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AA9B6E" w14:textId="0D3C140F" w:rsidR="00140C27" w:rsidRPr="00140C27" w:rsidRDefault="0048197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 xml:space="preserve">Inwestycyjny zakup sprzętu medycznego </w:t>
            </w:r>
            <w:r w:rsidR="005557DD">
              <w:rPr>
                <w:rFonts w:ascii="Arial" w:hAnsi="Arial" w:cs="Arial"/>
                <w:bCs/>
              </w:rPr>
              <w:t xml:space="preserve">na potrzeby Oddziałów Szpitalnych </w:t>
            </w:r>
            <w:r w:rsidRPr="00481976">
              <w:rPr>
                <w:rFonts w:ascii="Arial" w:hAnsi="Arial" w:cs="Arial"/>
                <w:bCs/>
              </w:rPr>
              <w:t>(</w:t>
            </w:r>
            <w:r w:rsidR="00D740B7">
              <w:rPr>
                <w:rFonts w:ascii="Arial" w:hAnsi="Arial" w:cs="Arial"/>
                <w:bCs/>
              </w:rPr>
              <w:t>5</w:t>
            </w:r>
            <w:r w:rsidRPr="00481976">
              <w:rPr>
                <w:rFonts w:ascii="Arial" w:hAnsi="Arial" w:cs="Arial"/>
                <w:bCs/>
              </w:rPr>
              <w:t xml:space="preserve"> grup)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4ECC428" w14:textId="61BE15E1" w:rsidR="00481976" w:rsidRPr="00140C27" w:rsidRDefault="005557DD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481976" w:rsidRPr="00481976">
              <w:rPr>
                <w:rFonts w:ascii="Arial" w:hAnsi="Arial" w:cs="Arial"/>
                <w:bCs/>
              </w:rPr>
              <w:t>ZP-271-</w:t>
            </w:r>
            <w:r w:rsidR="00D740B7">
              <w:rPr>
                <w:rFonts w:ascii="Arial" w:hAnsi="Arial" w:cs="Arial"/>
                <w:bCs/>
              </w:rPr>
              <w:t>46</w:t>
            </w:r>
            <w:r w:rsidR="00481976" w:rsidRPr="00481976">
              <w:rPr>
                <w:rFonts w:ascii="Arial" w:hAnsi="Arial" w:cs="Arial"/>
                <w:bCs/>
              </w:rPr>
              <w:t>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5689F1F6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2E363A8" w14:textId="421ABE4F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15pt;height:20.5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0F772E2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E7374EC">
                <v:shape id="_x0000_i1043" type="#_x0000_t75" style="width:314.1pt;height:20.5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61F6BC5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7E59458A">
                <v:shape id="_x0000_i1045" type="#_x0000_t75" style="width:314.1pt;height:20.5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09BF21D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41CDCE19">
                <v:shape id="_x0000_i1047" type="#_x0000_t75" style="width:314.1pt;height:20.5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64CD9F1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F685E71">
                <v:shape id="_x0000_i1049" type="#_x0000_t75" style="width:314.1pt;height:20.5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1E7121D3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1FBC1DC">
                <v:shape id="_x0000_i1051" type="#_x0000_t75" style="width:108.4pt;height:20.5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88F3DC1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7F883593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40DF7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C8D3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6AF1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AC6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D6A85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E1C434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D3E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4405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6351B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758B6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E71F0A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29B817" w14:textId="7126E7CE" w:rsidR="00B336C4" w:rsidRDefault="009C4EF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14:paraId="6446F50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C45E9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92B8B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C4F96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9FE13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8FF9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566F3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64CB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A660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9921C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14:paraId="21378A7F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1337BAB" w14:textId="77777777" w:rsidR="00B336C4" w:rsidRDefault="00B336C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F1C17CC" w14:textId="4C48AF4F" w:rsidR="00B336C4" w:rsidRPr="009E385A" w:rsidRDefault="00E97B50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E97B50">
              <w:rPr>
                <w:rFonts w:ascii="Arial" w:hAnsi="Arial" w:cs="Arial"/>
                <w:sz w:val="20"/>
                <w:szCs w:val="20"/>
              </w:rPr>
              <w:t>Wózek do przewożenia chorych dla dzieci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C9F4A7" w14:textId="1C057B51" w:rsidR="00B336C4" w:rsidRDefault="00E97B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9478A4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5BB9B23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3B59EB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F55BCB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3CF6944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062C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E4DE79" w14:textId="77777777" w:rsidR="00B336C4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7ADADB3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CED6B58" w14:textId="77777777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0505E372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3BD5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B20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61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11A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B66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D6DC43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E8BD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7809C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4ADC1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FD8B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59D42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B9BD3" w14:textId="6355DC60" w:rsidR="00B336C4" w:rsidRDefault="009C4EF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14:paraId="0AFF66D0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2E35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407E0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2F6CB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9AB3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D9A8C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2BDD2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0610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85D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8E7A88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2D525CDA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7DDE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A8C46E" w14:textId="6F2F3326" w:rsidR="00B336C4" w:rsidRPr="009E385A" w:rsidRDefault="00E97B50">
            <w:pPr>
              <w:pStyle w:val="Normalny1"/>
              <w:snapToGrid w:val="0"/>
              <w:rPr>
                <w:sz w:val="20"/>
                <w:szCs w:val="20"/>
              </w:rPr>
            </w:pPr>
            <w:r w:rsidRPr="00E97B50">
              <w:rPr>
                <w:rFonts w:ascii="Arial" w:hAnsi="Arial" w:cs="Arial"/>
                <w:sz w:val="20"/>
                <w:szCs w:val="20"/>
              </w:rPr>
              <w:t>Wózek do przewożenia chorych dla dorosłych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847DD0" w14:textId="78A5D6D6" w:rsidR="00B336C4" w:rsidRPr="009E385A" w:rsidRDefault="00E97B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478A4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B7AD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461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D07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E472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CD9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7083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BC0E63F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4DCA91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229C4F1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60E1A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EDB9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FA90E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9613D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2CBE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7D4753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1B03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1599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307A1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106F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050B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8E323B" w14:textId="72C4B65C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434BD402" w14:textId="77777777" w:rsidTr="00D33FE7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77544A4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8D7216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029D78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03EC90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3B33A8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DD857B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FA9835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5213AA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16D34D5E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8C18628" w14:textId="77777777" w:rsidTr="00D33FE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27C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7322" w14:textId="2AE298BC" w:rsidR="00B336C4" w:rsidRPr="009E385A" w:rsidRDefault="00E97B50">
            <w:pPr>
              <w:pStyle w:val="Normalny1"/>
              <w:snapToGrid w:val="0"/>
              <w:rPr>
                <w:sz w:val="20"/>
                <w:szCs w:val="20"/>
              </w:rPr>
            </w:pPr>
            <w:r w:rsidRPr="00E97B50">
              <w:rPr>
                <w:rFonts w:ascii="Arial" w:hAnsi="Arial" w:cs="Arial"/>
                <w:sz w:val="20"/>
                <w:szCs w:val="20"/>
              </w:rPr>
              <w:t>Stół operacyjny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B7C4" w14:textId="0DF51F59" w:rsidR="00B336C4" w:rsidRPr="009E385A" w:rsidRDefault="00E97B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9478A4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C0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456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2DB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3AB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6C2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AB1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</w:tcPr>
          <w:p w14:paraId="55FCA7E3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13448C71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7CC91B5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0A28392A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FEB19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F073E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A602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674A6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9D240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A7C3AF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F23C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D0B9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7F1BE4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1E56C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6F4031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720F5" w14:textId="0EA5BC1E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1014B36B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5B1C9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2485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3DB65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8791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99AF7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ED086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721C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88373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BA59D3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795E00B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33D97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29F8DB" w14:textId="4FF3D313" w:rsidR="00B336C4" w:rsidRPr="009E385A" w:rsidRDefault="00E97B50">
            <w:pPr>
              <w:pStyle w:val="Normalny1"/>
              <w:snapToGrid w:val="0"/>
              <w:rPr>
                <w:sz w:val="20"/>
                <w:szCs w:val="20"/>
              </w:rPr>
            </w:pPr>
            <w:r w:rsidRPr="00E97B50">
              <w:rPr>
                <w:rFonts w:ascii="Arial" w:hAnsi="Arial" w:cs="Arial"/>
                <w:sz w:val="20"/>
                <w:szCs w:val="20"/>
              </w:rPr>
              <w:t>Lampa operacyjna mobilna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3CA880" w14:textId="4C8F356B" w:rsidR="00B336C4" w:rsidRPr="009E385A" w:rsidRDefault="00E97B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9002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7C73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1243C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FD98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7EF0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985D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F400F3F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2BC0DF16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213B27B6" w14:textId="77777777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05D6FA64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6F26F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37A8C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51BCD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C778C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2166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ED1732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3ACEC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1B393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6F41D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E5BF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05A80F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12A880" w14:textId="48A5788C" w:rsidR="00B336C4" w:rsidRPr="009E385A" w:rsidRDefault="009C4EF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</w:t>
            </w:r>
            <w:r w:rsidR="00B336C4"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umer katalogowy</w:t>
            </w:r>
          </w:p>
        </w:tc>
      </w:tr>
      <w:tr w:rsidR="00B336C4" w:rsidRPr="009E385A" w14:paraId="21559240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07F8F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3A516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124E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014E8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2EECF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5514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B648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5BD90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A17014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22D1BC2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852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E998BD" w14:textId="3D0C3DA9" w:rsidR="00B336C4" w:rsidRPr="009E385A" w:rsidRDefault="00E97B50">
            <w:pPr>
              <w:pStyle w:val="Normalny1"/>
              <w:snapToGrid w:val="0"/>
              <w:rPr>
                <w:sz w:val="20"/>
                <w:szCs w:val="20"/>
              </w:rPr>
            </w:pPr>
            <w:r w:rsidRPr="00E97B50">
              <w:rPr>
                <w:rFonts w:ascii="Arial" w:hAnsi="Arial" w:cs="Arial"/>
                <w:sz w:val="20"/>
                <w:szCs w:val="20"/>
              </w:rPr>
              <w:t>Aparat do znieczulenia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9539F1" w14:textId="05C50699" w:rsidR="00B336C4" w:rsidRPr="009E385A" w:rsidRDefault="00E97B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9478A4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C9DA2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8037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A3EE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D019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38CA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7810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86D3F9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578EB924" w14:textId="59237591" w:rsidR="00B336C4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539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994"/>
        <w:gridCol w:w="2977"/>
      </w:tblGrid>
      <w:tr w:rsidR="009478A4" w14:paraId="75394BE5" w14:textId="77777777" w:rsidTr="009478A4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9478A4" w:rsidRDefault="009478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478A4" w14:paraId="27B90324" w14:textId="77777777" w:rsidTr="009478A4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9478A4" w:rsidRDefault="009478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478A4" w14:paraId="5FBD1CA1" w14:textId="77777777" w:rsidTr="009478A4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9478A4" w:rsidRDefault="009478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9478A4" w:rsidRDefault="009478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22624056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.......... </w:t>
      </w:r>
      <w:r>
        <w:rPr>
          <w:rFonts w:ascii="Arial" w:hAnsi="Arial" w:cs="Arial"/>
        </w:rPr>
        <w:t>dni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D94D38">
        <w:rPr>
          <w:rFonts w:ascii="Arial" w:hAnsi="Arial" w:cs="Arial"/>
        </w:rPr>
        <w:t xml:space="preserve"> (vide kryteria oceny ofert)</w:t>
      </w:r>
      <w:r w:rsidR="006522FA">
        <w:rPr>
          <w:rFonts w:ascii="Arial" w:hAnsi="Arial" w:cs="Arial"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500A81CC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2248E03A">
          <v:shape id="_x0000_i1053" type="#_x0000_t75" style="width:142.4pt;height:17.4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28A595AE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60CED999">
          <v:shape id="_x0000_i1055" type="#_x0000_t75" style="width:180.4pt;height:21.3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E97B50">
        <w:tc>
          <w:tcPr>
            <w:tcW w:w="1968" w:type="dxa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E97B50">
        <w:tc>
          <w:tcPr>
            <w:tcW w:w="1968" w:type="dxa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E97B50">
        <w:tc>
          <w:tcPr>
            <w:tcW w:w="1968" w:type="dxa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D7468E4" w14:textId="78711582" w:rsidR="00E97B50" w:rsidRDefault="00E97B50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E97B50">
        <w:rPr>
          <w:rFonts w:ascii="Arial" w:hAnsi="Arial" w:cs="Arial"/>
        </w:rPr>
        <w:t>W razie podejrzenia, że do uszkodzenia Wyrobu Medycznego doszło w czasie transportu, Zamawiający wyśle Dostawcy mailowo na adres email:</w:t>
      </w:r>
      <w:r>
        <w:rPr>
          <w:rFonts w:ascii="Arial" w:hAnsi="Arial" w:cs="Arial"/>
        </w:rPr>
        <w:t xml:space="preserve"> </w:t>
      </w:r>
      <w:r w:rsidRPr="00E97B50">
        <w:rPr>
          <w:rFonts w:ascii="Arial" w:hAnsi="Arial" w:cs="Arial"/>
        </w:rPr>
        <w:t>………………………………, zawiadomienie wraz z protokołem stwierdzającym uszkodzenie</w:t>
      </w:r>
      <w:r>
        <w:rPr>
          <w:rFonts w:ascii="Arial" w:hAnsi="Arial" w:cs="Arial"/>
        </w:rPr>
        <w:t>.</w:t>
      </w:r>
    </w:p>
    <w:p w14:paraId="3BE5C2DB" w14:textId="77777777" w:rsidR="00E97B50" w:rsidRPr="00E97B50" w:rsidRDefault="00E97B50" w:rsidP="00E97B5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33213ED6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564FA" w14:textId="77777777" w:rsidR="00E97B50" w:rsidRDefault="00E97B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F0E54" w14:textId="77777777" w:rsidR="00E97B50" w:rsidRDefault="00E97B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803E" w14:textId="77777777" w:rsidR="00E97B50" w:rsidRDefault="00E97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2F5" w14:textId="34ACF50A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5557DD">
      <w:rPr>
        <w:sz w:val="20"/>
        <w:szCs w:val="20"/>
      </w:rPr>
      <w:t>D</w:t>
    </w:r>
    <w:r w:rsidR="00481976">
      <w:rPr>
        <w:sz w:val="20"/>
        <w:szCs w:val="20"/>
      </w:rPr>
      <w:t>ZP-271-</w:t>
    </w:r>
    <w:r w:rsidR="00E97B50">
      <w:rPr>
        <w:sz w:val="20"/>
        <w:szCs w:val="20"/>
      </w:rPr>
      <w:t>46</w:t>
    </w:r>
    <w:r w:rsidR="00481976">
      <w:rPr>
        <w:sz w:val="20"/>
        <w:szCs w:val="20"/>
      </w:rPr>
      <w:t>/2</w:t>
    </w:r>
    <w:r w:rsidR="005557DD">
      <w:rPr>
        <w:sz w:val="20"/>
        <w:szCs w:val="20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A8116" w14:textId="77777777" w:rsidR="00E97B50" w:rsidRDefault="00E97B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2"/>
  </w:num>
  <w:num w:numId="2" w16cid:durableId="1882670393">
    <w:abstractNumId w:val="0"/>
  </w:num>
  <w:num w:numId="3" w16cid:durableId="1839035877">
    <w:abstractNumId w:val="1"/>
  </w:num>
  <w:num w:numId="4" w16cid:durableId="69226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087932"/>
    <w:rsid w:val="001063D3"/>
    <w:rsid w:val="001129C0"/>
    <w:rsid w:val="00140C27"/>
    <w:rsid w:val="00171EEE"/>
    <w:rsid w:val="00193F60"/>
    <w:rsid w:val="001C7D84"/>
    <w:rsid w:val="001E5182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7AEE"/>
    <w:rsid w:val="004C59EC"/>
    <w:rsid w:val="004D4F17"/>
    <w:rsid w:val="004D5A42"/>
    <w:rsid w:val="004E4F1B"/>
    <w:rsid w:val="00525EFF"/>
    <w:rsid w:val="00546335"/>
    <w:rsid w:val="005557DD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26DDE"/>
    <w:rsid w:val="007D475B"/>
    <w:rsid w:val="007E331F"/>
    <w:rsid w:val="007F3E87"/>
    <w:rsid w:val="00814ACA"/>
    <w:rsid w:val="008C5531"/>
    <w:rsid w:val="009312B4"/>
    <w:rsid w:val="00932E17"/>
    <w:rsid w:val="009478A4"/>
    <w:rsid w:val="009569B2"/>
    <w:rsid w:val="0097776D"/>
    <w:rsid w:val="00983D1D"/>
    <w:rsid w:val="009B316D"/>
    <w:rsid w:val="009C4EF4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5DCC"/>
    <w:rsid w:val="00AF662E"/>
    <w:rsid w:val="00B336C4"/>
    <w:rsid w:val="00B42ED4"/>
    <w:rsid w:val="00B47637"/>
    <w:rsid w:val="00B56BE6"/>
    <w:rsid w:val="00B86D25"/>
    <w:rsid w:val="00B87AFB"/>
    <w:rsid w:val="00B9086B"/>
    <w:rsid w:val="00B92828"/>
    <w:rsid w:val="00B964C4"/>
    <w:rsid w:val="00BC4F99"/>
    <w:rsid w:val="00BE474D"/>
    <w:rsid w:val="00BE4A89"/>
    <w:rsid w:val="00C11FEF"/>
    <w:rsid w:val="00C22F7D"/>
    <w:rsid w:val="00C47727"/>
    <w:rsid w:val="00C749A9"/>
    <w:rsid w:val="00C754AE"/>
    <w:rsid w:val="00C85374"/>
    <w:rsid w:val="00C97415"/>
    <w:rsid w:val="00CA5A20"/>
    <w:rsid w:val="00CA5B07"/>
    <w:rsid w:val="00CE1552"/>
    <w:rsid w:val="00CE3AE6"/>
    <w:rsid w:val="00D30EDC"/>
    <w:rsid w:val="00D33FE7"/>
    <w:rsid w:val="00D554C7"/>
    <w:rsid w:val="00D5631A"/>
    <w:rsid w:val="00D613AB"/>
    <w:rsid w:val="00D740B7"/>
    <w:rsid w:val="00D77703"/>
    <w:rsid w:val="00D94D38"/>
    <w:rsid w:val="00DC336F"/>
    <w:rsid w:val="00E1735C"/>
    <w:rsid w:val="00E97B50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4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10</cp:revision>
  <cp:lastPrinted>2026-07-08T09:27:00Z</cp:lastPrinted>
  <dcterms:created xsi:type="dcterms:W3CDTF">2026-04-15T10:51:00Z</dcterms:created>
  <dcterms:modified xsi:type="dcterms:W3CDTF">2026-08-06T11:25:00Z</dcterms:modified>
</cp:coreProperties>
</file>