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520974" w14:textId="23A97DB4" w:rsidR="0092151A" w:rsidRPr="0064718A" w:rsidRDefault="0092151A" w:rsidP="0092151A">
      <w:pPr>
        <w:spacing w:line="480" w:lineRule="auto"/>
        <w:ind w:left="5246" w:firstLine="708"/>
        <w:jc w:val="right"/>
        <w:rPr>
          <w:rFonts w:ascii="Arial" w:hAnsi="Arial" w:cs="Arial"/>
          <w:bCs/>
          <w:i/>
          <w:iCs/>
          <w:sz w:val="18"/>
          <w:szCs w:val="18"/>
        </w:rPr>
      </w:pPr>
      <w:r w:rsidRPr="0064718A">
        <w:rPr>
          <w:rFonts w:ascii="Arial" w:hAnsi="Arial" w:cs="Arial"/>
          <w:bCs/>
          <w:i/>
          <w:iCs/>
          <w:sz w:val="18"/>
          <w:szCs w:val="18"/>
        </w:rPr>
        <w:t>Załącznik nr</w:t>
      </w:r>
      <w:r w:rsidR="006C3117">
        <w:rPr>
          <w:rFonts w:ascii="Arial" w:hAnsi="Arial" w:cs="Arial"/>
          <w:bCs/>
          <w:i/>
          <w:iCs/>
          <w:sz w:val="18"/>
          <w:szCs w:val="18"/>
        </w:rPr>
        <w:t xml:space="preserve"> </w:t>
      </w:r>
      <w:r w:rsidR="005140E2">
        <w:rPr>
          <w:rFonts w:ascii="Arial" w:hAnsi="Arial" w:cs="Arial"/>
          <w:bCs/>
          <w:i/>
          <w:iCs/>
          <w:sz w:val="18"/>
          <w:szCs w:val="18"/>
        </w:rPr>
        <w:t>4</w:t>
      </w:r>
      <w:r w:rsidR="0064718A" w:rsidRPr="0064718A">
        <w:rPr>
          <w:rFonts w:ascii="Arial" w:hAnsi="Arial" w:cs="Arial"/>
          <w:bCs/>
          <w:i/>
          <w:iCs/>
          <w:sz w:val="18"/>
          <w:szCs w:val="18"/>
        </w:rPr>
        <w:t xml:space="preserve"> do SWZ</w:t>
      </w:r>
    </w:p>
    <w:p w14:paraId="33416568" w14:textId="77777777" w:rsidR="0092151A" w:rsidRDefault="0092151A" w:rsidP="0092151A">
      <w:pPr>
        <w:spacing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Zamawiający:</w:t>
      </w:r>
    </w:p>
    <w:p w14:paraId="6EDC1E72" w14:textId="77777777" w:rsidR="0092151A" w:rsidRDefault="0092151A" w:rsidP="0092151A">
      <w:pPr>
        <w:spacing w:after="60"/>
        <w:ind w:left="5954"/>
        <w:rPr>
          <w:rFonts w:ascii="Arial" w:hAnsi="Arial" w:cs="Arial"/>
          <w:b/>
          <w:bCs/>
          <w:sz w:val="21"/>
          <w:szCs w:val="21"/>
        </w:rPr>
      </w:pPr>
      <w:bookmarkStart w:id="0" w:name="_Hlk112315742"/>
      <w:bookmarkStart w:id="1" w:name="_Hlk129939878"/>
      <w:r>
        <w:rPr>
          <w:rFonts w:ascii="Arial" w:hAnsi="Arial" w:cs="Arial"/>
          <w:b/>
          <w:bCs/>
          <w:sz w:val="21"/>
          <w:szCs w:val="21"/>
        </w:rPr>
        <w:t>Szpital Specjalistyczny im. Stefana Żeromskiego SPZOZ w Krakowie</w:t>
      </w:r>
    </w:p>
    <w:bookmarkEnd w:id="0"/>
    <w:p w14:paraId="0D88E930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os. Na Skarpie 66</w:t>
      </w:r>
    </w:p>
    <w:p w14:paraId="58668DF5" w14:textId="77777777" w:rsidR="0092151A" w:rsidRDefault="0092151A" w:rsidP="0092151A">
      <w:pPr>
        <w:spacing w:after="60"/>
        <w:ind w:lef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31-913 Kraków</w:t>
      </w:r>
    </w:p>
    <w:bookmarkEnd w:id="1"/>
    <w:p w14:paraId="7160E0B2" w14:textId="77777777" w:rsidR="0092151A" w:rsidRDefault="0092151A" w:rsidP="0092151A">
      <w:pPr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21"/>
          <w:szCs w:val="21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2C98EDB3" w14:textId="77777777" w:rsidR="0092151A" w:rsidRDefault="0092151A" w:rsidP="0092151A">
      <w:pPr>
        <w:spacing w:line="48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Wykonawca:</w:t>
      </w:r>
    </w:p>
    <w:p w14:paraId="01E3A833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15B85A89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5C76017A" w14:textId="77777777" w:rsidR="0092151A" w:rsidRDefault="0092151A" w:rsidP="0092151A">
      <w:pPr>
        <w:spacing w:line="480" w:lineRule="auto"/>
        <w:rPr>
          <w:rFonts w:ascii="Arial" w:hAnsi="Arial" w:cs="Arial"/>
          <w:sz w:val="21"/>
          <w:szCs w:val="21"/>
          <w:u w:val="single"/>
        </w:rPr>
      </w:pPr>
      <w:r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36238FA5" w14:textId="77777777" w:rsidR="0092151A" w:rsidRDefault="0092151A" w:rsidP="0092151A">
      <w:pPr>
        <w:spacing w:line="480" w:lineRule="auto"/>
        <w:ind w:right="5954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……………………………………</w:t>
      </w:r>
    </w:p>
    <w:p w14:paraId="0D4A7D1E" w14:textId="77777777" w:rsidR="0092151A" w:rsidRDefault="0092151A" w:rsidP="0092151A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14:paraId="7DAEA902" w14:textId="77777777" w:rsidR="0092151A" w:rsidRDefault="0092151A" w:rsidP="0092151A">
      <w:pPr>
        <w:rPr>
          <w:rFonts w:ascii="Arial" w:hAnsi="Arial" w:cs="Arial"/>
          <w:sz w:val="21"/>
          <w:szCs w:val="21"/>
        </w:rPr>
      </w:pPr>
    </w:p>
    <w:p w14:paraId="3096AC03" w14:textId="77777777" w:rsidR="0092151A" w:rsidRDefault="0092151A" w:rsidP="0092151A">
      <w:pPr>
        <w:spacing w:after="120" w:line="360" w:lineRule="auto"/>
        <w:rPr>
          <w:rFonts w:ascii="Arial" w:hAnsi="Arial" w:cs="Arial"/>
          <w:b/>
          <w:sz w:val="22"/>
          <w:szCs w:val="22"/>
          <w:u w:val="single"/>
        </w:rPr>
      </w:pPr>
    </w:p>
    <w:p w14:paraId="1F51B35A" w14:textId="6434ACF9" w:rsidR="0092151A" w:rsidRPr="003A6CB7" w:rsidRDefault="0092151A" w:rsidP="0092151A">
      <w:pPr>
        <w:spacing w:after="120"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30740B">
        <w:rPr>
          <w:rFonts w:ascii="Arial" w:hAnsi="Arial" w:cs="Arial"/>
          <w:b/>
          <w:sz w:val="24"/>
          <w:szCs w:val="24"/>
          <w:u w:val="single"/>
        </w:rPr>
        <w:t>Oświadczenia wykonawcy</w:t>
      </w:r>
    </w:p>
    <w:p w14:paraId="136DF16C" w14:textId="2252CC3B" w:rsidR="000D791D" w:rsidRPr="007C5D01" w:rsidRDefault="0092151A" w:rsidP="00667747">
      <w:pPr>
        <w:spacing w:after="240" w:line="276" w:lineRule="auto"/>
        <w:jc w:val="both"/>
        <w:rPr>
          <w:rFonts w:ascii="Arial" w:hAnsi="Arial" w:cs="Arial"/>
          <w:sz w:val="22"/>
          <w:szCs w:val="22"/>
        </w:rPr>
      </w:pPr>
      <w:r w:rsidRPr="007C5D01">
        <w:rPr>
          <w:rFonts w:ascii="Arial" w:hAnsi="Arial" w:cs="Arial"/>
          <w:sz w:val="22"/>
          <w:szCs w:val="22"/>
        </w:rPr>
        <w:t>Na potrzeby postępowania o udzielenie zamówienia publicznego</w:t>
      </w:r>
      <w:r w:rsidR="00574714" w:rsidRPr="007C5D01">
        <w:rPr>
          <w:rFonts w:ascii="Arial" w:hAnsi="Arial" w:cs="Arial"/>
          <w:sz w:val="22"/>
          <w:szCs w:val="22"/>
        </w:rPr>
        <w:t xml:space="preserve"> </w:t>
      </w:r>
      <w:r w:rsidRPr="007C5D01">
        <w:rPr>
          <w:rFonts w:ascii="Arial" w:hAnsi="Arial" w:cs="Arial"/>
          <w:sz w:val="22"/>
          <w:szCs w:val="22"/>
        </w:rPr>
        <w:t>pn</w:t>
      </w:r>
      <w:r w:rsidR="00FD7506" w:rsidRPr="007C5D01">
        <w:rPr>
          <w:rFonts w:ascii="Arial" w:hAnsi="Arial" w:cs="Arial"/>
          <w:sz w:val="22"/>
          <w:szCs w:val="22"/>
        </w:rPr>
        <w:t xml:space="preserve">. </w:t>
      </w:r>
      <w:r w:rsidR="005F4228" w:rsidRPr="005F4228">
        <w:rPr>
          <w:rFonts w:ascii="Arial" w:hAnsi="Arial" w:cs="Arial"/>
          <w:b/>
          <w:bCs/>
          <w:sz w:val="22"/>
          <w:szCs w:val="22"/>
        </w:rPr>
        <w:t>Inwestycyjny</w:t>
      </w:r>
      <w:r w:rsidR="005F4228">
        <w:rPr>
          <w:rFonts w:ascii="Arial" w:hAnsi="Arial" w:cs="Arial"/>
          <w:sz w:val="22"/>
          <w:szCs w:val="22"/>
        </w:rPr>
        <w:t xml:space="preserve"> </w:t>
      </w:r>
      <w:r w:rsidR="005F4228">
        <w:rPr>
          <w:rFonts w:ascii="Arial" w:hAnsi="Arial" w:cs="Arial"/>
          <w:b/>
          <w:bCs/>
          <w:sz w:val="22"/>
          <w:szCs w:val="22"/>
        </w:rPr>
        <w:t>z</w:t>
      </w:r>
      <w:r w:rsidR="007C5D01" w:rsidRPr="007C5D01">
        <w:rPr>
          <w:rFonts w:ascii="Arial" w:hAnsi="Arial" w:cs="Arial"/>
          <w:b/>
          <w:bCs/>
          <w:sz w:val="22"/>
          <w:szCs w:val="22"/>
        </w:rPr>
        <w:t>akup sprzętu medycznego na potrzeby Oddziałów Szpitalnych (</w:t>
      </w:r>
      <w:r w:rsidR="00B20836">
        <w:rPr>
          <w:rFonts w:ascii="Arial" w:hAnsi="Arial" w:cs="Arial"/>
          <w:b/>
          <w:bCs/>
          <w:sz w:val="22"/>
          <w:szCs w:val="22"/>
        </w:rPr>
        <w:t>5</w:t>
      </w:r>
      <w:r w:rsidR="007C5D01" w:rsidRPr="007C5D01">
        <w:rPr>
          <w:rFonts w:ascii="Arial" w:hAnsi="Arial" w:cs="Arial"/>
          <w:b/>
          <w:bCs/>
          <w:sz w:val="22"/>
          <w:szCs w:val="22"/>
        </w:rPr>
        <w:t xml:space="preserve"> grup) - zakup, dostawa /wraz z uruchomieniem jeśli dotyczy/ oraz przeszkolenie pracowników Zamawiającego /jeśli dotyczy/</w:t>
      </w:r>
      <w:r w:rsidR="005F4228">
        <w:rPr>
          <w:rFonts w:ascii="Arial" w:hAnsi="Arial" w:cs="Arial"/>
          <w:b/>
          <w:bCs/>
          <w:sz w:val="22"/>
          <w:szCs w:val="22"/>
        </w:rPr>
        <w:t xml:space="preserve"> </w:t>
      </w:r>
      <w:r w:rsidR="003A6CB7" w:rsidRPr="007C5D01">
        <w:rPr>
          <w:rFonts w:ascii="Arial" w:hAnsi="Arial" w:cs="Arial"/>
          <w:b/>
          <w:sz w:val="22"/>
          <w:szCs w:val="22"/>
        </w:rPr>
        <w:t>SZP-271-</w:t>
      </w:r>
      <w:r w:rsidR="00B20836">
        <w:rPr>
          <w:rFonts w:ascii="Arial" w:hAnsi="Arial" w:cs="Arial"/>
          <w:b/>
          <w:sz w:val="22"/>
          <w:szCs w:val="22"/>
        </w:rPr>
        <w:t>46</w:t>
      </w:r>
      <w:r w:rsidR="00674EC8">
        <w:rPr>
          <w:rFonts w:ascii="Arial" w:hAnsi="Arial" w:cs="Arial"/>
          <w:b/>
          <w:sz w:val="22"/>
          <w:szCs w:val="22"/>
        </w:rPr>
        <w:t>/26</w:t>
      </w:r>
      <w:r w:rsidR="001F0338" w:rsidRPr="007C5D01">
        <w:rPr>
          <w:rFonts w:ascii="Arial" w:hAnsi="Arial" w:cs="Arial"/>
          <w:b/>
          <w:sz w:val="22"/>
          <w:szCs w:val="22"/>
        </w:rPr>
        <w:t xml:space="preserve">, </w:t>
      </w:r>
      <w:r w:rsidRPr="007C5D01">
        <w:rPr>
          <w:rFonts w:ascii="Arial" w:hAnsi="Arial" w:cs="Arial"/>
          <w:sz w:val="22"/>
          <w:szCs w:val="22"/>
        </w:rPr>
        <w:t>prowadzonego przez Szpital Specjalistyczny im. Stefana Żeromskiego SPZOZ w Krakowie</w:t>
      </w:r>
      <w:r w:rsidRPr="007C5D01">
        <w:rPr>
          <w:rFonts w:ascii="Arial" w:hAnsi="Arial" w:cs="Arial"/>
          <w:i/>
          <w:sz w:val="22"/>
          <w:szCs w:val="22"/>
        </w:rPr>
        <w:t xml:space="preserve">, </w:t>
      </w:r>
      <w:r w:rsidRPr="007C5D01">
        <w:rPr>
          <w:rFonts w:ascii="Arial" w:hAnsi="Arial" w:cs="Arial"/>
          <w:sz w:val="22"/>
          <w:szCs w:val="22"/>
        </w:rPr>
        <w:t>oświadczam</w:t>
      </w:r>
      <w:r w:rsidR="00574714" w:rsidRPr="007C5D01">
        <w:rPr>
          <w:rFonts w:ascii="Arial" w:hAnsi="Arial" w:cs="Arial"/>
          <w:sz w:val="22"/>
          <w:szCs w:val="22"/>
        </w:rPr>
        <w:t xml:space="preserve">, </w:t>
      </w:r>
      <w:r w:rsidR="004629DE" w:rsidRPr="007C5D01">
        <w:rPr>
          <w:rFonts w:ascii="Arial" w:hAnsi="Arial" w:cs="Arial"/>
          <w:sz w:val="22"/>
          <w:szCs w:val="22"/>
        </w:rPr>
        <w:t xml:space="preserve">że </w:t>
      </w:r>
      <w:r w:rsidR="00881CF8" w:rsidRPr="007C5D01">
        <w:rPr>
          <w:rFonts w:ascii="Arial" w:hAnsi="Arial" w:cs="Arial"/>
          <w:sz w:val="22"/>
          <w:szCs w:val="22"/>
        </w:rPr>
        <w:t>zaoferowan</w:t>
      </w:r>
      <w:r w:rsidR="00667747" w:rsidRPr="007C5D01">
        <w:rPr>
          <w:rFonts w:ascii="Arial" w:hAnsi="Arial" w:cs="Arial"/>
          <w:sz w:val="22"/>
          <w:szCs w:val="22"/>
        </w:rPr>
        <w:t>y</w:t>
      </w:r>
      <w:r w:rsidR="00881CF8" w:rsidRPr="007C5D01">
        <w:rPr>
          <w:rFonts w:ascii="Arial" w:hAnsi="Arial" w:cs="Arial"/>
          <w:sz w:val="22"/>
          <w:szCs w:val="22"/>
        </w:rPr>
        <w:t xml:space="preserve"> </w:t>
      </w:r>
      <w:r w:rsidR="004629DE" w:rsidRPr="007C5D01">
        <w:rPr>
          <w:rFonts w:ascii="Arial" w:hAnsi="Arial" w:cs="Arial"/>
          <w:sz w:val="22"/>
          <w:szCs w:val="22"/>
        </w:rPr>
        <w:t>przedmiot zamówienia</w:t>
      </w:r>
      <w:r w:rsidR="00232BE6" w:rsidRPr="007C5D01">
        <w:rPr>
          <w:rFonts w:ascii="Arial" w:hAnsi="Arial" w:cs="Arial"/>
          <w:sz w:val="22"/>
          <w:szCs w:val="22"/>
        </w:rPr>
        <w:t xml:space="preserve"> </w:t>
      </w:r>
      <w:r w:rsidR="00667747" w:rsidRPr="007C5D01">
        <w:rPr>
          <w:rFonts w:ascii="Arial" w:hAnsi="Arial" w:cs="Arial"/>
          <w:sz w:val="22"/>
          <w:szCs w:val="22"/>
        </w:rPr>
        <w:t>jest</w:t>
      </w:r>
      <w:r w:rsidR="004629DE" w:rsidRPr="007C5D01">
        <w:rPr>
          <w:rFonts w:ascii="Arial" w:hAnsi="Arial" w:cs="Arial"/>
          <w:sz w:val="22"/>
          <w:szCs w:val="22"/>
        </w:rPr>
        <w:t xml:space="preserve"> dopuszczon</w:t>
      </w:r>
      <w:r w:rsidR="00667747" w:rsidRPr="007C5D01">
        <w:rPr>
          <w:rFonts w:ascii="Arial" w:hAnsi="Arial" w:cs="Arial"/>
          <w:sz w:val="22"/>
          <w:szCs w:val="22"/>
        </w:rPr>
        <w:t>y</w:t>
      </w:r>
      <w:r w:rsidR="004629DE" w:rsidRPr="007C5D01">
        <w:rPr>
          <w:rFonts w:ascii="Arial" w:hAnsi="Arial" w:cs="Arial"/>
          <w:sz w:val="22"/>
          <w:szCs w:val="22"/>
        </w:rPr>
        <w:t xml:space="preserve"> do obrotu i używania zgodnie z obowiązującymi przepisami</w:t>
      </w:r>
      <w:r w:rsidR="00004253" w:rsidRPr="007C5D01">
        <w:rPr>
          <w:rFonts w:ascii="Arial" w:hAnsi="Arial" w:cs="Arial"/>
          <w:sz w:val="22"/>
          <w:szCs w:val="22"/>
        </w:rPr>
        <w:t>,</w:t>
      </w:r>
      <w:r w:rsidR="000D791D" w:rsidRPr="007C5D01">
        <w:rPr>
          <w:rFonts w:ascii="Arial" w:hAnsi="Arial" w:cs="Arial"/>
          <w:sz w:val="22"/>
          <w:szCs w:val="22"/>
        </w:rPr>
        <w:t xml:space="preserve"> </w:t>
      </w:r>
      <w:r w:rsidR="003D047E" w:rsidRPr="007C5D01">
        <w:rPr>
          <w:rFonts w:ascii="Arial" w:hAnsi="Arial" w:cs="Arial"/>
          <w:sz w:val="22"/>
          <w:szCs w:val="22"/>
        </w:rPr>
        <w:t>w szczególności zgodnie z</w:t>
      </w:r>
      <w:r w:rsidR="000D791D" w:rsidRPr="007C5D01">
        <w:rPr>
          <w:rFonts w:ascii="Arial" w:hAnsi="Arial" w:cs="Arial"/>
          <w:sz w:val="22"/>
          <w:szCs w:val="22"/>
        </w:rPr>
        <w:t>:</w:t>
      </w:r>
      <w:r w:rsidR="003D047E" w:rsidRPr="007C5D01">
        <w:rPr>
          <w:rFonts w:ascii="Arial" w:hAnsi="Arial" w:cs="Arial"/>
          <w:sz w:val="22"/>
          <w:szCs w:val="22"/>
        </w:rPr>
        <w:t xml:space="preserve"> </w:t>
      </w:r>
    </w:p>
    <w:p w14:paraId="6FBCF7B5" w14:textId="4410F4D6" w:rsidR="003B0DBC" w:rsidRPr="00E970AC" w:rsidRDefault="003B0DBC" w:rsidP="003B0DBC">
      <w:pPr>
        <w:pStyle w:val="Akapitzlist"/>
        <w:numPr>
          <w:ilvl w:val="0"/>
          <w:numId w:val="5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E970AC">
        <w:rPr>
          <w:rFonts w:ascii="Arial" w:hAnsi="Arial" w:cs="Arial"/>
          <w:sz w:val="22"/>
          <w:szCs w:val="22"/>
        </w:rPr>
        <w:t>Ustawą z dnia 7 kwietnia 2022 r o wyrobach medycznych (</w:t>
      </w:r>
      <w:r w:rsidR="00674EC8">
        <w:rPr>
          <w:rFonts w:ascii="Arial" w:hAnsi="Arial" w:cs="Arial"/>
          <w:sz w:val="22"/>
          <w:szCs w:val="22"/>
        </w:rPr>
        <w:t xml:space="preserve">tj. </w:t>
      </w:r>
      <w:r w:rsidRPr="00E970AC">
        <w:rPr>
          <w:rFonts w:ascii="Arial" w:hAnsi="Arial" w:cs="Arial"/>
          <w:sz w:val="22"/>
          <w:szCs w:val="22"/>
        </w:rPr>
        <w:t>Dz. U. Nr 202</w:t>
      </w:r>
      <w:r w:rsidR="000078D0">
        <w:rPr>
          <w:rFonts w:ascii="Arial" w:hAnsi="Arial" w:cs="Arial"/>
          <w:sz w:val="22"/>
          <w:szCs w:val="22"/>
        </w:rPr>
        <w:t>4</w:t>
      </w:r>
      <w:r w:rsidRPr="00E970AC">
        <w:rPr>
          <w:rFonts w:ascii="Arial" w:hAnsi="Arial" w:cs="Arial"/>
          <w:sz w:val="22"/>
          <w:szCs w:val="22"/>
        </w:rPr>
        <w:t xml:space="preserve"> r. poz. </w:t>
      </w:r>
      <w:r w:rsidR="000078D0">
        <w:rPr>
          <w:rFonts w:ascii="Arial" w:hAnsi="Arial" w:cs="Arial"/>
          <w:sz w:val="22"/>
          <w:szCs w:val="22"/>
        </w:rPr>
        <w:t>1620</w:t>
      </w:r>
      <w:r w:rsidRPr="00E970AC">
        <w:rPr>
          <w:rFonts w:ascii="Arial" w:hAnsi="Arial" w:cs="Arial"/>
          <w:sz w:val="22"/>
          <w:szCs w:val="22"/>
        </w:rPr>
        <w:t xml:space="preserve">), </w:t>
      </w:r>
    </w:p>
    <w:p w14:paraId="668F0ADA" w14:textId="1DBDC7DA" w:rsidR="005A65FE" w:rsidRPr="009F4A3E" w:rsidRDefault="005A65FE" w:rsidP="009F4A3E">
      <w:pPr>
        <w:pStyle w:val="Akapitzlist"/>
        <w:numPr>
          <w:ilvl w:val="0"/>
          <w:numId w:val="5"/>
        </w:numPr>
        <w:spacing w:line="276" w:lineRule="auto"/>
        <w:ind w:left="709" w:hanging="425"/>
        <w:jc w:val="both"/>
        <w:rPr>
          <w:rFonts w:ascii="Arial" w:hAnsi="Arial" w:cs="Arial"/>
          <w:sz w:val="22"/>
          <w:szCs w:val="22"/>
        </w:rPr>
      </w:pPr>
      <w:r w:rsidRPr="009F4A3E">
        <w:rPr>
          <w:rFonts w:ascii="Arial" w:hAnsi="Arial" w:cs="Arial"/>
          <w:sz w:val="22"/>
          <w:szCs w:val="22"/>
        </w:rPr>
        <w:t>ROZPORZĄDZENIEM PARLAMENTU EUROPEJSKIEGO I RADY (UE) 2017/745 z dnia 5 kwietnia 2017 r. w sprawie wyrobów medycznych, zmiany dyrektywy 2001/83/WE, rozporządzenia (WE) nr 178/2002 i rozporządzenia (WE) nr 1223/2009 oraz uchylenia dyrektyw Rady 90/385/EWG i 93/42/EWG (MDR) lub dyrektywą Rady 93/42/EWG z wykorzystaniem okresu przejściowego, ustanowionego na podstawie Rozporządzenia Parlamentu Europejskiego i Rady (UE) 2023/607 z dnia 15 marca 2023 r. w sprawie zmiany rozporządzeń (UE) 2017/745 i (UE) 2017/746 w odniesieniu do przepisów przejściowych dotyczących niektórych wyrobów medycznych i wyrobów medycznych do diagnostyki in vitro;</w:t>
      </w:r>
      <w:r w:rsidR="009F4A3E" w:rsidRPr="009F4A3E">
        <w:rPr>
          <w:rFonts w:ascii="Arial" w:hAnsi="Arial" w:cs="Arial"/>
          <w:sz w:val="22"/>
          <w:szCs w:val="22"/>
        </w:rPr>
        <w:t xml:space="preserve"> </w:t>
      </w:r>
      <w:r w:rsidRPr="009F4A3E">
        <w:rPr>
          <w:rFonts w:ascii="Arial" w:hAnsi="Arial" w:cs="Arial"/>
          <w:sz w:val="22"/>
          <w:szCs w:val="22"/>
        </w:rPr>
        <w:t>jak również posiadają wymagane dokumenty.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687084" w14:paraId="0F0EFAD0" w14:textId="77777777">
        <w:tc>
          <w:tcPr>
            <w:tcW w:w="2660" w:type="dxa"/>
          </w:tcPr>
          <w:p w14:paraId="1A462426" w14:textId="77777777" w:rsidR="00687084" w:rsidRDefault="00687084" w:rsidP="00687084">
            <w:pPr>
              <w:pStyle w:val="Akapitzlist"/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70044701" w14:textId="77777777" w:rsidR="00687084" w:rsidRDefault="00687084" w:rsidP="00687084">
            <w:pPr>
              <w:pStyle w:val="Akapitzlist"/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43C01669" w14:textId="77777777" w:rsidR="00687084" w:rsidRPr="00687084" w:rsidRDefault="00687084" w:rsidP="00687084">
            <w:pPr>
              <w:pStyle w:val="Akapitzlist"/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0FE57C48" w14:textId="77777777" w:rsidR="00687084" w:rsidRPr="00687084" w:rsidRDefault="00687084" w:rsidP="00687084">
            <w:pPr>
              <w:pStyle w:val="Akapitzlist"/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  <w:r w:rsidRPr="00687084"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</w:t>
            </w:r>
          </w:p>
          <w:p w14:paraId="71DD8BA7" w14:textId="77777777" w:rsidR="00687084" w:rsidRPr="00687084" w:rsidRDefault="00687084" w:rsidP="00687084">
            <w:pPr>
              <w:pStyle w:val="Akapitzlist"/>
              <w:widowControl w:val="0"/>
              <w:adjustRightInd w:val="0"/>
              <w:spacing w:after="120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 w:rsidRPr="00687084">
              <w:rPr>
                <w:rFonts w:ascii="Arial" w:hAnsi="Arial" w:cs="Arial"/>
                <w:iCs/>
                <w:sz w:val="18"/>
                <w:szCs w:val="18"/>
              </w:rPr>
              <w:t>[data]</w:t>
            </w:r>
          </w:p>
        </w:tc>
        <w:tc>
          <w:tcPr>
            <w:tcW w:w="6662" w:type="dxa"/>
          </w:tcPr>
          <w:p w14:paraId="5B437A08" w14:textId="77777777" w:rsidR="00687084" w:rsidRDefault="00687084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Cs/>
                <w:sz w:val="24"/>
                <w:szCs w:val="24"/>
              </w:rPr>
            </w:pPr>
          </w:p>
          <w:p w14:paraId="72C22DFB" w14:textId="77777777" w:rsidR="00687084" w:rsidRDefault="00687084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/>
                <w:sz w:val="24"/>
                <w:szCs w:val="24"/>
                <w:vertAlign w:val="superscript"/>
              </w:rPr>
            </w:pPr>
          </w:p>
          <w:p w14:paraId="1C6097A3" w14:textId="77777777" w:rsidR="00687084" w:rsidRDefault="00687084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/>
                <w:sz w:val="24"/>
                <w:szCs w:val="24"/>
                <w:vertAlign w:val="superscript"/>
              </w:rPr>
            </w:pPr>
          </w:p>
          <w:p w14:paraId="46AD6231" w14:textId="3B288419" w:rsidR="00687084" w:rsidRDefault="00687084">
            <w:pPr>
              <w:widowControl w:val="0"/>
              <w:adjustRightInd w:val="0"/>
              <w:jc w:val="both"/>
              <w:textAlignment w:val="baseline"/>
              <w:rPr>
                <w:rFonts w:ascii="Arial" w:hAnsi="Arial" w:cs="Arial"/>
                <w:i/>
                <w:sz w:val="24"/>
                <w:szCs w:val="24"/>
                <w:vertAlign w:val="superscript"/>
              </w:rPr>
            </w:pPr>
            <w:r>
              <w:rPr>
                <w:rFonts w:ascii="Arial" w:hAnsi="Arial" w:cs="Arial"/>
                <w:i/>
                <w:sz w:val="24"/>
                <w:szCs w:val="24"/>
                <w:vertAlign w:val="superscript"/>
              </w:rPr>
              <w:t>.................................................................................................................................................</w:t>
            </w:r>
          </w:p>
          <w:p w14:paraId="049CD11D" w14:textId="77777777" w:rsidR="00687084" w:rsidRDefault="00687084">
            <w:pPr>
              <w:widowControl w:val="0"/>
              <w:adjustRightInd w:val="0"/>
              <w:spacing w:after="60"/>
              <w:jc w:val="both"/>
              <w:textAlignment w:val="baseline"/>
              <w:rPr>
                <w:rFonts w:ascii="Arial" w:hAnsi="Arial" w:cs="Arial"/>
                <w:iCs/>
                <w:sz w:val="18"/>
                <w:szCs w:val="18"/>
              </w:rPr>
            </w:pPr>
            <w:r>
              <w:rPr>
                <w:rFonts w:ascii="Arial" w:hAnsi="Arial" w:cs="Arial"/>
                <w:iCs/>
                <w:sz w:val="18"/>
                <w:szCs w:val="18"/>
              </w:rPr>
              <w:t>[kwalifikowany podpis elektroniczny lub podpis zaufany lub elektroniczny podpis osobisty osoby / osób uprawnionych do reprezentacji Wykonawcy]</w:t>
            </w:r>
          </w:p>
        </w:tc>
      </w:tr>
    </w:tbl>
    <w:p w14:paraId="4CB8B6A8" w14:textId="77777777" w:rsidR="00687084" w:rsidRDefault="00687084" w:rsidP="00687084">
      <w:pPr>
        <w:jc w:val="both"/>
        <w:rPr>
          <w:rFonts w:ascii="Arial" w:eastAsia="Calibri" w:hAnsi="Arial" w:cs="Arial"/>
          <w:sz w:val="21"/>
          <w:szCs w:val="21"/>
          <w:lang w:eastAsia="en-US"/>
        </w:rPr>
      </w:pPr>
    </w:p>
    <w:p w14:paraId="4FB7653B" w14:textId="5783A37E" w:rsidR="0040509B" w:rsidRPr="005A65FE" w:rsidRDefault="0040509B" w:rsidP="005A65FE">
      <w:pPr>
        <w:spacing w:before="120" w:line="276" w:lineRule="auto"/>
        <w:jc w:val="both"/>
        <w:rPr>
          <w:sz w:val="24"/>
        </w:rPr>
      </w:pPr>
    </w:p>
    <w:sectPr w:rsidR="0040509B" w:rsidRPr="005A65FE" w:rsidSect="003D047E"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1134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B8F0C0" w14:textId="77777777" w:rsidR="00F26AD0" w:rsidRDefault="00F26AD0">
      <w:r>
        <w:separator/>
      </w:r>
    </w:p>
  </w:endnote>
  <w:endnote w:type="continuationSeparator" w:id="0">
    <w:p w14:paraId="02F8C8C4" w14:textId="77777777" w:rsidR="00F26AD0" w:rsidRDefault="00F26A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81A2B0" w14:textId="77777777" w:rsidR="0040509B" w:rsidRDefault="0040509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F4B2A42" w14:textId="77777777" w:rsidR="0040509B" w:rsidRDefault="0040509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5E1652" w14:textId="784662E4" w:rsidR="0040509B" w:rsidRDefault="00F62644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3C8E95F6" wp14:editId="5D148BDC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D60A57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688B1364" w14:textId="77777777" w:rsidR="0040509B" w:rsidRDefault="0040509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C5B6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11954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B2B208" w14:textId="77777777" w:rsidR="0040509B" w:rsidRDefault="0040509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364AAD5" w14:textId="77777777" w:rsidR="0040509B" w:rsidRDefault="0040509B">
    <w:pPr>
      <w:pStyle w:val="Stopka"/>
      <w:tabs>
        <w:tab w:val="clear" w:pos="4536"/>
      </w:tabs>
      <w:jc w:val="center"/>
    </w:pPr>
  </w:p>
  <w:p w14:paraId="57FA839F" w14:textId="77777777" w:rsidR="0040509B" w:rsidRDefault="0040509B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D739ED" w14:textId="77777777" w:rsidR="00F26AD0" w:rsidRDefault="00F26AD0">
      <w:r>
        <w:separator/>
      </w:r>
    </w:p>
  </w:footnote>
  <w:footnote w:type="continuationSeparator" w:id="0">
    <w:p w14:paraId="0B538AEB" w14:textId="77777777" w:rsidR="00F26AD0" w:rsidRDefault="00F26A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C23A10" w14:textId="77777777" w:rsidR="0040509B" w:rsidRDefault="0040509B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512F32"/>
    <w:multiLevelType w:val="hybridMultilevel"/>
    <w:tmpl w:val="A6BA99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60415F"/>
    <w:multiLevelType w:val="hybridMultilevel"/>
    <w:tmpl w:val="F8EAEAE2"/>
    <w:lvl w:ilvl="0" w:tplc="DB7CA7C6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6EF1F2A"/>
    <w:multiLevelType w:val="hybridMultilevel"/>
    <w:tmpl w:val="F88A5018"/>
    <w:lvl w:ilvl="0" w:tplc="7A84937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EEA1FF7"/>
    <w:multiLevelType w:val="hybridMultilevel"/>
    <w:tmpl w:val="FCA63710"/>
    <w:lvl w:ilvl="0" w:tplc="C9B0E660">
      <w:start w:val="1"/>
      <w:numFmt w:val="lowerLetter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92126000">
    <w:abstractNumId w:val="2"/>
  </w:num>
  <w:num w:numId="2" w16cid:durableId="298220097">
    <w:abstractNumId w:val="3"/>
  </w:num>
  <w:num w:numId="3" w16cid:durableId="800613360">
    <w:abstractNumId w:val="1"/>
  </w:num>
  <w:num w:numId="4" w16cid:durableId="1256784670">
    <w:abstractNumId w:val="0"/>
  </w:num>
  <w:num w:numId="5" w16cid:durableId="171252972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6155"/>
    <w:rsid w:val="00004253"/>
    <w:rsid w:val="000078D0"/>
    <w:rsid w:val="00083702"/>
    <w:rsid w:val="000C5B68"/>
    <w:rsid w:val="000D791D"/>
    <w:rsid w:val="00114793"/>
    <w:rsid w:val="00181DCF"/>
    <w:rsid w:val="001F0338"/>
    <w:rsid w:val="00212502"/>
    <w:rsid w:val="00232BE6"/>
    <w:rsid w:val="00256155"/>
    <w:rsid w:val="0030740B"/>
    <w:rsid w:val="003A6CB7"/>
    <w:rsid w:val="003B0DBC"/>
    <w:rsid w:val="003B64C0"/>
    <w:rsid w:val="003D047E"/>
    <w:rsid w:val="003D7607"/>
    <w:rsid w:val="0040509B"/>
    <w:rsid w:val="00451D46"/>
    <w:rsid w:val="004629DE"/>
    <w:rsid w:val="00475D5B"/>
    <w:rsid w:val="004B0268"/>
    <w:rsid w:val="004B2D37"/>
    <w:rsid w:val="004B3495"/>
    <w:rsid w:val="004D7F4A"/>
    <w:rsid w:val="004F6BFC"/>
    <w:rsid w:val="00511954"/>
    <w:rsid w:val="005140E2"/>
    <w:rsid w:val="00574714"/>
    <w:rsid w:val="00582C6E"/>
    <w:rsid w:val="005861AB"/>
    <w:rsid w:val="005A65FE"/>
    <w:rsid w:val="005D70E8"/>
    <w:rsid w:val="005F4228"/>
    <w:rsid w:val="00633AA9"/>
    <w:rsid w:val="0064718A"/>
    <w:rsid w:val="00667747"/>
    <w:rsid w:val="00674EC8"/>
    <w:rsid w:val="006769C6"/>
    <w:rsid w:val="00687084"/>
    <w:rsid w:val="00694DE6"/>
    <w:rsid w:val="006A3A96"/>
    <w:rsid w:val="006C3117"/>
    <w:rsid w:val="007547C1"/>
    <w:rsid w:val="007C5D01"/>
    <w:rsid w:val="007D211F"/>
    <w:rsid w:val="00814E50"/>
    <w:rsid w:val="00817FD4"/>
    <w:rsid w:val="00821D7D"/>
    <w:rsid w:val="0083512F"/>
    <w:rsid w:val="00881CF8"/>
    <w:rsid w:val="0092151A"/>
    <w:rsid w:val="009C3DBD"/>
    <w:rsid w:val="009C4B96"/>
    <w:rsid w:val="009E0597"/>
    <w:rsid w:val="009F4A3E"/>
    <w:rsid w:val="00A32B70"/>
    <w:rsid w:val="00A77C58"/>
    <w:rsid w:val="00A94A34"/>
    <w:rsid w:val="00AA0AC3"/>
    <w:rsid w:val="00AC013B"/>
    <w:rsid w:val="00B20836"/>
    <w:rsid w:val="00B74A36"/>
    <w:rsid w:val="00BF185E"/>
    <w:rsid w:val="00BF50C4"/>
    <w:rsid w:val="00C542F5"/>
    <w:rsid w:val="00C83A35"/>
    <w:rsid w:val="00CB70D0"/>
    <w:rsid w:val="00CD13E9"/>
    <w:rsid w:val="00CD4F41"/>
    <w:rsid w:val="00D65D37"/>
    <w:rsid w:val="00D750D9"/>
    <w:rsid w:val="00DE48D8"/>
    <w:rsid w:val="00E14595"/>
    <w:rsid w:val="00E34C9C"/>
    <w:rsid w:val="00E62D4A"/>
    <w:rsid w:val="00E65950"/>
    <w:rsid w:val="00EC7ABD"/>
    <w:rsid w:val="00F26AD0"/>
    <w:rsid w:val="00F42F2F"/>
    <w:rsid w:val="00F62644"/>
    <w:rsid w:val="00F64A20"/>
    <w:rsid w:val="00F94C8A"/>
    <w:rsid w:val="00FD28D4"/>
    <w:rsid w:val="00FD75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5C43BB2"/>
  <w15:chartTrackingRefBased/>
  <w15:docId w15:val="{F4056BE0-5218-4059-8E39-9008BDDB8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Akapitzlist">
    <w:name w:val="List Paragraph"/>
    <w:basedOn w:val="Normalny"/>
    <w:uiPriority w:val="34"/>
    <w:qFormat/>
    <w:rsid w:val="003D04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100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5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24</TotalTime>
  <Pages>1</Pages>
  <Words>237</Words>
  <Characters>1770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2003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zp</dc:creator>
  <cp:keywords/>
  <cp:lastModifiedBy>Iwona Wolnicka</cp:lastModifiedBy>
  <cp:revision>14</cp:revision>
  <cp:lastPrinted>2000-12-12T17:01:00Z</cp:lastPrinted>
  <dcterms:created xsi:type="dcterms:W3CDTF">2025-11-17T11:54:00Z</dcterms:created>
  <dcterms:modified xsi:type="dcterms:W3CDTF">2026-08-06T08:14:00Z</dcterms:modified>
</cp:coreProperties>
</file>