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B8449" w14:textId="7DF982CE" w:rsidR="008D2AB8" w:rsidRPr="00541840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 xml:space="preserve">Załącznik nr </w:t>
      </w:r>
      <w:r w:rsidR="00012286" w:rsidRPr="00541840">
        <w:rPr>
          <w:rFonts w:ascii="Verdana" w:hAnsi="Verdana"/>
          <w:sz w:val="18"/>
          <w:szCs w:val="18"/>
        </w:rPr>
        <w:t>1</w:t>
      </w:r>
    </w:p>
    <w:p w14:paraId="03EECED9" w14:textId="77777777" w:rsidR="008D2AB8" w:rsidRPr="0054184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B8204A4" w14:textId="77777777" w:rsidR="008D2AB8" w:rsidRPr="0054184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FORMULARZ OFERTY</w:t>
      </w:r>
    </w:p>
    <w:p w14:paraId="0AB841D4" w14:textId="77777777" w:rsidR="0014028B" w:rsidRPr="00541840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04D67EED" w14:textId="77777777" w:rsidR="0014028B" w:rsidRPr="00541840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013987A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2ACD4C26" w14:textId="58EC40A8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</w:t>
      </w:r>
    </w:p>
    <w:p w14:paraId="20EF20C1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10C84284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6DAC707B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19D9A976" w14:textId="7A1EAC9F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TEL.…………………………………FAX ………………………………</w:t>
      </w:r>
    </w:p>
    <w:p w14:paraId="4E46C95E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CA7E927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45F8EF0E" w14:textId="20A83405" w:rsidR="008D2AB8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0D7C07C8" w14:textId="77777777" w:rsidR="00C358E1" w:rsidRPr="00541840" w:rsidRDefault="00C358E1" w:rsidP="00C358E1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4956452" w14:textId="77777777" w:rsidR="008D2AB8" w:rsidRPr="00541840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Do: Nazwa i siedziba Zamawiającego:</w:t>
      </w:r>
    </w:p>
    <w:p w14:paraId="48E3EEDC" w14:textId="3B4F9F9A" w:rsidR="002F3454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 xml:space="preserve">Akademia Górniczo </w:t>
      </w:r>
      <w:r w:rsidR="00081DFA" w:rsidRPr="00541840">
        <w:rPr>
          <w:rFonts w:ascii="Verdana" w:hAnsi="Verdana"/>
          <w:b/>
          <w:sz w:val="18"/>
          <w:szCs w:val="18"/>
        </w:rPr>
        <w:t>–</w:t>
      </w:r>
      <w:r w:rsidRPr="00541840">
        <w:rPr>
          <w:rFonts w:ascii="Verdana" w:hAnsi="Verdana"/>
          <w:b/>
          <w:sz w:val="18"/>
          <w:szCs w:val="18"/>
        </w:rPr>
        <w:t xml:space="preserve"> Hutnicza</w:t>
      </w:r>
      <w:r w:rsidR="00081DFA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im. Stanisława Staszica w Krakowie</w:t>
      </w:r>
    </w:p>
    <w:p w14:paraId="6B4F36D3" w14:textId="77777777" w:rsidR="008D2AB8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Dział Zamówień Publicznych</w:t>
      </w:r>
      <w:r w:rsidR="008D2AB8" w:rsidRPr="00541840">
        <w:rPr>
          <w:rFonts w:ascii="Verdana" w:hAnsi="Verdana"/>
          <w:b/>
          <w:sz w:val="18"/>
          <w:szCs w:val="18"/>
        </w:rPr>
        <w:t xml:space="preserve">  </w:t>
      </w:r>
    </w:p>
    <w:p w14:paraId="58F732BD" w14:textId="77777777" w:rsidR="008D2AB8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Al. Mickiewicza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30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</w:p>
    <w:p w14:paraId="1E6260B1" w14:textId="77777777" w:rsidR="008D2AB8" w:rsidRPr="00541840" w:rsidRDefault="002F3454" w:rsidP="008D2AB8">
      <w:pPr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30-059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Kraków</w:t>
      </w:r>
      <w:r w:rsidR="008D2AB8" w:rsidRPr="00541840">
        <w:rPr>
          <w:rFonts w:ascii="Verdana" w:hAnsi="Verdana"/>
          <w:b/>
          <w:sz w:val="18"/>
          <w:szCs w:val="18"/>
        </w:rPr>
        <w:t xml:space="preserve">,  </w:t>
      </w:r>
    </w:p>
    <w:p w14:paraId="55EA74C1" w14:textId="77777777" w:rsidR="00D90F6D" w:rsidRPr="00541840" w:rsidRDefault="00D90F6D" w:rsidP="008D2AB8">
      <w:pPr>
        <w:rPr>
          <w:rFonts w:ascii="Verdana" w:hAnsi="Verdana"/>
          <w:b/>
          <w:sz w:val="18"/>
          <w:szCs w:val="18"/>
        </w:rPr>
      </w:pPr>
    </w:p>
    <w:p w14:paraId="5C4B5FBE" w14:textId="4F0B1BDC" w:rsidR="00760AEB" w:rsidRPr="00541840" w:rsidRDefault="00A105DD" w:rsidP="00541840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C50AEF" w:rsidRPr="00C50AEF">
        <w:rPr>
          <w:rFonts w:ascii="Verdana" w:hAnsi="Verdana"/>
          <w:b/>
          <w:sz w:val="18"/>
          <w:szCs w:val="18"/>
        </w:rPr>
        <w:t>Zakup wielofunkcyjnego urządzenia 4 w 1 do druku 3D w technologii DIW oraz obróbki CNC wraz z dedykowanym oprogramowaniem i podstawowymi akcesoriami dla WIMiC KC-DE-zp.25.3</w:t>
      </w:r>
      <w:r w:rsidR="00BC4D60">
        <w:rPr>
          <w:rFonts w:ascii="Verdana" w:hAnsi="Verdana"/>
          <w:b/>
          <w:sz w:val="18"/>
          <w:szCs w:val="18"/>
        </w:rPr>
        <w:t>79</w:t>
      </w:r>
      <w:r w:rsidR="00C50AEF" w:rsidRPr="00C50AEF">
        <w:rPr>
          <w:rFonts w:ascii="Verdana" w:hAnsi="Verdana"/>
          <w:b/>
          <w:sz w:val="18"/>
          <w:szCs w:val="18"/>
        </w:rPr>
        <w:t>.2026</w:t>
      </w:r>
      <w:r w:rsidR="00C50AEF">
        <w:rPr>
          <w:rFonts w:ascii="Verdana" w:hAnsi="Verdana"/>
          <w:b/>
          <w:sz w:val="18"/>
          <w:szCs w:val="18"/>
        </w:rPr>
        <w:t>,</w:t>
      </w:r>
      <w:r w:rsidR="00811AAB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57F03B77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36261B99" w14:textId="6F5D07A4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Cena netto</w:t>
      </w:r>
      <w:r w:rsidR="00540107" w:rsidRPr="00541840">
        <w:rPr>
          <w:rFonts w:ascii="Verdana" w:hAnsi="Verdana"/>
          <w:sz w:val="18"/>
          <w:szCs w:val="18"/>
        </w:rPr>
        <w:t xml:space="preserve"> za całość zamówienia</w:t>
      </w:r>
      <w:r w:rsidRPr="00541840">
        <w:rPr>
          <w:rFonts w:ascii="Verdana" w:hAnsi="Verdana"/>
          <w:sz w:val="18"/>
          <w:szCs w:val="18"/>
        </w:rPr>
        <w:t>: ........................................ PLN</w:t>
      </w:r>
    </w:p>
    <w:p w14:paraId="6EFD8E7A" w14:textId="0420B60B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Cena brutto</w:t>
      </w:r>
      <w:r w:rsidR="00540107" w:rsidRPr="00541840">
        <w:rPr>
          <w:rFonts w:ascii="Verdana" w:hAnsi="Verdana"/>
          <w:sz w:val="18"/>
          <w:szCs w:val="18"/>
        </w:rPr>
        <w:t xml:space="preserve"> za całość zamówienia:</w:t>
      </w:r>
      <w:r w:rsidRPr="00541840">
        <w:rPr>
          <w:rFonts w:ascii="Verdana" w:hAnsi="Verdana"/>
          <w:sz w:val="18"/>
          <w:szCs w:val="18"/>
        </w:rPr>
        <w:t>.........................................</w:t>
      </w:r>
      <w:r w:rsidR="003511EC">
        <w:rPr>
          <w:rFonts w:ascii="Verdana" w:hAnsi="Verdana"/>
          <w:sz w:val="18"/>
          <w:szCs w:val="18"/>
        </w:rPr>
        <w:t>.</w:t>
      </w:r>
      <w:r w:rsidR="00203D6A" w:rsidRPr="00541840">
        <w:rPr>
          <w:rFonts w:ascii="Verdana" w:hAnsi="Verdana"/>
          <w:sz w:val="18"/>
          <w:szCs w:val="18"/>
        </w:rPr>
        <w:t xml:space="preserve"> </w:t>
      </w:r>
      <w:r w:rsidRPr="00541840">
        <w:rPr>
          <w:rFonts w:ascii="Verdana" w:hAnsi="Verdana"/>
          <w:sz w:val="18"/>
          <w:szCs w:val="18"/>
        </w:rPr>
        <w:t>PLN</w:t>
      </w:r>
    </w:p>
    <w:p w14:paraId="104FCC9E" w14:textId="61FE4323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Słownie</w:t>
      </w:r>
      <w:r w:rsidR="00541840">
        <w:rPr>
          <w:rFonts w:ascii="Verdana" w:hAnsi="Verdana"/>
          <w:sz w:val="18"/>
          <w:szCs w:val="18"/>
        </w:rPr>
        <w:t xml:space="preserve"> </w:t>
      </w:r>
      <w:r w:rsidRPr="00541840">
        <w:rPr>
          <w:rFonts w:ascii="Verdana" w:hAnsi="Verdana"/>
          <w:sz w:val="18"/>
          <w:szCs w:val="18"/>
        </w:rPr>
        <w:t>brutto: ..............................................................................</w:t>
      </w:r>
    </w:p>
    <w:p w14:paraId="60698B42" w14:textId="77777777" w:rsidR="00AE2ADC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Powyższa cena zawiera podatek VAT w wysokości 23% tj. ……………………. PLN</w:t>
      </w:r>
    </w:p>
    <w:p w14:paraId="1E087AA1" w14:textId="77777777" w:rsidR="00927375" w:rsidRPr="00541840" w:rsidRDefault="00927375" w:rsidP="00AE2ADC">
      <w:pPr>
        <w:jc w:val="both"/>
        <w:rPr>
          <w:rFonts w:ascii="Verdana" w:hAnsi="Verdana"/>
          <w:sz w:val="18"/>
          <w:szCs w:val="18"/>
        </w:rPr>
      </w:pPr>
    </w:p>
    <w:p w14:paraId="4C105637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49BD94EA" w14:textId="5E41055F" w:rsidR="003511EC" w:rsidRDefault="003511EC" w:rsidP="003511EC">
      <w:pPr>
        <w:jc w:val="both"/>
        <w:rPr>
          <w:rFonts w:ascii="Verdana" w:hAnsi="Verdana"/>
          <w:sz w:val="18"/>
          <w:szCs w:val="18"/>
        </w:rPr>
      </w:pPr>
      <w:bookmarkStart w:id="0" w:name="_Hlk184300427"/>
      <w:r>
        <w:rPr>
          <w:rFonts w:ascii="Verdana" w:hAnsi="Verdana"/>
          <w:b/>
          <w:bCs/>
          <w:sz w:val="18"/>
          <w:szCs w:val="18"/>
        </w:rPr>
        <w:t>P</w:t>
      </w:r>
      <w:r w:rsidRPr="003511EC">
        <w:rPr>
          <w:rFonts w:ascii="Verdana" w:hAnsi="Verdana"/>
          <w:b/>
          <w:bCs/>
          <w:sz w:val="18"/>
          <w:szCs w:val="18"/>
        </w:rPr>
        <w:t>roducent</w:t>
      </w:r>
      <w:r w:rsidR="00811AAB">
        <w:rPr>
          <w:rFonts w:ascii="Verdana" w:hAnsi="Verdana"/>
          <w:b/>
          <w:bCs/>
          <w:sz w:val="18"/>
          <w:szCs w:val="18"/>
        </w:rPr>
        <w:t xml:space="preserve"> i mode</w:t>
      </w:r>
      <w:r w:rsidR="00C50AEF">
        <w:rPr>
          <w:rFonts w:ascii="Verdana" w:hAnsi="Verdana"/>
          <w:b/>
          <w:bCs/>
          <w:sz w:val="18"/>
          <w:szCs w:val="18"/>
        </w:rPr>
        <w:t>l:</w:t>
      </w:r>
      <w:r>
        <w:rPr>
          <w:rFonts w:ascii="Verdana" w:hAnsi="Verdana"/>
          <w:b/>
          <w:bCs/>
          <w:sz w:val="18"/>
          <w:szCs w:val="18"/>
        </w:rPr>
        <w:t>…………………………………………………</w:t>
      </w:r>
      <w:r w:rsidR="007B162C">
        <w:rPr>
          <w:rFonts w:ascii="Verdana" w:hAnsi="Verdana"/>
          <w:b/>
          <w:bCs/>
          <w:sz w:val="18"/>
          <w:szCs w:val="18"/>
        </w:rPr>
        <w:t>…</w:t>
      </w:r>
      <w:r w:rsidR="00C50AEF">
        <w:rPr>
          <w:rFonts w:ascii="Verdana" w:hAnsi="Verdana"/>
          <w:b/>
          <w:bCs/>
          <w:sz w:val="18"/>
          <w:szCs w:val="18"/>
        </w:rPr>
        <w:t xml:space="preserve"> </w:t>
      </w:r>
      <w:r w:rsidR="007B162C" w:rsidRPr="00AA5C49">
        <w:rPr>
          <w:rFonts w:ascii="Verdana" w:hAnsi="Verdana"/>
          <w:sz w:val="18"/>
          <w:szCs w:val="18"/>
        </w:rPr>
        <w:t>(należy podać)</w:t>
      </w:r>
    </w:p>
    <w:p w14:paraId="378909DB" w14:textId="4AEB47CD" w:rsidR="00045CFB" w:rsidRPr="003511EC" w:rsidRDefault="00045CFB" w:rsidP="003511EC">
      <w:pPr>
        <w:jc w:val="both"/>
        <w:rPr>
          <w:rFonts w:ascii="Verdana" w:hAnsi="Verdana"/>
          <w:b/>
          <w:bCs/>
          <w:sz w:val="18"/>
          <w:szCs w:val="18"/>
        </w:rPr>
      </w:pPr>
      <w:r w:rsidRPr="00045CFB">
        <w:rPr>
          <w:rFonts w:ascii="Verdana" w:hAnsi="Verdana"/>
          <w:b/>
          <w:bCs/>
          <w:sz w:val="18"/>
          <w:szCs w:val="18"/>
        </w:rPr>
        <w:t>Nazwa oprogramowania</w:t>
      </w:r>
      <w:r w:rsidR="00C50AEF">
        <w:rPr>
          <w:rFonts w:ascii="Verdana" w:hAnsi="Verdana"/>
          <w:b/>
          <w:bCs/>
          <w:sz w:val="18"/>
          <w:szCs w:val="18"/>
        </w:rPr>
        <w:t>:</w:t>
      </w:r>
      <w:r>
        <w:rPr>
          <w:rFonts w:ascii="Verdana" w:hAnsi="Verdana"/>
          <w:sz w:val="18"/>
          <w:szCs w:val="18"/>
        </w:rPr>
        <w:t xml:space="preserve"> </w:t>
      </w:r>
      <w:r w:rsidRPr="00C50AEF">
        <w:rPr>
          <w:rFonts w:ascii="Verdana" w:hAnsi="Verdana"/>
          <w:b/>
          <w:bCs/>
          <w:sz w:val="18"/>
          <w:szCs w:val="18"/>
        </w:rPr>
        <w:t>……………………………………………</w:t>
      </w:r>
      <w:r w:rsidR="00C50AEF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(należy podać)</w:t>
      </w:r>
    </w:p>
    <w:p w14:paraId="7AEEB7F0" w14:textId="77777777" w:rsidR="006E501F" w:rsidRPr="003511EC" w:rsidRDefault="006E501F" w:rsidP="006E501F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0D8B4955" w14:textId="30E766B4" w:rsidR="00AE2ADC" w:rsidRDefault="00646BA4" w:rsidP="003511EC">
      <w:pPr>
        <w:jc w:val="both"/>
        <w:rPr>
          <w:rFonts w:ascii="Verdana" w:hAnsi="Verdana"/>
          <w:b/>
          <w:bCs/>
          <w:i/>
          <w:i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Okres udzielonej g</w:t>
      </w:r>
      <w:r w:rsidR="00576ADB" w:rsidRPr="00576ADB">
        <w:rPr>
          <w:rFonts w:ascii="Verdana" w:hAnsi="Verdana"/>
          <w:b/>
          <w:bCs/>
          <w:sz w:val="18"/>
          <w:szCs w:val="18"/>
        </w:rPr>
        <w:t>warancj</w:t>
      </w:r>
      <w:r>
        <w:rPr>
          <w:rFonts w:ascii="Verdana" w:hAnsi="Verdana"/>
          <w:b/>
          <w:bCs/>
          <w:sz w:val="18"/>
          <w:szCs w:val="18"/>
        </w:rPr>
        <w:t>i</w:t>
      </w:r>
      <w:r w:rsidR="00576ADB" w:rsidRPr="00576ADB">
        <w:rPr>
          <w:rFonts w:ascii="Verdana" w:hAnsi="Verdana"/>
          <w:b/>
          <w:bCs/>
          <w:sz w:val="18"/>
          <w:szCs w:val="18"/>
        </w:rPr>
        <w:t>:</w:t>
      </w:r>
      <w:r w:rsidR="00576ADB">
        <w:rPr>
          <w:rFonts w:ascii="Verdana" w:hAnsi="Verdana"/>
          <w:sz w:val="18"/>
          <w:szCs w:val="18"/>
        </w:rPr>
        <w:t xml:space="preserve"> </w:t>
      </w:r>
      <w:r w:rsidR="00045CFB">
        <w:rPr>
          <w:rFonts w:ascii="Verdana" w:hAnsi="Verdana"/>
          <w:b/>
          <w:bCs/>
          <w:sz w:val="18"/>
          <w:szCs w:val="18"/>
        </w:rPr>
        <w:t>…………….</w:t>
      </w:r>
      <w:r w:rsidR="00576ADB" w:rsidRPr="00646BA4">
        <w:rPr>
          <w:rFonts w:ascii="Verdana" w:hAnsi="Verdana"/>
          <w:b/>
          <w:bCs/>
          <w:sz w:val="18"/>
          <w:szCs w:val="18"/>
        </w:rPr>
        <w:t xml:space="preserve"> </w:t>
      </w:r>
      <w:r w:rsidR="00045CFB">
        <w:rPr>
          <w:rFonts w:ascii="Verdana" w:hAnsi="Verdana"/>
          <w:b/>
          <w:bCs/>
          <w:sz w:val="18"/>
          <w:szCs w:val="18"/>
        </w:rPr>
        <w:t>m</w:t>
      </w:r>
      <w:r w:rsidR="00576ADB" w:rsidRPr="00646BA4">
        <w:rPr>
          <w:rFonts w:ascii="Verdana" w:hAnsi="Verdana"/>
          <w:b/>
          <w:bCs/>
          <w:sz w:val="18"/>
          <w:szCs w:val="18"/>
        </w:rPr>
        <w:t>iesięcy</w:t>
      </w:r>
      <w:r w:rsidR="00045CFB">
        <w:rPr>
          <w:rFonts w:ascii="Verdana" w:hAnsi="Verdana"/>
          <w:b/>
          <w:bCs/>
          <w:sz w:val="18"/>
          <w:szCs w:val="18"/>
        </w:rPr>
        <w:t>*</w:t>
      </w:r>
      <w:r w:rsidR="00045CFB" w:rsidRPr="00045CFB">
        <w:rPr>
          <w:rFonts w:ascii="Verdana" w:hAnsi="Verdana"/>
          <w:sz w:val="18"/>
          <w:szCs w:val="18"/>
        </w:rPr>
        <w:t xml:space="preserve">) </w:t>
      </w:r>
      <w:r w:rsidR="00045CFB" w:rsidRPr="007B162C">
        <w:rPr>
          <w:rFonts w:ascii="Verdana" w:hAnsi="Verdana"/>
          <w:b/>
          <w:bCs/>
          <w:i/>
          <w:iCs/>
          <w:sz w:val="18"/>
          <w:szCs w:val="18"/>
          <w:highlight w:val="yellow"/>
        </w:rPr>
        <w:t>(kryterium oceny ofert).</w:t>
      </w:r>
    </w:p>
    <w:p w14:paraId="2443FD15" w14:textId="6B8D7B8A" w:rsidR="00045CFB" w:rsidRDefault="00045CFB" w:rsidP="003511EC">
      <w:pPr>
        <w:jc w:val="both"/>
        <w:rPr>
          <w:rFonts w:ascii="Verdana" w:hAnsi="Verdana"/>
          <w:sz w:val="18"/>
          <w:szCs w:val="18"/>
        </w:rPr>
      </w:pPr>
      <w:r w:rsidRPr="00045CFB">
        <w:rPr>
          <w:rFonts w:ascii="Verdana" w:hAnsi="Verdana"/>
          <w:sz w:val="18"/>
          <w:szCs w:val="18"/>
        </w:rPr>
        <w:t xml:space="preserve">*)Zamawiający informuje, że w przypadku braku wpisania </w:t>
      </w:r>
      <w:r>
        <w:rPr>
          <w:rFonts w:ascii="Verdana" w:hAnsi="Verdana"/>
          <w:sz w:val="18"/>
          <w:szCs w:val="18"/>
        </w:rPr>
        <w:t>okresu gwarancji</w:t>
      </w:r>
      <w:r w:rsidRPr="00045CFB">
        <w:rPr>
          <w:rFonts w:ascii="Verdana" w:hAnsi="Verdana"/>
          <w:sz w:val="18"/>
          <w:szCs w:val="18"/>
        </w:rPr>
        <w:t xml:space="preserve"> przez Wykonawcę, Zamawiający przyjmie </w:t>
      </w:r>
      <w:r>
        <w:rPr>
          <w:rFonts w:ascii="Verdana" w:hAnsi="Verdana"/>
          <w:sz w:val="18"/>
          <w:szCs w:val="18"/>
        </w:rPr>
        <w:t>okres gwarancji minimalny</w:t>
      </w:r>
      <w:r w:rsidRPr="00045CFB">
        <w:rPr>
          <w:rFonts w:ascii="Verdana" w:hAnsi="Verdana"/>
          <w:sz w:val="18"/>
          <w:szCs w:val="18"/>
        </w:rPr>
        <w:t xml:space="preserve"> wskazany w SWZ.</w:t>
      </w:r>
    </w:p>
    <w:p w14:paraId="179ED35F" w14:textId="77777777" w:rsidR="00646BA4" w:rsidRPr="00541840" w:rsidRDefault="00646BA4" w:rsidP="00AE2ADC">
      <w:pPr>
        <w:jc w:val="both"/>
        <w:rPr>
          <w:rFonts w:ascii="Verdana" w:hAnsi="Verdana"/>
          <w:sz w:val="18"/>
          <w:szCs w:val="18"/>
        </w:rPr>
      </w:pPr>
    </w:p>
    <w:p w14:paraId="1C14FE04" w14:textId="7DC37BE8" w:rsidR="00760AEB" w:rsidRPr="00541840" w:rsidRDefault="00D90F6D" w:rsidP="00203D6A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b/>
          <w:bCs/>
          <w:sz w:val="18"/>
          <w:szCs w:val="18"/>
        </w:rPr>
        <w:t>Termin realizacji zamówienia</w:t>
      </w:r>
      <w:r w:rsidRPr="00541840">
        <w:rPr>
          <w:rFonts w:ascii="Verdana" w:hAnsi="Verdana"/>
          <w:sz w:val="18"/>
          <w:szCs w:val="18"/>
        </w:rPr>
        <w:t xml:space="preserve">:  </w:t>
      </w:r>
      <w:r w:rsidR="00203D6A" w:rsidRPr="00541840">
        <w:rPr>
          <w:rFonts w:ascii="Verdana" w:hAnsi="Verdana"/>
          <w:sz w:val="18"/>
          <w:szCs w:val="18"/>
        </w:rPr>
        <w:t>……</w:t>
      </w:r>
      <w:r w:rsidR="00D002C7" w:rsidRPr="00541840">
        <w:rPr>
          <w:rFonts w:ascii="Verdana" w:hAnsi="Verdana"/>
          <w:sz w:val="18"/>
          <w:szCs w:val="18"/>
        </w:rPr>
        <w:t xml:space="preserve">dni </w:t>
      </w:r>
      <w:r w:rsidRPr="00541840">
        <w:rPr>
          <w:rFonts w:ascii="Verdana" w:hAnsi="Verdana"/>
          <w:sz w:val="18"/>
          <w:szCs w:val="18"/>
        </w:rPr>
        <w:t xml:space="preserve">od daty </w:t>
      </w:r>
      <w:r w:rsidR="006278FE">
        <w:rPr>
          <w:rFonts w:ascii="Verdana" w:hAnsi="Verdana"/>
          <w:sz w:val="18"/>
          <w:szCs w:val="18"/>
        </w:rPr>
        <w:t>otrzymania zamówienia potwierdzonego przez MNiSW</w:t>
      </w:r>
      <w:r w:rsidR="00203D6A" w:rsidRPr="00541840">
        <w:rPr>
          <w:rFonts w:ascii="Verdana" w:hAnsi="Verdana"/>
          <w:sz w:val="18"/>
          <w:szCs w:val="18"/>
        </w:rPr>
        <w:t>*</w:t>
      </w:r>
      <w:r w:rsidR="00576ADB">
        <w:rPr>
          <w:rFonts w:ascii="Verdana" w:hAnsi="Verdana"/>
          <w:sz w:val="18"/>
          <w:szCs w:val="18"/>
        </w:rPr>
        <w:t>)</w:t>
      </w:r>
      <w:bookmarkEnd w:id="0"/>
      <w:r w:rsidR="00203D6A" w:rsidRPr="00541840">
        <w:rPr>
          <w:rFonts w:ascii="Verdana" w:hAnsi="Verdana"/>
          <w:sz w:val="18"/>
          <w:szCs w:val="18"/>
        </w:rPr>
        <w:t xml:space="preserve"> </w:t>
      </w:r>
      <w:r w:rsidR="00203D6A" w:rsidRPr="007B162C">
        <w:rPr>
          <w:rFonts w:ascii="Verdana" w:hAnsi="Verdana"/>
          <w:b/>
          <w:bCs/>
          <w:i/>
          <w:iCs/>
          <w:sz w:val="18"/>
          <w:szCs w:val="18"/>
          <w:highlight w:val="yellow"/>
        </w:rPr>
        <w:t>(kryterium oceny ofert).</w:t>
      </w:r>
    </w:p>
    <w:p w14:paraId="012EFD3E" w14:textId="4B24B162" w:rsidR="00A105DD" w:rsidRDefault="00203D6A" w:rsidP="00203D6A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  <w:r w:rsidRPr="00541840">
        <w:rPr>
          <w:rFonts w:ascii="Verdana" w:hAnsi="Verdana"/>
          <w:bCs/>
          <w:iCs/>
          <w:sz w:val="18"/>
          <w:szCs w:val="18"/>
        </w:rPr>
        <w:t>*)Zamawiający informuje, że w przypadku braku wpisania terminu realizacji przez Wykonawcę, Zamawiający przyjmie termin maksymalny wskazany w SWZ.</w:t>
      </w:r>
    </w:p>
    <w:p w14:paraId="4BDD838F" w14:textId="77777777" w:rsidR="00927375" w:rsidRDefault="00927375" w:rsidP="00203D6A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</w:p>
    <w:p w14:paraId="62A3D5E2" w14:textId="559E62DC" w:rsidR="00927375" w:rsidRPr="00045CFB" w:rsidRDefault="00927375" w:rsidP="00203D6A">
      <w:pPr>
        <w:widowControl w:val="0"/>
        <w:ind w:right="1"/>
        <w:jc w:val="both"/>
        <w:rPr>
          <w:rFonts w:ascii="Verdana" w:hAnsi="Verdana"/>
          <w:bCs/>
          <w:i/>
          <w:sz w:val="18"/>
          <w:szCs w:val="18"/>
        </w:rPr>
      </w:pPr>
      <w:r w:rsidRPr="00045CFB">
        <w:rPr>
          <w:rFonts w:ascii="Verdana" w:hAnsi="Verdana"/>
          <w:bCs/>
          <w:i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045CFB">
        <w:rPr>
          <w:rFonts w:ascii="Verdana" w:hAnsi="Verdana"/>
          <w:b/>
          <w:i/>
          <w:sz w:val="18"/>
          <w:szCs w:val="18"/>
        </w:rPr>
        <w:t>na drukarki 3D</w:t>
      </w:r>
      <w:r w:rsidRPr="00045CFB">
        <w:rPr>
          <w:rFonts w:ascii="Verdana" w:hAnsi="Verdana"/>
          <w:bCs/>
          <w:i/>
          <w:sz w:val="18"/>
          <w:szCs w:val="18"/>
        </w:rPr>
        <w:t xml:space="preserve">  wchodzące w zakres niniejszego zamówienia. Po przedstawieniu przez Zamawiającego zamówienia potwierdzonego przez organ nadzorujący Zamawiającego Wykonawca uwzględni w wystawionej fakturze 0% stawkę podatku VAT.  </w:t>
      </w:r>
    </w:p>
    <w:p w14:paraId="23662CC5" w14:textId="77777777" w:rsidR="00203D6A" w:rsidRPr="00541840" w:rsidRDefault="00203D6A" w:rsidP="00203D6A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</w:p>
    <w:p w14:paraId="484C029B" w14:textId="1C4ED774" w:rsidR="0005466A" w:rsidRPr="00541840" w:rsidRDefault="00A105DD" w:rsidP="00FE665E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541840">
        <w:rPr>
          <w:rFonts w:ascii="Verdana" w:hAnsi="Verdana"/>
          <w:b/>
          <w:sz w:val="18"/>
          <w:szCs w:val="18"/>
        </w:rPr>
        <w:t xml:space="preserve"> TAK/NIE</w:t>
      </w:r>
    </w:p>
    <w:p w14:paraId="43BDC172" w14:textId="32F4F111" w:rsidR="00FE665E" w:rsidRPr="00541840" w:rsidRDefault="00FE665E" w:rsidP="00916967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Termin płatności: </w:t>
      </w:r>
      <w:r w:rsidRPr="00541840">
        <w:rPr>
          <w:rFonts w:ascii="Verdana" w:hAnsi="Verdana"/>
          <w:b w:val="0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24B788B" w14:textId="77777777" w:rsidR="00C86396" w:rsidRPr="00541840" w:rsidRDefault="00C86396" w:rsidP="00FE665E">
      <w:pPr>
        <w:jc w:val="both"/>
        <w:rPr>
          <w:rFonts w:ascii="Verdana" w:hAnsi="Verdana"/>
          <w:sz w:val="18"/>
          <w:szCs w:val="18"/>
        </w:rPr>
      </w:pPr>
    </w:p>
    <w:p w14:paraId="163D1E49" w14:textId="77777777" w:rsidR="00F325E9" w:rsidRPr="00541840" w:rsidRDefault="00F325E9" w:rsidP="00D90F6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  <w:u w:val="single"/>
        </w:rPr>
      </w:pPr>
    </w:p>
    <w:p w14:paraId="0E88C139" w14:textId="4AF4390A" w:rsidR="00D90F6D" w:rsidRPr="00541840" w:rsidRDefault="00D90F6D" w:rsidP="00D90F6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  <w:u w:val="single"/>
        </w:rPr>
        <w:t>Jednocześnie oświadczamy, że:</w:t>
      </w:r>
    </w:p>
    <w:p w14:paraId="2F695318" w14:textId="77777777" w:rsidR="00D90F6D" w:rsidRPr="00541840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541840">
        <w:rPr>
          <w:rFonts w:ascii="Verdana" w:hAnsi="Verdana"/>
          <w:color w:val="000000"/>
          <w:sz w:val="18"/>
          <w:szCs w:val="18"/>
          <w:lang w:eastAsia="ar-SA"/>
        </w:rPr>
        <w:lastRenderedPageBreak/>
        <w:t>Oświadczamy, że jesteśmy związani niniejszą ofertą do terminu wskazanego w SWZ.</w:t>
      </w:r>
    </w:p>
    <w:p w14:paraId="70DB15C4" w14:textId="77777777" w:rsidR="00927375" w:rsidRPr="00927375" w:rsidRDefault="00D90F6D" w:rsidP="0092737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541840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541840">
        <w:rPr>
          <w:rFonts w:ascii="Verdana" w:hAnsi="Verdana"/>
          <w:color w:val="000000"/>
          <w:sz w:val="18"/>
          <w:szCs w:val="18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541840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  <w:r w:rsidR="00927375" w:rsidRPr="00927375">
        <w:t xml:space="preserve"> </w:t>
      </w:r>
    </w:p>
    <w:p w14:paraId="354F1A09" w14:textId="7C8D266E" w:rsidR="00927375" w:rsidRPr="00927375" w:rsidRDefault="00927375" w:rsidP="0092737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927375">
        <w:rPr>
          <w:rFonts w:ascii="Verdana" w:hAnsi="Verdana"/>
          <w:color w:val="000000"/>
          <w:sz w:val="18"/>
          <w:szCs w:val="18"/>
        </w:rPr>
        <w:t xml:space="preserve">Jesteśmy świadomi, że po rozstrzygnięciu przetargu, Zamawiający zgodnie z ustawą z dnia 11 marca 2004 r. o podatku od towarów i usług (t. j. Dz. U. 2011 Nr 177 poz. 1054 z późn. zm.) będzie się ubiegał o zastosowanie przy zakupie 0% stawki VAT na </w:t>
      </w:r>
      <w:r w:rsidRPr="00927375">
        <w:rPr>
          <w:rFonts w:ascii="Verdana" w:hAnsi="Verdana"/>
          <w:b/>
          <w:bCs/>
          <w:color w:val="000000"/>
          <w:sz w:val="18"/>
          <w:szCs w:val="18"/>
        </w:rPr>
        <w:t>drukark</w:t>
      </w:r>
      <w:r>
        <w:rPr>
          <w:rFonts w:ascii="Verdana" w:hAnsi="Verdana"/>
          <w:b/>
          <w:bCs/>
          <w:color w:val="000000"/>
          <w:sz w:val="18"/>
          <w:szCs w:val="18"/>
        </w:rPr>
        <w:t>ę</w:t>
      </w:r>
      <w:r w:rsidRPr="00927375">
        <w:rPr>
          <w:rFonts w:ascii="Verdana" w:hAnsi="Verdana"/>
          <w:b/>
          <w:bCs/>
          <w:color w:val="000000"/>
          <w:sz w:val="18"/>
          <w:szCs w:val="18"/>
        </w:rPr>
        <w:t xml:space="preserve"> 3D</w:t>
      </w:r>
      <w:r w:rsidRPr="00927375">
        <w:rPr>
          <w:rFonts w:ascii="Verdana" w:hAnsi="Verdana"/>
          <w:color w:val="000000"/>
          <w:sz w:val="18"/>
          <w:szCs w:val="18"/>
        </w:rPr>
        <w:t xml:space="preserve">   w zakresie objętym zwolnieniem – zgodnie z art. 83 ust. 1 pkt 26 przywołanej ustawy. </w:t>
      </w:r>
    </w:p>
    <w:p w14:paraId="76A579B6" w14:textId="7C1D716B" w:rsidR="00D90F6D" w:rsidRPr="00927375" w:rsidRDefault="00927375" w:rsidP="0092737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927375">
        <w:rPr>
          <w:rFonts w:ascii="Verdana" w:hAnsi="Verdana"/>
          <w:color w:val="000000"/>
          <w:sz w:val="18"/>
          <w:szCs w:val="18"/>
        </w:rPr>
        <w:t>W przypadku podpisania umowy z naszą firmą uwzględnimy w wystawionej fakturze 0% stawkę podatku VAT po przedstawieniu przez Zamawiającego zaświadczenia potwierdzającego, że wymienion</w:t>
      </w:r>
      <w:r>
        <w:rPr>
          <w:rFonts w:ascii="Verdana" w:hAnsi="Verdana"/>
          <w:color w:val="000000"/>
          <w:sz w:val="18"/>
          <w:szCs w:val="18"/>
        </w:rPr>
        <w:t>a</w:t>
      </w:r>
      <w:r w:rsidRPr="00927375">
        <w:rPr>
          <w:rFonts w:ascii="Verdana" w:hAnsi="Verdana"/>
          <w:color w:val="000000"/>
          <w:sz w:val="18"/>
          <w:szCs w:val="18"/>
        </w:rPr>
        <w:t xml:space="preserve"> w zamówieniu skierowanym do Wykonawcy </w:t>
      </w:r>
      <w:r w:rsidRPr="00927375">
        <w:rPr>
          <w:rFonts w:ascii="Verdana" w:hAnsi="Verdana"/>
          <w:b/>
          <w:bCs/>
          <w:color w:val="000000"/>
          <w:sz w:val="18"/>
          <w:szCs w:val="18"/>
        </w:rPr>
        <w:t>drukarka 3D</w:t>
      </w:r>
      <w:r w:rsidRPr="00927375">
        <w:rPr>
          <w:rFonts w:ascii="Verdana" w:hAnsi="Verdana"/>
          <w:color w:val="000000"/>
          <w:sz w:val="18"/>
          <w:szCs w:val="18"/>
        </w:rPr>
        <w:t xml:space="preserve">  - </w:t>
      </w:r>
      <w:r>
        <w:rPr>
          <w:rFonts w:ascii="Verdana" w:hAnsi="Verdana"/>
          <w:color w:val="000000"/>
          <w:sz w:val="18"/>
          <w:szCs w:val="18"/>
        </w:rPr>
        <w:t>jest</w:t>
      </w:r>
      <w:r w:rsidRPr="00927375">
        <w:rPr>
          <w:rFonts w:ascii="Verdana" w:hAnsi="Verdana"/>
          <w:color w:val="000000"/>
          <w:sz w:val="18"/>
          <w:szCs w:val="18"/>
        </w:rPr>
        <w:t xml:space="preserve"> przeznaczon</w:t>
      </w:r>
      <w:r>
        <w:rPr>
          <w:rFonts w:ascii="Verdana" w:hAnsi="Verdana"/>
          <w:color w:val="000000"/>
          <w:sz w:val="18"/>
          <w:szCs w:val="18"/>
        </w:rPr>
        <w:t>a</w:t>
      </w:r>
      <w:r w:rsidRPr="00927375">
        <w:rPr>
          <w:rFonts w:ascii="Verdana" w:hAnsi="Verdana"/>
          <w:color w:val="000000"/>
          <w:sz w:val="18"/>
          <w:szCs w:val="18"/>
        </w:rPr>
        <w:t xml:space="preserve"> dla placówki oświatowej -  zgodnie z ustawą z dnia 11 marca 2004 r. o podatku od towarów i usług (Dz.U. z dnia 5 kwietnia 2004 r.) o podatku od towarów i usług (t. j. Dz. U. 2011 Nr 177 poz. 1054 z późn. zm.)</w:t>
      </w:r>
    </w:p>
    <w:p w14:paraId="453B2B96" w14:textId="231F5DB5" w:rsidR="00D90F6D" w:rsidRPr="0014794F" w:rsidRDefault="00D90F6D" w:rsidP="0014794F">
      <w:pPr>
        <w:numPr>
          <w:ilvl w:val="0"/>
          <w:numId w:val="1"/>
        </w:numPr>
        <w:rPr>
          <w:rFonts w:ascii="Verdana" w:hAnsi="Verdana"/>
          <w:color w:val="000000"/>
          <w:sz w:val="18"/>
          <w:szCs w:val="18"/>
        </w:rPr>
      </w:pPr>
      <w:r w:rsidRPr="0014794F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184867A" w14:textId="03F4F1F1" w:rsidR="00811AAB" w:rsidRDefault="00D90F6D" w:rsidP="009A405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41840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</w:t>
      </w:r>
    </w:p>
    <w:p w14:paraId="0A03E5B3" w14:textId="760178CF" w:rsidR="00D90F6D" w:rsidRPr="00541840" w:rsidRDefault="00D90F6D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41840">
        <w:rPr>
          <w:rFonts w:ascii="Verdana" w:hAnsi="Verdana"/>
          <w:i/>
          <w:sz w:val="18"/>
          <w:szCs w:val="18"/>
        </w:rPr>
        <w:t xml:space="preserve">swobodnego przepływu takich danych oraz uchylenia dyrektywy 95/46/WE (ogólne rozporządzenie o ochronie danych) (Dz. Urz. UE L 119 z 04.05.2016, str. 1). </w:t>
      </w:r>
    </w:p>
    <w:p w14:paraId="528FAD16" w14:textId="77777777" w:rsidR="00D90F6D" w:rsidRPr="00541840" w:rsidRDefault="00D90F6D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41840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CF01382" w14:textId="77777777" w:rsidR="00D90F6D" w:rsidRPr="00541840" w:rsidRDefault="00D90F6D" w:rsidP="00D90F6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90F6D" w:rsidRPr="00541840" w14:paraId="554E0EC7" w14:textId="77777777" w:rsidTr="00EF72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95F5B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C0D16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9CED578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E01337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Nazwa podwykonawcy</w:t>
            </w:r>
            <w:r w:rsidRPr="0054184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90F6D" w:rsidRPr="00541840" w14:paraId="1D9B07BE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9D46A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6C477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C00E5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90F6D" w:rsidRPr="00541840" w14:paraId="2D666970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4C07D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96BA8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3C340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CE7A97B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E5DAB92" w14:textId="77777777" w:rsidR="00D90F6D" w:rsidRPr="00541840" w:rsidRDefault="00D90F6D" w:rsidP="00D90F6D">
      <w:pPr>
        <w:pStyle w:val="Nagwek1"/>
        <w:rPr>
          <w:rFonts w:ascii="Verdana" w:hAnsi="Verdana" w:cs="Times New Roman"/>
          <w:sz w:val="18"/>
          <w:szCs w:val="18"/>
        </w:rPr>
      </w:pPr>
      <w:r w:rsidRPr="00541840">
        <w:rPr>
          <w:rFonts w:ascii="Verdana" w:hAnsi="Verdana" w:cs="Times New Roman"/>
          <w:sz w:val="18"/>
          <w:szCs w:val="18"/>
        </w:rPr>
        <w:tab/>
        <w:t>Imię i Nazwisko</w:t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</w:p>
    <w:p w14:paraId="0850F7EE" w14:textId="60CEB8FE" w:rsidR="00D90F6D" w:rsidRPr="00541840" w:rsidRDefault="00D90F6D" w:rsidP="000D0629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41840">
        <w:rPr>
          <w:rFonts w:ascii="Verdana" w:hAnsi="Verdana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ab/>
      </w:r>
    </w:p>
    <w:p w14:paraId="254429F3" w14:textId="77777777" w:rsidR="00D90F6D" w:rsidRPr="00541840" w:rsidRDefault="00D90F6D" w:rsidP="000D0629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41840">
        <w:rPr>
          <w:rFonts w:ascii="Verdana" w:hAnsi="Verdana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ab/>
        <w:t xml:space="preserve"> </w:t>
      </w:r>
    </w:p>
    <w:p w14:paraId="430A0381" w14:textId="77777777" w:rsidR="00D90F6D" w:rsidRPr="00541840" w:rsidRDefault="00D90F6D" w:rsidP="00D90F6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235367D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7E785650" w14:textId="77777777" w:rsidR="00D90F6D" w:rsidRPr="00541840" w:rsidRDefault="00D90F6D" w:rsidP="00D90F6D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69943378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załącznikami do niniejszej oferty są:</w:t>
      </w:r>
    </w:p>
    <w:p w14:paraId="75877EE6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A1C2481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4B158E1" w14:textId="1A7EBA34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............................................................................</w:t>
      </w:r>
      <w:r w:rsidR="003511EC">
        <w:rPr>
          <w:rFonts w:ascii="Verdana" w:hAnsi="Verdana"/>
          <w:sz w:val="18"/>
          <w:szCs w:val="18"/>
        </w:rPr>
        <w:t>..</w:t>
      </w:r>
    </w:p>
    <w:p w14:paraId="32AB9EC8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0B2551A6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529AF704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7E2A415A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113879BC" w14:textId="4DC9BEC5" w:rsidR="00FE545C" w:rsidRPr="00541840" w:rsidRDefault="00D90F6D" w:rsidP="00FA30F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sectPr w:rsidR="00FE545C" w:rsidRPr="00541840" w:rsidSect="000D06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820DB5" w14:textId="77777777" w:rsidR="00984235" w:rsidRDefault="00984235">
      <w:r>
        <w:separator/>
      </w:r>
    </w:p>
  </w:endnote>
  <w:endnote w:type="continuationSeparator" w:id="0">
    <w:p w14:paraId="309EA882" w14:textId="77777777" w:rsidR="00984235" w:rsidRDefault="00984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2A954" w14:textId="77777777" w:rsidR="002F3454" w:rsidRDefault="002F3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224FA" w14:textId="77777777" w:rsidR="002F3454" w:rsidRDefault="002F3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7C3692" w14:textId="77777777" w:rsidR="00984235" w:rsidRDefault="00984235">
      <w:r>
        <w:separator/>
      </w:r>
    </w:p>
  </w:footnote>
  <w:footnote w:type="continuationSeparator" w:id="0">
    <w:p w14:paraId="0503A17D" w14:textId="77777777" w:rsidR="00984235" w:rsidRDefault="009842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4D0A8" w14:textId="77777777" w:rsidR="002F3454" w:rsidRDefault="002F3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80825" w14:textId="77777777" w:rsidR="002F3454" w:rsidRDefault="002F3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5251E"/>
    <w:multiLevelType w:val="hybridMultilevel"/>
    <w:tmpl w:val="E0A4A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06D89"/>
    <w:multiLevelType w:val="hybridMultilevel"/>
    <w:tmpl w:val="670839CE"/>
    <w:lvl w:ilvl="0" w:tplc="67F6E1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B538C0"/>
    <w:multiLevelType w:val="hybridMultilevel"/>
    <w:tmpl w:val="A5623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9386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24067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612914">
    <w:abstractNumId w:val="2"/>
  </w:num>
  <w:num w:numId="4" w16cid:durableId="295570760">
    <w:abstractNumId w:val="7"/>
  </w:num>
  <w:num w:numId="5" w16cid:durableId="46563410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27676">
    <w:abstractNumId w:val="6"/>
  </w:num>
  <w:num w:numId="7" w16cid:durableId="1249995574">
    <w:abstractNumId w:val="8"/>
  </w:num>
  <w:num w:numId="8" w16cid:durableId="429010045">
    <w:abstractNumId w:val="0"/>
  </w:num>
  <w:num w:numId="9" w16cid:durableId="2017227091">
    <w:abstractNumId w:val="3"/>
  </w:num>
  <w:num w:numId="10" w16cid:durableId="3121054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D0E"/>
    <w:rsid w:val="0000361C"/>
    <w:rsid w:val="0000395A"/>
    <w:rsid w:val="00012286"/>
    <w:rsid w:val="00045CFB"/>
    <w:rsid w:val="0005466A"/>
    <w:rsid w:val="0005490B"/>
    <w:rsid w:val="000627C8"/>
    <w:rsid w:val="00066C75"/>
    <w:rsid w:val="000704FC"/>
    <w:rsid w:val="00071CCC"/>
    <w:rsid w:val="00077052"/>
    <w:rsid w:val="00081DFA"/>
    <w:rsid w:val="000A574A"/>
    <w:rsid w:val="000A73C0"/>
    <w:rsid w:val="000B731D"/>
    <w:rsid w:val="000D0629"/>
    <w:rsid w:val="000D0FEF"/>
    <w:rsid w:val="000D4A88"/>
    <w:rsid w:val="000D56E3"/>
    <w:rsid w:val="000D6134"/>
    <w:rsid w:val="000D7143"/>
    <w:rsid w:val="000E09C7"/>
    <w:rsid w:val="000F50B1"/>
    <w:rsid w:val="000F6589"/>
    <w:rsid w:val="000F7035"/>
    <w:rsid w:val="00106636"/>
    <w:rsid w:val="001115E3"/>
    <w:rsid w:val="00116EC6"/>
    <w:rsid w:val="00123482"/>
    <w:rsid w:val="00124E3F"/>
    <w:rsid w:val="0014028B"/>
    <w:rsid w:val="001420A7"/>
    <w:rsid w:val="0014794F"/>
    <w:rsid w:val="0015232E"/>
    <w:rsid w:val="00156084"/>
    <w:rsid w:val="00173342"/>
    <w:rsid w:val="001801DD"/>
    <w:rsid w:val="001A1BC7"/>
    <w:rsid w:val="001A4222"/>
    <w:rsid w:val="001A4A5E"/>
    <w:rsid w:val="001B2C9A"/>
    <w:rsid w:val="001C0556"/>
    <w:rsid w:val="001C10DA"/>
    <w:rsid w:val="001D28A2"/>
    <w:rsid w:val="001D4612"/>
    <w:rsid w:val="001E442A"/>
    <w:rsid w:val="001E448C"/>
    <w:rsid w:val="001F1CD7"/>
    <w:rsid w:val="00203D6A"/>
    <w:rsid w:val="00207E98"/>
    <w:rsid w:val="00223FF2"/>
    <w:rsid w:val="0026316F"/>
    <w:rsid w:val="00265F89"/>
    <w:rsid w:val="002723B0"/>
    <w:rsid w:val="0029472B"/>
    <w:rsid w:val="00294D6D"/>
    <w:rsid w:val="00295D3E"/>
    <w:rsid w:val="002A62F1"/>
    <w:rsid w:val="002C0B6A"/>
    <w:rsid w:val="002C123A"/>
    <w:rsid w:val="002C5511"/>
    <w:rsid w:val="002E7A54"/>
    <w:rsid w:val="002F3454"/>
    <w:rsid w:val="002F7019"/>
    <w:rsid w:val="0030439D"/>
    <w:rsid w:val="00315A4A"/>
    <w:rsid w:val="0032134D"/>
    <w:rsid w:val="00330366"/>
    <w:rsid w:val="00330509"/>
    <w:rsid w:val="003361CD"/>
    <w:rsid w:val="003511EC"/>
    <w:rsid w:val="00363ECC"/>
    <w:rsid w:val="00392510"/>
    <w:rsid w:val="003A1555"/>
    <w:rsid w:val="003B182C"/>
    <w:rsid w:val="003B435F"/>
    <w:rsid w:val="003B5251"/>
    <w:rsid w:val="003B5D70"/>
    <w:rsid w:val="003C1A10"/>
    <w:rsid w:val="003C4780"/>
    <w:rsid w:val="003E6ADA"/>
    <w:rsid w:val="003F20DE"/>
    <w:rsid w:val="003F5BB8"/>
    <w:rsid w:val="00400A53"/>
    <w:rsid w:val="00410B10"/>
    <w:rsid w:val="00411C81"/>
    <w:rsid w:val="00416A75"/>
    <w:rsid w:val="004177D4"/>
    <w:rsid w:val="0043742B"/>
    <w:rsid w:val="004528E6"/>
    <w:rsid w:val="00457F06"/>
    <w:rsid w:val="004623C5"/>
    <w:rsid w:val="00482921"/>
    <w:rsid w:val="0049335E"/>
    <w:rsid w:val="004B7300"/>
    <w:rsid w:val="004C6753"/>
    <w:rsid w:val="004D3DBB"/>
    <w:rsid w:val="004E6A83"/>
    <w:rsid w:val="004F31E4"/>
    <w:rsid w:val="00516B8D"/>
    <w:rsid w:val="00524604"/>
    <w:rsid w:val="005371A2"/>
    <w:rsid w:val="0053724C"/>
    <w:rsid w:val="00540107"/>
    <w:rsid w:val="00541840"/>
    <w:rsid w:val="00546577"/>
    <w:rsid w:val="0055705E"/>
    <w:rsid w:val="00561AEA"/>
    <w:rsid w:val="00576ADB"/>
    <w:rsid w:val="00593486"/>
    <w:rsid w:val="00595C87"/>
    <w:rsid w:val="005A07A8"/>
    <w:rsid w:val="005A6D3D"/>
    <w:rsid w:val="005D2C65"/>
    <w:rsid w:val="005E261C"/>
    <w:rsid w:val="005E6D94"/>
    <w:rsid w:val="006007EF"/>
    <w:rsid w:val="00614492"/>
    <w:rsid w:val="0062650B"/>
    <w:rsid w:val="006278FE"/>
    <w:rsid w:val="00630970"/>
    <w:rsid w:val="0063384F"/>
    <w:rsid w:val="00635DC9"/>
    <w:rsid w:val="006406D7"/>
    <w:rsid w:val="00643C6F"/>
    <w:rsid w:val="00646202"/>
    <w:rsid w:val="00646BA4"/>
    <w:rsid w:val="0065053D"/>
    <w:rsid w:val="0065192E"/>
    <w:rsid w:val="00652402"/>
    <w:rsid w:val="0065290F"/>
    <w:rsid w:val="00657AF9"/>
    <w:rsid w:val="00673F1A"/>
    <w:rsid w:val="006815F6"/>
    <w:rsid w:val="006A5BCC"/>
    <w:rsid w:val="006C0F22"/>
    <w:rsid w:val="006D3738"/>
    <w:rsid w:val="006D4DE7"/>
    <w:rsid w:val="006E501F"/>
    <w:rsid w:val="006E5B84"/>
    <w:rsid w:val="006F1419"/>
    <w:rsid w:val="00711664"/>
    <w:rsid w:val="007121DC"/>
    <w:rsid w:val="007141EE"/>
    <w:rsid w:val="0071709F"/>
    <w:rsid w:val="007173A8"/>
    <w:rsid w:val="0072085E"/>
    <w:rsid w:val="00725136"/>
    <w:rsid w:val="007406D4"/>
    <w:rsid w:val="00741F6A"/>
    <w:rsid w:val="00750BFA"/>
    <w:rsid w:val="00756378"/>
    <w:rsid w:val="00760AEB"/>
    <w:rsid w:val="007622F6"/>
    <w:rsid w:val="007646FA"/>
    <w:rsid w:val="007748F0"/>
    <w:rsid w:val="007752AE"/>
    <w:rsid w:val="0078382A"/>
    <w:rsid w:val="007A093F"/>
    <w:rsid w:val="007A167B"/>
    <w:rsid w:val="007A4321"/>
    <w:rsid w:val="007B162C"/>
    <w:rsid w:val="007C0B52"/>
    <w:rsid w:val="007C6AB0"/>
    <w:rsid w:val="00811AAB"/>
    <w:rsid w:val="008135FF"/>
    <w:rsid w:val="00825C32"/>
    <w:rsid w:val="00833933"/>
    <w:rsid w:val="00846D74"/>
    <w:rsid w:val="00853083"/>
    <w:rsid w:val="00856FE1"/>
    <w:rsid w:val="008607BD"/>
    <w:rsid w:val="00866052"/>
    <w:rsid w:val="008A325E"/>
    <w:rsid w:val="008A3882"/>
    <w:rsid w:val="008A7D32"/>
    <w:rsid w:val="008B2F0C"/>
    <w:rsid w:val="008B4928"/>
    <w:rsid w:val="008B5C38"/>
    <w:rsid w:val="008C1FE8"/>
    <w:rsid w:val="008C5036"/>
    <w:rsid w:val="008C7408"/>
    <w:rsid w:val="008D2AB8"/>
    <w:rsid w:val="008D3D0E"/>
    <w:rsid w:val="008F1C66"/>
    <w:rsid w:val="008F2975"/>
    <w:rsid w:val="00910E16"/>
    <w:rsid w:val="00914204"/>
    <w:rsid w:val="00916967"/>
    <w:rsid w:val="009216E8"/>
    <w:rsid w:val="00922A78"/>
    <w:rsid w:val="00927375"/>
    <w:rsid w:val="00947883"/>
    <w:rsid w:val="0095129C"/>
    <w:rsid w:val="00962D5D"/>
    <w:rsid w:val="00963332"/>
    <w:rsid w:val="00970FE4"/>
    <w:rsid w:val="00984235"/>
    <w:rsid w:val="00994C77"/>
    <w:rsid w:val="00997E5C"/>
    <w:rsid w:val="009A01D9"/>
    <w:rsid w:val="009A1728"/>
    <w:rsid w:val="009A405D"/>
    <w:rsid w:val="009B6B1D"/>
    <w:rsid w:val="009C2590"/>
    <w:rsid w:val="009D2703"/>
    <w:rsid w:val="009E13C1"/>
    <w:rsid w:val="009E5EA8"/>
    <w:rsid w:val="00A0022B"/>
    <w:rsid w:val="00A0228A"/>
    <w:rsid w:val="00A05BB0"/>
    <w:rsid w:val="00A105DD"/>
    <w:rsid w:val="00A346FE"/>
    <w:rsid w:val="00A36439"/>
    <w:rsid w:val="00A36C12"/>
    <w:rsid w:val="00A4281D"/>
    <w:rsid w:val="00A47B4D"/>
    <w:rsid w:val="00A57976"/>
    <w:rsid w:val="00A83018"/>
    <w:rsid w:val="00A85FD4"/>
    <w:rsid w:val="00A9206E"/>
    <w:rsid w:val="00AA5C49"/>
    <w:rsid w:val="00AA643F"/>
    <w:rsid w:val="00AB5C25"/>
    <w:rsid w:val="00AC137C"/>
    <w:rsid w:val="00AE1A8D"/>
    <w:rsid w:val="00AE2ADC"/>
    <w:rsid w:val="00AF1B33"/>
    <w:rsid w:val="00B12B6C"/>
    <w:rsid w:val="00B21109"/>
    <w:rsid w:val="00B247EA"/>
    <w:rsid w:val="00B259A0"/>
    <w:rsid w:val="00B34C8E"/>
    <w:rsid w:val="00B42D8D"/>
    <w:rsid w:val="00B726FF"/>
    <w:rsid w:val="00B7715C"/>
    <w:rsid w:val="00B774DC"/>
    <w:rsid w:val="00B92822"/>
    <w:rsid w:val="00B95318"/>
    <w:rsid w:val="00BC46DD"/>
    <w:rsid w:val="00BC4D60"/>
    <w:rsid w:val="00BD2B0E"/>
    <w:rsid w:val="00BE177F"/>
    <w:rsid w:val="00BE5031"/>
    <w:rsid w:val="00BE6463"/>
    <w:rsid w:val="00BF23FE"/>
    <w:rsid w:val="00C21000"/>
    <w:rsid w:val="00C27473"/>
    <w:rsid w:val="00C358E1"/>
    <w:rsid w:val="00C444B7"/>
    <w:rsid w:val="00C446AA"/>
    <w:rsid w:val="00C50AEF"/>
    <w:rsid w:val="00C6195C"/>
    <w:rsid w:val="00C740D5"/>
    <w:rsid w:val="00C86396"/>
    <w:rsid w:val="00C90245"/>
    <w:rsid w:val="00C9566E"/>
    <w:rsid w:val="00C969A6"/>
    <w:rsid w:val="00CA637B"/>
    <w:rsid w:val="00CA7D36"/>
    <w:rsid w:val="00CB262B"/>
    <w:rsid w:val="00CD00BC"/>
    <w:rsid w:val="00CE218C"/>
    <w:rsid w:val="00CE408F"/>
    <w:rsid w:val="00CF07F1"/>
    <w:rsid w:val="00D002C7"/>
    <w:rsid w:val="00D14C77"/>
    <w:rsid w:val="00D24208"/>
    <w:rsid w:val="00D30134"/>
    <w:rsid w:val="00D46DCD"/>
    <w:rsid w:val="00D5267D"/>
    <w:rsid w:val="00D5481E"/>
    <w:rsid w:val="00D60C38"/>
    <w:rsid w:val="00D66893"/>
    <w:rsid w:val="00D90666"/>
    <w:rsid w:val="00D90ACB"/>
    <w:rsid w:val="00D90F6D"/>
    <w:rsid w:val="00DA3FE4"/>
    <w:rsid w:val="00DC1500"/>
    <w:rsid w:val="00DC516E"/>
    <w:rsid w:val="00DC537A"/>
    <w:rsid w:val="00DD415E"/>
    <w:rsid w:val="00DE3945"/>
    <w:rsid w:val="00DF4174"/>
    <w:rsid w:val="00E031EF"/>
    <w:rsid w:val="00E06D15"/>
    <w:rsid w:val="00E16FE5"/>
    <w:rsid w:val="00E379CA"/>
    <w:rsid w:val="00E44053"/>
    <w:rsid w:val="00E44371"/>
    <w:rsid w:val="00E5013C"/>
    <w:rsid w:val="00E706CF"/>
    <w:rsid w:val="00E755A7"/>
    <w:rsid w:val="00E807BA"/>
    <w:rsid w:val="00E93B78"/>
    <w:rsid w:val="00E949B0"/>
    <w:rsid w:val="00EA1F57"/>
    <w:rsid w:val="00EA4A57"/>
    <w:rsid w:val="00EC0BEA"/>
    <w:rsid w:val="00EC5205"/>
    <w:rsid w:val="00EC665B"/>
    <w:rsid w:val="00ED6F06"/>
    <w:rsid w:val="00EE5D1A"/>
    <w:rsid w:val="00EF333B"/>
    <w:rsid w:val="00EF6CA8"/>
    <w:rsid w:val="00F00591"/>
    <w:rsid w:val="00F078A6"/>
    <w:rsid w:val="00F141C8"/>
    <w:rsid w:val="00F325E9"/>
    <w:rsid w:val="00F37201"/>
    <w:rsid w:val="00F47373"/>
    <w:rsid w:val="00F50A2A"/>
    <w:rsid w:val="00F51688"/>
    <w:rsid w:val="00F53146"/>
    <w:rsid w:val="00F54064"/>
    <w:rsid w:val="00F57F04"/>
    <w:rsid w:val="00F850E6"/>
    <w:rsid w:val="00F91018"/>
    <w:rsid w:val="00FA0F30"/>
    <w:rsid w:val="00FA30FB"/>
    <w:rsid w:val="00FA4B10"/>
    <w:rsid w:val="00FA51A4"/>
    <w:rsid w:val="00FA5A02"/>
    <w:rsid w:val="00FC7967"/>
    <w:rsid w:val="00FD26E2"/>
    <w:rsid w:val="00FE545C"/>
    <w:rsid w:val="00FE5A9A"/>
    <w:rsid w:val="00FE665E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2460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73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929</Words>
  <Characters>5574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10</cp:revision>
  <cp:lastPrinted>2025-11-18T08:34:00Z</cp:lastPrinted>
  <dcterms:created xsi:type="dcterms:W3CDTF">2026-07-09T09:48:00Z</dcterms:created>
  <dcterms:modified xsi:type="dcterms:W3CDTF">2026-08-05T12:26:00Z</dcterms:modified>
</cp:coreProperties>
</file>