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DEE0B" w14:textId="257794F2" w:rsidR="00D665F5" w:rsidRPr="00A31FB0" w:rsidRDefault="000A18A2" w:rsidP="00A31FB0">
      <w:pPr>
        <w:spacing w:after="240"/>
        <w:jc w:val="right"/>
        <w:rPr>
          <w:sz w:val="24"/>
          <w:szCs w:val="24"/>
        </w:rPr>
      </w:pPr>
      <w:bookmarkStart w:id="0" w:name="_Hlk52197885"/>
      <w:r w:rsidRPr="00A31FB0">
        <w:rPr>
          <w:sz w:val="24"/>
          <w:szCs w:val="24"/>
        </w:rPr>
        <w:t>Kraków</w:t>
      </w:r>
      <w:r w:rsidR="00D665F5" w:rsidRPr="00A31FB0">
        <w:rPr>
          <w:sz w:val="24"/>
          <w:szCs w:val="24"/>
        </w:rPr>
        <w:t xml:space="preserve"> dnia: </w:t>
      </w:r>
      <w:r w:rsidRPr="00AB2403">
        <w:rPr>
          <w:sz w:val="24"/>
          <w:szCs w:val="24"/>
        </w:rPr>
        <w:t>2026-0</w:t>
      </w:r>
      <w:r w:rsidR="00B7034F" w:rsidRPr="00AB2403">
        <w:rPr>
          <w:sz w:val="24"/>
          <w:szCs w:val="24"/>
        </w:rPr>
        <w:t>8</w:t>
      </w:r>
      <w:r w:rsidRPr="00AB2403">
        <w:rPr>
          <w:sz w:val="24"/>
          <w:szCs w:val="24"/>
        </w:rPr>
        <w:t>-</w:t>
      </w:r>
      <w:r w:rsidR="00B7034F" w:rsidRPr="00AB2403">
        <w:rPr>
          <w:sz w:val="24"/>
          <w:szCs w:val="24"/>
        </w:rPr>
        <w:t>0</w:t>
      </w:r>
      <w:r w:rsidR="00AB2403" w:rsidRPr="00AB2403">
        <w:rPr>
          <w:sz w:val="24"/>
          <w:szCs w:val="24"/>
        </w:rPr>
        <w:t>6</w:t>
      </w:r>
    </w:p>
    <w:p w14:paraId="2031F5D6" w14:textId="77777777" w:rsidR="000A18A2" w:rsidRPr="00A31FB0" w:rsidRDefault="000A18A2" w:rsidP="00577BC6">
      <w:pPr>
        <w:spacing w:after="40"/>
        <w:rPr>
          <w:b/>
          <w:bCs/>
          <w:sz w:val="24"/>
          <w:szCs w:val="24"/>
        </w:rPr>
      </w:pPr>
      <w:r w:rsidRPr="00A31FB0">
        <w:rPr>
          <w:b/>
          <w:bCs/>
          <w:sz w:val="24"/>
          <w:szCs w:val="24"/>
        </w:rPr>
        <w:t>Szpital Miejski Specjalistyczny</w:t>
      </w:r>
    </w:p>
    <w:p w14:paraId="37B0E46A" w14:textId="77777777" w:rsidR="000A18A2" w:rsidRPr="00A31FB0" w:rsidRDefault="000A18A2" w:rsidP="00577BC6">
      <w:pPr>
        <w:spacing w:after="40"/>
        <w:rPr>
          <w:b/>
          <w:bCs/>
          <w:sz w:val="24"/>
          <w:szCs w:val="24"/>
        </w:rPr>
      </w:pPr>
      <w:r w:rsidRPr="00A31FB0">
        <w:rPr>
          <w:b/>
          <w:bCs/>
          <w:sz w:val="24"/>
          <w:szCs w:val="24"/>
        </w:rPr>
        <w:t>im. Gabriela Narutowicza w Krakowie</w:t>
      </w:r>
    </w:p>
    <w:p w14:paraId="269838C8" w14:textId="77777777" w:rsidR="00D665F5" w:rsidRPr="00A31FB0" w:rsidRDefault="000A18A2" w:rsidP="00D665F5">
      <w:pPr>
        <w:rPr>
          <w:sz w:val="24"/>
          <w:szCs w:val="24"/>
        </w:rPr>
      </w:pPr>
      <w:r w:rsidRPr="00A31FB0">
        <w:rPr>
          <w:sz w:val="24"/>
          <w:szCs w:val="24"/>
        </w:rPr>
        <w:t>ul. Prądnicka</w:t>
      </w:r>
      <w:r w:rsidR="00D665F5" w:rsidRPr="00A31FB0">
        <w:rPr>
          <w:sz w:val="24"/>
          <w:szCs w:val="24"/>
        </w:rPr>
        <w:t xml:space="preserve"> </w:t>
      </w:r>
      <w:r w:rsidRPr="00A31FB0">
        <w:rPr>
          <w:sz w:val="24"/>
          <w:szCs w:val="24"/>
        </w:rPr>
        <w:t>35-37</w:t>
      </w:r>
    </w:p>
    <w:p w14:paraId="3648F003" w14:textId="4312D0CF" w:rsidR="00D665F5" w:rsidRPr="00BB5DD1" w:rsidRDefault="000A18A2" w:rsidP="00BB5DD1">
      <w:pPr>
        <w:rPr>
          <w:sz w:val="24"/>
          <w:szCs w:val="24"/>
        </w:rPr>
      </w:pPr>
      <w:r w:rsidRPr="00A31FB0">
        <w:rPr>
          <w:sz w:val="24"/>
          <w:szCs w:val="24"/>
        </w:rPr>
        <w:t>31-202</w:t>
      </w:r>
      <w:r w:rsidR="00D665F5" w:rsidRPr="00A31FB0">
        <w:rPr>
          <w:sz w:val="24"/>
          <w:szCs w:val="24"/>
        </w:rPr>
        <w:t xml:space="preserve"> </w:t>
      </w:r>
      <w:r w:rsidRPr="00A31FB0">
        <w:rPr>
          <w:sz w:val="24"/>
          <w:szCs w:val="24"/>
        </w:rPr>
        <w:t>Kraków</w:t>
      </w:r>
    </w:p>
    <w:p w14:paraId="272C6E2B" w14:textId="77777777" w:rsidR="00A80738" w:rsidRPr="00A31FB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B2403">
        <w:rPr>
          <w:b/>
          <w:bCs/>
          <w:sz w:val="24"/>
          <w:szCs w:val="24"/>
        </w:rPr>
        <w:t>Znak sprawy:</w:t>
      </w:r>
      <w:r w:rsidRPr="00A31FB0">
        <w:rPr>
          <w:b/>
          <w:sz w:val="24"/>
          <w:szCs w:val="24"/>
        </w:rPr>
        <w:t xml:space="preserve"> </w:t>
      </w:r>
      <w:r w:rsidR="000A18A2" w:rsidRPr="00A31FB0">
        <w:rPr>
          <w:b/>
          <w:sz w:val="24"/>
          <w:szCs w:val="24"/>
        </w:rPr>
        <w:t>ZP/39/2026</w:t>
      </w:r>
      <w:r w:rsidR="00A80738" w:rsidRPr="00A31FB0">
        <w:rPr>
          <w:sz w:val="24"/>
          <w:szCs w:val="24"/>
        </w:rPr>
        <w:tab/>
        <w:t xml:space="preserve"> </w:t>
      </w:r>
    </w:p>
    <w:p w14:paraId="6F60DD47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15E44D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45363" w14:textId="10F56A49" w:rsidR="00A80738" w:rsidRPr="00A31FB0" w:rsidRDefault="00BB5DD1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INFORMACJI </w:t>
      </w:r>
      <w:r w:rsidR="00A80738" w:rsidRPr="00A31FB0">
        <w:rPr>
          <w:b/>
          <w:spacing w:val="20"/>
          <w:sz w:val="28"/>
        </w:rPr>
        <w:t>Z OTWARCIA OFERT</w:t>
      </w:r>
    </w:p>
    <w:p w14:paraId="6E5FC8B7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A406D2" w14:textId="77777777" w:rsidR="00C659E2" w:rsidRPr="00A31FB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31FB0">
        <w:rPr>
          <w:bCs/>
          <w:sz w:val="24"/>
          <w:szCs w:val="24"/>
        </w:rPr>
        <w:t xml:space="preserve">Dotyczy </w:t>
      </w:r>
      <w:r w:rsidRPr="00A31FB0">
        <w:rPr>
          <w:sz w:val="24"/>
          <w:szCs w:val="24"/>
        </w:rPr>
        <w:t xml:space="preserve">postępowania o udzielenie zamówienia publicznego prowadzonego w trybie </w:t>
      </w:r>
      <w:r w:rsidR="000A18A2" w:rsidRPr="00A31FB0">
        <w:rPr>
          <w:sz w:val="24"/>
          <w:szCs w:val="24"/>
        </w:rPr>
        <w:t>przetarg nieograniczony</w:t>
      </w:r>
      <w:r w:rsidRPr="00A31FB0">
        <w:rPr>
          <w:sz w:val="24"/>
          <w:szCs w:val="24"/>
        </w:rPr>
        <w:t xml:space="preserve"> na:</w:t>
      </w:r>
    </w:p>
    <w:p w14:paraId="0EA68753" w14:textId="77777777" w:rsidR="00A80738" w:rsidRPr="00A31FB0" w:rsidRDefault="000A18A2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A31FB0">
        <w:rPr>
          <w:b/>
          <w:i/>
          <w:iCs/>
          <w:szCs w:val="24"/>
        </w:rPr>
        <w:t>Zakup i dostawa produktów farmaceutycznych II</w:t>
      </w:r>
    </w:p>
    <w:p w14:paraId="25A23752" w14:textId="18ACC2D2" w:rsidR="00D665F5" w:rsidRPr="00A31FB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31FB0">
        <w:rPr>
          <w:sz w:val="22"/>
          <w:szCs w:val="22"/>
        </w:rPr>
        <w:t>Zamawiający, działając na podstawie art. 22</w:t>
      </w:r>
      <w:r w:rsidR="00FC7F5E" w:rsidRPr="00A31FB0">
        <w:rPr>
          <w:sz w:val="22"/>
          <w:szCs w:val="22"/>
        </w:rPr>
        <w:t>2</w:t>
      </w:r>
      <w:r w:rsidRPr="00A31FB0">
        <w:rPr>
          <w:sz w:val="22"/>
          <w:szCs w:val="22"/>
        </w:rPr>
        <w:t xml:space="preserve"> ust. 5 </w:t>
      </w:r>
      <w:r w:rsidRPr="00A31FB0">
        <w:rPr>
          <w:bCs/>
          <w:sz w:val="22"/>
          <w:szCs w:val="22"/>
        </w:rPr>
        <w:t>ustawy z dnia 11 września 2019 r. Prawo zamówień publicznych</w:t>
      </w:r>
      <w:r w:rsidRPr="00A31FB0">
        <w:rPr>
          <w:sz w:val="22"/>
          <w:szCs w:val="22"/>
        </w:rPr>
        <w:t xml:space="preserve"> udostępnia</w:t>
      </w:r>
      <w:r w:rsidR="00F95C33" w:rsidRPr="00A31FB0">
        <w:rPr>
          <w:sz w:val="22"/>
          <w:szCs w:val="22"/>
        </w:rPr>
        <w:t xml:space="preserve"> </w:t>
      </w:r>
      <w:r w:rsidR="004C7E9B" w:rsidRPr="00A31FB0">
        <w:rPr>
          <w:sz w:val="22"/>
          <w:szCs w:val="22"/>
        </w:rPr>
        <w:t>informacj</w:t>
      </w:r>
      <w:r w:rsidR="00577BC6" w:rsidRPr="00A31FB0">
        <w:rPr>
          <w:sz w:val="22"/>
          <w:szCs w:val="22"/>
        </w:rPr>
        <w:t>ę</w:t>
      </w:r>
      <w:r w:rsidR="00035488" w:rsidRPr="00A31FB0">
        <w:rPr>
          <w:sz w:val="22"/>
          <w:szCs w:val="22"/>
        </w:rPr>
        <w:t xml:space="preserve"> z otwarcia ofert</w:t>
      </w:r>
      <w:r w:rsidR="00577BC6" w:rsidRPr="00A31FB0">
        <w:rPr>
          <w:sz w:val="22"/>
          <w:szCs w:val="22"/>
        </w:rPr>
        <w:t>.</w:t>
      </w:r>
    </w:p>
    <w:p w14:paraId="300DBA54" w14:textId="77777777" w:rsidR="00BB5DD1" w:rsidRDefault="00BB5DD1" w:rsidP="00577BC6">
      <w:pPr>
        <w:spacing w:before="120" w:after="120" w:line="276" w:lineRule="auto"/>
        <w:jc w:val="both"/>
        <w:rPr>
          <w:sz w:val="22"/>
          <w:szCs w:val="22"/>
        </w:rPr>
      </w:pPr>
    </w:p>
    <w:p w14:paraId="0D9F5A46" w14:textId="59A1964E" w:rsidR="00BB5DD1" w:rsidRDefault="00BB5DD1" w:rsidP="00577BC6">
      <w:pPr>
        <w:spacing w:before="120" w:after="120" w:line="276" w:lineRule="auto"/>
        <w:jc w:val="both"/>
        <w:rPr>
          <w:sz w:val="22"/>
          <w:szCs w:val="22"/>
        </w:rPr>
      </w:pPr>
      <w:r w:rsidRPr="00BB5DD1">
        <w:rPr>
          <w:sz w:val="22"/>
          <w:szCs w:val="22"/>
        </w:rPr>
        <w:t xml:space="preserve">Zamawiający informuje, że w opublikowanej w dniu </w:t>
      </w:r>
      <w:r>
        <w:rPr>
          <w:sz w:val="22"/>
          <w:szCs w:val="22"/>
        </w:rPr>
        <w:t xml:space="preserve">15/07/2026 </w:t>
      </w:r>
      <w:r w:rsidRPr="00BB5DD1">
        <w:rPr>
          <w:sz w:val="22"/>
          <w:szCs w:val="22"/>
        </w:rPr>
        <w:t xml:space="preserve">informacji z otwarcia ofert nie wskazano, iż oferta złożona przez </w:t>
      </w:r>
      <w:r w:rsidRPr="00BB5DD1">
        <w:rPr>
          <w:b/>
          <w:bCs/>
          <w:sz w:val="22"/>
          <w:szCs w:val="22"/>
        </w:rPr>
        <w:t>Farmacol Logistyka Sp. z o.o.</w:t>
      </w:r>
      <w:r w:rsidRPr="00BB5DD1">
        <w:rPr>
          <w:sz w:val="22"/>
          <w:szCs w:val="22"/>
        </w:rPr>
        <w:t xml:space="preserve"> obejmuje również Pakiety nr </w:t>
      </w:r>
      <w:r w:rsidRPr="00BB5DD1">
        <w:rPr>
          <w:b/>
          <w:bCs/>
          <w:sz w:val="22"/>
          <w:szCs w:val="22"/>
        </w:rPr>
        <w:t>21, 23, 24 i 25</w:t>
      </w:r>
      <w:r w:rsidRPr="00BB5DD1">
        <w:rPr>
          <w:sz w:val="22"/>
          <w:szCs w:val="22"/>
        </w:rPr>
        <w:t>.</w:t>
      </w:r>
    </w:p>
    <w:p w14:paraId="06A4B370" w14:textId="0A555A20" w:rsidR="00BB5DD1" w:rsidRDefault="00BB5DD1" w:rsidP="00577BC6">
      <w:pPr>
        <w:spacing w:before="120" w:after="120" w:line="276" w:lineRule="auto"/>
        <w:jc w:val="both"/>
        <w:rPr>
          <w:sz w:val="22"/>
          <w:szCs w:val="22"/>
        </w:rPr>
      </w:pPr>
      <w:r w:rsidRPr="00BB5DD1">
        <w:rPr>
          <w:sz w:val="22"/>
          <w:szCs w:val="22"/>
        </w:rPr>
        <w:t>Po przeprowadzeniu czynności wyjaśniających na podstawie art. 223 ust. 1 ustawy Prawo zamówień publicznych oraz dokonaniu poprawienia omyłki na podstawie art. 223 ust. 2 pkt 3 ustawy Pzp ustalono, że wolą Wykonawcy było złożenie oferty również na w</w:t>
      </w:r>
      <w:r>
        <w:rPr>
          <w:sz w:val="22"/>
          <w:szCs w:val="22"/>
        </w:rPr>
        <w:t>/</w:t>
      </w:r>
      <w:r w:rsidRPr="00BB5DD1">
        <w:rPr>
          <w:sz w:val="22"/>
          <w:szCs w:val="22"/>
        </w:rPr>
        <w:t xml:space="preserve">w pakiety, co wynikało z treści złożonego wraz z ofertą </w:t>
      </w:r>
      <w:r w:rsidRPr="00BB5DD1">
        <w:rPr>
          <w:i/>
          <w:iCs/>
          <w:sz w:val="22"/>
          <w:szCs w:val="22"/>
        </w:rPr>
        <w:t>Załącznika nr 1 – Szczegółowego opisu przedmiotu zamówienia</w:t>
      </w:r>
      <w:r w:rsidRPr="00BB5DD1">
        <w:rPr>
          <w:sz w:val="22"/>
          <w:szCs w:val="22"/>
        </w:rPr>
        <w:t>.</w:t>
      </w:r>
    </w:p>
    <w:p w14:paraId="51F2D533" w14:textId="7E52A1B6" w:rsidR="00BB5DD1" w:rsidRPr="00A31FB0" w:rsidRDefault="00BB5DD1" w:rsidP="00577BC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Pr="00BB5DD1">
        <w:rPr>
          <w:sz w:val="22"/>
          <w:szCs w:val="22"/>
        </w:rPr>
        <w:t>W związku z powyższym Zamawiający prostuje informację z otwarcia ofert</w:t>
      </w:r>
      <w:r>
        <w:rPr>
          <w:sz w:val="22"/>
          <w:szCs w:val="22"/>
        </w:rPr>
        <w:t xml:space="preserve"> poprzez uwzględnienie powyższych Pakietów w ofercie Wykonawcy.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A31FB0" w14:paraId="699877E2" w14:textId="77777777" w:rsidTr="00A31FB0">
        <w:tc>
          <w:tcPr>
            <w:tcW w:w="993" w:type="dxa"/>
            <w:vAlign w:val="center"/>
          </w:tcPr>
          <w:p w14:paraId="059F019B" w14:textId="77777777" w:rsidR="006B27ED" w:rsidRPr="00A31FB0" w:rsidRDefault="006B27ED" w:rsidP="00C82837">
            <w:pPr>
              <w:spacing w:before="120" w:after="120"/>
              <w:jc w:val="center"/>
            </w:pPr>
            <w:r w:rsidRPr="00A31FB0">
              <w:t>Nr oferty</w:t>
            </w:r>
          </w:p>
        </w:tc>
        <w:tc>
          <w:tcPr>
            <w:tcW w:w="1134" w:type="dxa"/>
            <w:vAlign w:val="center"/>
          </w:tcPr>
          <w:p w14:paraId="400D4444" w14:textId="77777777" w:rsidR="006B27ED" w:rsidRPr="00A31FB0" w:rsidRDefault="006B27ED" w:rsidP="00C82837">
            <w:pPr>
              <w:spacing w:before="120" w:after="120"/>
              <w:jc w:val="center"/>
            </w:pPr>
            <w:r w:rsidRPr="00A31FB0">
              <w:t>Nr</w:t>
            </w:r>
            <w:r w:rsidR="00C82837" w:rsidRPr="00A31FB0">
              <w:t xml:space="preserve"> </w:t>
            </w:r>
            <w:r w:rsidRPr="00A31FB0">
              <w:t>zadania</w:t>
            </w:r>
          </w:p>
        </w:tc>
        <w:tc>
          <w:tcPr>
            <w:tcW w:w="4536" w:type="dxa"/>
            <w:vAlign w:val="center"/>
          </w:tcPr>
          <w:p w14:paraId="5800BDF1" w14:textId="77777777" w:rsidR="006B27ED" w:rsidRPr="00A31FB0" w:rsidRDefault="006B27ED" w:rsidP="00BB547B">
            <w:pPr>
              <w:spacing w:before="120" w:after="120"/>
              <w:jc w:val="center"/>
            </w:pPr>
            <w:r w:rsidRPr="00A31FB0">
              <w:t>Nazwa i adres wykonawcy</w:t>
            </w:r>
          </w:p>
        </w:tc>
        <w:tc>
          <w:tcPr>
            <w:tcW w:w="2409" w:type="dxa"/>
            <w:vAlign w:val="center"/>
          </w:tcPr>
          <w:p w14:paraId="2F83AD34" w14:textId="66071A1D" w:rsidR="006B27ED" w:rsidRPr="00A31FB0" w:rsidRDefault="00A31FB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0A18A2" w:rsidRPr="00A31FB0" w14:paraId="723EECA2" w14:textId="77777777" w:rsidTr="00A31FB0">
        <w:tc>
          <w:tcPr>
            <w:tcW w:w="993" w:type="dxa"/>
            <w:vAlign w:val="center"/>
          </w:tcPr>
          <w:p w14:paraId="193C0AB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</w:t>
            </w:r>
          </w:p>
        </w:tc>
        <w:tc>
          <w:tcPr>
            <w:tcW w:w="1134" w:type="dxa"/>
            <w:vAlign w:val="center"/>
          </w:tcPr>
          <w:p w14:paraId="2F73103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6C42586F" w14:textId="501300C0" w:rsidR="000A18A2" w:rsidRPr="00A31FB0" w:rsidRDefault="000A18A2" w:rsidP="0091539E">
            <w:pPr>
              <w:spacing w:before="80"/>
            </w:pPr>
            <w:r w:rsidRPr="00A31FB0">
              <w:t xml:space="preserve">Medyk-Lek Panek </w:t>
            </w:r>
            <w:r w:rsidR="00A31FB0">
              <w:t>Sp. z o.o. Sp. k.</w:t>
            </w:r>
          </w:p>
          <w:p w14:paraId="48479295" w14:textId="77777777" w:rsidR="000A18A2" w:rsidRPr="00A31FB0" w:rsidRDefault="000A18A2" w:rsidP="0091539E">
            <w:r w:rsidRPr="00A31FB0">
              <w:t xml:space="preserve">ul. Annopol 4A </w:t>
            </w:r>
          </w:p>
          <w:p w14:paraId="7CCF4C7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03-236 Warszawa</w:t>
            </w:r>
          </w:p>
        </w:tc>
        <w:tc>
          <w:tcPr>
            <w:tcW w:w="2409" w:type="dxa"/>
            <w:vAlign w:val="center"/>
          </w:tcPr>
          <w:p w14:paraId="37B6935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810.00 zł</w:t>
            </w:r>
          </w:p>
        </w:tc>
      </w:tr>
      <w:tr w:rsidR="000A18A2" w:rsidRPr="00A31FB0" w14:paraId="3ADE2037" w14:textId="77777777" w:rsidTr="00A31FB0">
        <w:tc>
          <w:tcPr>
            <w:tcW w:w="993" w:type="dxa"/>
            <w:vAlign w:val="center"/>
          </w:tcPr>
          <w:p w14:paraId="7308EB0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</w:t>
            </w:r>
          </w:p>
        </w:tc>
        <w:tc>
          <w:tcPr>
            <w:tcW w:w="1134" w:type="dxa"/>
            <w:vAlign w:val="center"/>
          </w:tcPr>
          <w:p w14:paraId="382C4B6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49</w:t>
            </w:r>
          </w:p>
        </w:tc>
        <w:tc>
          <w:tcPr>
            <w:tcW w:w="4536" w:type="dxa"/>
          </w:tcPr>
          <w:p w14:paraId="165641C8" w14:textId="17A81C57" w:rsidR="000A18A2" w:rsidRPr="00A31FB0" w:rsidRDefault="000A18A2" w:rsidP="0091539E">
            <w:pPr>
              <w:spacing w:before="80"/>
            </w:pPr>
            <w:r w:rsidRPr="00A31FB0">
              <w:t xml:space="preserve">Medyk-Lek Panek </w:t>
            </w:r>
            <w:r w:rsidR="00A31FB0">
              <w:t>Sp. z o.o. Sp. k.</w:t>
            </w:r>
          </w:p>
          <w:p w14:paraId="06265D71" w14:textId="77777777" w:rsidR="000A18A2" w:rsidRPr="00A31FB0" w:rsidRDefault="000A18A2" w:rsidP="0091539E">
            <w:r w:rsidRPr="00A31FB0">
              <w:t xml:space="preserve">ul. Annopol 4A </w:t>
            </w:r>
          </w:p>
          <w:p w14:paraId="08DB6BF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03-236 Warszawa</w:t>
            </w:r>
          </w:p>
        </w:tc>
        <w:tc>
          <w:tcPr>
            <w:tcW w:w="2409" w:type="dxa"/>
            <w:vAlign w:val="center"/>
          </w:tcPr>
          <w:p w14:paraId="64CA2AF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912.60 zł</w:t>
            </w:r>
          </w:p>
        </w:tc>
      </w:tr>
      <w:tr w:rsidR="000A18A2" w:rsidRPr="00A31FB0" w14:paraId="79EE9FD0" w14:textId="77777777" w:rsidTr="00A31FB0">
        <w:tc>
          <w:tcPr>
            <w:tcW w:w="993" w:type="dxa"/>
            <w:vAlign w:val="center"/>
          </w:tcPr>
          <w:p w14:paraId="7686AE7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1134" w:type="dxa"/>
            <w:vAlign w:val="center"/>
          </w:tcPr>
          <w:p w14:paraId="27DF752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429D3680" w14:textId="77777777" w:rsidR="000A18A2" w:rsidRPr="00A31FB0" w:rsidRDefault="000A18A2" w:rsidP="0091539E">
            <w:pPr>
              <w:spacing w:before="80"/>
            </w:pPr>
            <w:r w:rsidRPr="00A31FB0">
              <w:t>Delfarma Sp. z o.o.</w:t>
            </w:r>
          </w:p>
          <w:p w14:paraId="2440993B" w14:textId="77777777" w:rsidR="000A18A2" w:rsidRPr="00A31FB0" w:rsidRDefault="000A18A2" w:rsidP="0091539E">
            <w:r w:rsidRPr="00A31FB0">
              <w:t xml:space="preserve">ul. Św. Teresy od Dzieciątka Jezus 111 </w:t>
            </w:r>
          </w:p>
          <w:p w14:paraId="5D431FE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91-222 Łódź</w:t>
            </w:r>
          </w:p>
        </w:tc>
        <w:tc>
          <w:tcPr>
            <w:tcW w:w="2409" w:type="dxa"/>
            <w:vAlign w:val="center"/>
          </w:tcPr>
          <w:p w14:paraId="732BFF5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874.80 zł</w:t>
            </w:r>
          </w:p>
        </w:tc>
      </w:tr>
      <w:tr w:rsidR="000A18A2" w:rsidRPr="00A31FB0" w14:paraId="05155B81" w14:textId="77777777" w:rsidTr="00A31FB0">
        <w:tc>
          <w:tcPr>
            <w:tcW w:w="993" w:type="dxa"/>
            <w:vAlign w:val="center"/>
          </w:tcPr>
          <w:p w14:paraId="5275E33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1134" w:type="dxa"/>
            <w:vAlign w:val="center"/>
          </w:tcPr>
          <w:p w14:paraId="0F9AFAD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4796E579" w14:textId="77777777" w:rsidR="000A18A2" w:rsidRPr="00A31FB0" w:rsidRDefault="000A18A2" w:rsidP="0091539E">
            <w:pPr>
              <w:spacing w:before="80"/>
            </w:pPr>
            <w:r w:rsidRPr="00A31FB0">
              <w:t>Delfarma Sp. z o.o.</w:t>
            </w:r>
          </w:p>
          <w:p w14:paraId="02EE3019" w14:textId="77777777" w:rsidR="000A18A2" w:rsidRPr="00A31FB0" w:rsidRDefault="000A18A2" w:rsidP="0091539E">
            <w:r w:rsidRPr="00A31FB0">
              <w:t xml:space="preserve">ul. Św. Teresy od Dzieciątka Jezus 111 </w:t>
            </w:r>
          </w:p>
          <w:p w14:paraId="06B7DA1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91-222 Łódź</w:t>
            </w:r>
          </w:p>
        </w:tc>
        <w:tc>
          <w:tcPr>
            <w:tcW w:w="2409" w:type="dxa"/>
            <w:vAlign w:val="center"/>
          </w:tcPr>
          <w:p w14:paraId="563688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24 850.80 zł</w:t>
            </w:r>
          </w:p>
        </w:tc>
      </w:tr>
      <w:tr w:rsidR="000A18A2" w:rsidRPr="00A31FB0" w14:paraId="5955A663" w14:textId="77777777" w:rsidTr="00A31FB0">
        <w:tc>
          <w:tcPr>
            <w:tcW w:w="993" w:type="dxa"/>
            <w:vAlign w:val="center"/>
          </w:tcPr>
          <w:p w14:paraId="1F6415C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1134" w:type="dxa"/>
            <w:vAlign w:val="center"/>
          </w:tcPr>
          <w:p w14:paraId="5DA3D8F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77</w:t>
            </w:r>
          </w:p>
        </w:tc>
        <w:tc>
          <w:tcPr>
            <w:tcW w:w="4536" w:type="dxa"/>
          </w:tcPr>
          <w:p w14:paraId="71C86B7A" w14:textId="77777777" w:rsidR="000A18A2" w:rsidRPr="00A31FB0" w:rsidRDefault="000A18A2" w:rsidP="0091539E">
            <w:pPr>
              <w:spacing w:before="80"/>
            </w:pPr>
            <w:r w:rsidRPr="00A31FB0">
              <w:t>Delfarma Sp. z o.o.</w:t>
            </w:r>
          </w:p>
          <w:p w14:paraId="30D0140B" w14:textId="77777777" w:rsidR="000A18A2" w:rsidRPr="00A31FB0" w:rsidRDefault="000A18A2" w:rsidP="0091539E">
            <w:r w:rsidRPr="00A31FB0">
              <w:t xml:space="preserve">ul. Św. Teresy od Dzieciątka Jezus 111 </w:t>
            </w:r>
          </w:p>
          <w:p w14:paraId="399DB30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91-222 Łódź</w:t>
            </w:r>
          </w:p>
        </w:tc>
        <w:tc>
          <w:tcPr>
            <w:tcW w:w="2409" w:type="dxa"/>
            <w:vAlign w:val="center"/>
          </w:tcPr>
          <w:p w14:paraId="71EAD76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45 435.60 zł</w:t>
            </w:r>
          </w:p>
        </w:tc>
      </w:tr>
      <w:tr w:rsidR="000A18A2" w:rsidRPr="00A31FB0" w14:paraId="07E1D9D6" w14:textId="77777777" w:rsidTr="00A31FB0">
        <w:tc>
          <w:tcPr>
            <w:tcW w:w="993" w:type="dxa"/>
            <w:vAlign w:val="center"/>
          </w:tcPr>
          <w:p w14:paraId="45DD116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3</w:t>
            </w:r>
          </w:p>
        </w:tc>
        <w:tc>
          <w:tcPr>
            <w:tcW w:w="1134" w:type="dxa"/>
            <w:vAlign w:val="center"/>
          </w:tcPr>
          <w:p w14:paraId="4CF2B7A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44</w:t>
            </w:r>
          </w:p>
        </w:tc>
        <w:tc>
          <w:tcPr>
            <w:tcW w:w="4536" w:type="dxa"/>
          </w:tcPr>
          <w:p w14:paraId="167B48F9" w14:textId="69B4B242" w:rsidR="000A18A2" w:rsidRPr="00A31FB0" w:rsidRDefault="000A18A2" w:rsidP="0091539E">
            <w:pPr>
              <w:spacing w:before="80"/>
            </w:pPr>
            <w:r w:rsidRPr="00A31FB0">
              <w:t xml:space="preserve">UNIPRO </w:t>
            </w:r>
            <w:r w:rsidR="00A31FB0">
              <w:t>S</w:t>
            </w:r>
            <w:r w:rsidRPr="00A31FB0">
              <w:t>p. z o.o.</w:t>
            </w:r>
          </w:p>
          <w:p w14:paraId="12AB35C0" w14:textId="77777777" w:rsidR="000A18A2" w:rsidRPr="00A31FB0" w:rsidRDefault="000A18A2" w:rsidP="0091539E">
            <w:r w:rsidRPr="00A31FB0">
              <w:t xml:space="preserve">Targowisko 553 </w:t>
            </w:r>
          </w:p>
          <w:p w14:paraId="4D39D08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32-015 Kłaj</w:t>
            </w:r>
          </w:p>
        </w:tc>
        <w:tc>
          <w:tcPr>
            <w:tcW w:w="2409" w:type="dxa"/>
            <w:vAlign w:val="center"/>
          </w:tcPr>
          <w:p w14:paraId="3E02AE3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6 017.62 zł</w:t>
            </w:r>
          </w:p>
        </w:tc>
      </w:tr>
      <w:tr w:rsidR="000A18A2" w:rsidRPr="00A31FB0" w14:paraId="07A7E03E" w14:textId="77777777" w:rsidTr="00A31FB0">
        <w:tc>
          <w:tcPr>
            <w:tcW w:w="993" w:type="dxa"/>
            <w:vAlign w:val="center"/>
          </w:tcPr>
          <w:p w14:paraId="7E6E8B2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</w:t>
            </w:r>
          </w:p>
        </w:tc>
        <w:tc>
          <w:tcPr>
            <w:tcW w:w="1134" w:type="dxa"/>
            <w:vAlign w:val="center"/>
          </w:tcPr>
          <w:p w14:paraId="71DD620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4536" w:type="dxa"/>
          </w:tcPr>
          <w:p w14:paraId="5505D6E5" w14:textId="77777777" w:rsidR="000A18A2" w:rsidRPr="00A31FB0" w:rsidRDefault="000A18A2" w:rsidP="0091539E">
            <w:pPr>
              <w:spacing w:before="80"/>
            </w:pPr>
            <w:r w:rsidRPr="00A31FB0">
              <w:t>Sanofi Sp. z o.o.</w:t>
            </w:r>
          </w:p>
          <w:p w14:paraId="5C11E5E2" w14:textId="77777777" w:rsidR="000A18A2" w:rsidRPr="00A31FB0" w:rsidRDefault="000A18A2" w:rsidP="0091539E">
            <w:r w:rsidRPr="00A31FB0">
              <w:t xml:space="preserve">ul. Marcina Kasprzaka 6 </w:t>
            </w:r>
          </w:p>
          <w:p w14:paraId="35ACEF0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01-211 Warszawa</w:t>
            </w:r>
          </w:p>
        </w:tc>
        <w:tc>
          <w:tcPr>
            <w:tcW w:w="2409" w:type="dxa"/>
            <w:vAlign w:val="center"/>
          </w:tcPr>
          <w:p w14:paraId="465A0CB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146 854.08 zł</w:t>
            </w:r>
          </w:p>
        </w:tc>
      </w:tr>
      <w:tr w:rsidR="000A18A2" w:rsidRPr="00A31FB0" w14:paraId="230EB0CB" w14:textId="77777777" w:rsidTr="00A31FB0">
        <w:tc>
          <w:tcPr>
            <w:tcW w:w="993" w:type="dxa"/>
            <w:vAlign w:val="center"/>
          </w:tcPr>
          <w:p w14:paraId="4E5270B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</w:t>
            </w:r>
          </w:p>
        </w:tc>
        <w:tc>
          <w:tcPr>
            <w:tcW w:w="1134" w:type="dxa"/>
            <w:vAlign w:val="center"/>
          </w:tcPr>
          <w:p w14:paraId="4BBB975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4536" w:type="dxa"/>
          </w:tcPr>
          <w:p w14:paraId="76A9C389" w14:textId="77777777" w:rsidR="000A18A2" w:rsidRPr="00A31FB0" w:rsidRDefault="000A18A2" w:rsidP="0091539E">
            <w:pPr>
              <w:spacing w:before="80"/>
            </w:pPr>
            <w:r w:rsidRPr="00A31FB0">
              <w:t>Fagron Sp. z o.o.</w:t>
            </w:r>
          </w:p>
          <w:p w14:paraId="69BF644A" w14:textId="77777777" w:rsidR="000A18A2" w:rsidRPr="00A31FB0" w:rsidRDefault="000A18A2" w:rsidP="0091539E">
            <w:r w:rsidRPr="00A31FB0">
              <w:t xml:space="preserve">ul. Pasternik 26 </w:t>
            </w:r>
          </w:p>
          <w:p w14:paraId="6E775F1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31-354 Kraków</w:t>
            </w:r>
          </w:p>
        </w:tc>
        <w:tc>
          <w:tcPr>
            <w:tcW w:w="2409" w:type="dxa"/>
            <w:vAlign w:val="center"/>
          </w:tcPr>
          <w:p w14:paraId="7488115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50 980.20 zł</w:t>
            </w:r>
          </w:p>
        </w:tc>
      </w:tr>
      <w:tr w:rsidR="000A18A2" w:rsidRPr="00A31FB0" w14:paraId="7E48FC5A" w14:textId="77777777" w:rsidTr="00A31FB0">
        <w:tc>
          <w:tcPr>
            <w:tcW w:w="993" w:type="dxa"/>
            <w:vAlign w:val="center"/>
          </w:tcPr>
          <w:p w14:paraId="05A1226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</w:t>
            </w:r>
          </w:p>
        </w:tc>
        <w:tc>
          <w:tcPr>
            <w:tcW w:w="1134" w:type="dxa"/>
            <w:vAlign w:val="center"/>
          </w:tcPr>
          <w:p w14:paraId="11B1AE4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687779A3" w14:textId="77777777" w:rsidR="000A18A2" w:rsidRPr="00A31FB0" w:rsidRDefault="000A18A2" w:rsidP="0091539E">
            <w:pPr>
              <w:spacing w:before="80"/>
            </w:pPr>
            <w:r w:rsidRPr="00A31FB0">
              <w:t>Takeda Pharma Sp. z o.o.</w:t>
            </w:r>
          </w:p>
          <w:p w14:paraId="4A82439F" w14:textId="77777777" w:rsidR="000A18A2" w:rsidRPr="00A31FB0" w:rsidRDefault="000A18A2" w:rsidP="0091539E">
            <w:r w:rsidRPr="00A31FB0">
              <w:t xml:space="preserve">ul. Prosta 28 </w:t>
            </w:r>
          </w:p>
          <w:p w14:paraId="026909B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00-838 Warszawa</w:t>
            </w:r>
          </w:p>
        </w:tc>
        <w:tc>
          <w:tcPr>
            <w:tcW w:w="2409" w:type="dxa"/>
            <w:vAlign w:val="center"/>
          </w:tcPr>
          <w:p w14:paraId="12A5D0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184 772.34 zł</w:t>
            </w:r>
          </w:p>
        </w:tc>
      </w:tr>
      <w:tr w:rsidR="000A18A2" w:rsidRPr="00A31FB0" w14:paraId="03CBF0B2" w14:textId="77777777" w:rsidTr="00A31FB0">
        <w:tc>
          <w:tcPr>
            <w:tcW w:w="993" w:type="dxa"/>
            <w:vAlign w:val="center"/>
          </w:tcPr>
          <w:p w14:paraId="5106076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</w:t>
            </w:r>
          </w:p>
        </w:tc>
        <w:tc>
          <w:tcPr>
            <w:tcW w:w="1134" w:type="dxa"/>
            <w:vAlign w:val="center"/>
          </w:tcPr>
          <w:p w14:paraId="6F56B3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75</w:t>
            </w:r>
          </w:p>
        </w:tc>
        <w:tc>
          <w:tcPr>
            <w:tcW w:w="4536" w:type="dxa"/>
          </w:tcPr>
          <w:p w14:paraId="6C3FF184" w14:textId="07E321CC" w:rsidR="000A18A2" w:rsidRPr="00A31FB0" w:rsidRDefault="000A18A2" w:rsidP="0091539E">
            <w:pPr>
              <w:spacing w:before="80"/>
            </w:pPr>
            <w:r w:rsidRPr="00A31FB0">
              <w:t xml:space="preserve">Janssen - Cilag Polska </w:t>
            </w:r>
            <w:r w:rsidR="00A31FB0">
              <w:t>S</w:t>
            </w:r>
            <w:r w:rsidRPr="00A31FB0">
              <w:t>p. z o.o.</w:t>
            </w:r>
          </w:p>
          <w:p w14:paraId="6C213E13" w14:textId="77777777" w:rsidR="000A18A2" w:rsidRPr="00A31FB0" w:rsidRDefault="000A18A2" w:rsidP="0091539E">
            <w:r w:rsidRPr="00A31FB0">
              <w:t xml:space="preserve">ul. Iłżecka 24 </w:t>
            </w:r>
          </w:p>
          <w:p w14:paraId="5257591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02-135 Warszawa</w:t>
            </w:r>
          </w:p>
        </w:tc>
        <w:tc>
          <w:tcPr>
            <w:tcW w:w="2409" w:type="dxa"/>
            <w:vAlign w:val="center"/>
          </w:tcPr>
          <w:p w14:paraId="7C026AE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171 455.88 zł</w:t>
            </w:r>
          </w:p>
        </w:tc>
      </w:tr>
      <w:tr w:rsidR="000A18A2" w:rsidRPr="00A31FB0" w14:paraId="0DCB9D24" w14:textId="77777777" w:rsidTr="00A31FB0">
        <w:tc>
          <w:tcPr>
            <w:tcW w:w="993" w:type="dxa"/>
            <w:vAlign w:val="center"/>
          </w:tcPr>
          <w:p w14:paraId="41DD88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</w:t>
            </w:r>
          </w:p>
        </w:tc>
        <w:tc>
          <w:tcPr>
            <w:tcW w:w="1134" w:type="dxa"/>
            <w:vAlign w:val="center"/>
          </w:tcPr>
          <w:p w14:paraId="6ADB932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04A997A4" w14:textId="7932959E" w:rsidR="000A18A2" w:rsidRPr="00A31FB0" w:rsidRDefault="000A18A2" w:rsidP="0091539E">
            <w:pPr>
              <w:spacing w:before="80"/>
            </w:pPr>
            <w:r w:rsidRPr="00A31FB0">
              <w:t xml:space="preserve">CSL Behring </w:t>
            </w:r>
            <w:r w:rsidR="00A31FB0">
              <w:t>Sp. z o.o.</w:t>
            </w:r>
          </w:p>
          <w:p w14:paraId="792B18E9" w14:textId="77777777" w:rsidR="000A18A2" w:rsidRPr="00A31FB0" w:rsidRDefault="000A18A2" w:rsidP="0091539E">
            <w:r w:rsidRPr="00A31FB0">
              <w:t xml:space="preserve">ul. A. Branickiego 17 </w:t>
            </w:r>
          </w:p>
          <w:p w14:paraId="0567948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02-972 Warszawa</w:t>
            </w:r>
          </w:p>
        </w:tc>
        <w:tc>
          <w:tcPr>
            <w:tcW w:w="2409" w:type="dxa"/>
            <w:vAlign w:val="center"/>
          </w:tcPr>
          <w:p w14:paraId="71BA293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165 434.40 zł</w:t>
            </w:r>
          </w:p>
        </w:tc>
      </w:tr>
      <w:tr w:rsidR="000A18A2" w:rsidRPr="00A31FB0" w14:paraId="02A8A225" w14:textId="77777777" w:rsidTr="00A31FB0">
        <w:tc>
          <w:tcPr>
            <w:tcW w:w="993" w:type="dxa"/>
            <w:vAlign w:val="center"/>
          </w:tcPr>
          <w:p w14:paraId="57581B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</w:t>
            </w:r>
          </w:p>
        </w:tc>
        <w:tc>
          <w:tcPr>
            <w:tcW w:w="1134" w:type="dxa"/>
            <w:vAlign w:val="center"/>
          </w:tcPr>
          <w:p w14:paraId="6A1AA11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4536" w:type="dxa"/>
          </w:tcPr>
          <w:p w14:paraId="1AA3FC8E" w14:textId="77777777" w:rsidR="000A18A2" w:rsidRPr="00A31FB0" w:rsidRDefault="000A18A2" w:rsidP="0091539E">
            <w:pPr>
              <w:spacing w:before="80"/>
            </w:pPr>
            <w:r w:rsidRPr="00A31FB0">
              <w:t>Roche Polska Sp. z o.o.</w:t>
            </w:r>
          </w:p>
          <w:p w14:paraId="201C8258" w14:textId="77777777" w:rsidR="000A18A2" w:rsidRPr="00A31FB0" w:rsidRDefault="000A18A2" w:rsidP="0091539E">
            <w:r w:rsidRPr="00A31FB0">
              <w:t xml:space="preserve">ul. Domaniewska 28 </w:t>
            </w:r>
          </w:p>
          <w:p w14:paraId="00C12AA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02-672 Warszawa</w:t>
            </w:r>
          </w:p>
        </w:tc>
        <w:tc>
          <w:tcPr>
            <w:tcW w:w="2409" w:type="dxa"/>
            <w:vAlign w:val="center"/>
          </w:tcPr>
          <w:p w14:paraId="0D8D595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119 940.00 zł</w:t>
            </w:r>
          </w:p>
        </w:tc>
      </w:tr>
      <w:tr w:rsidR="000A18A2" w:rsidRPr="00A31FB0" w14:paraId="2118420F" w14:textId="77777777" w:rsidTr="00A31FB0">
        <w:tc>
          <w:tcPr>
            <w:tcW w:w="993" w:type="dxa"/>
            <w:vAlign w:val="center"/>
          </w:tcPr>
          <w:p w14:paraId="1A610E0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</w:t>
            </w:r>
          </w:p>
        </w:tc>
        <w:tc>
          <w:tcPr>
            <w:tcW w:w="1134" w:type="dxa"/>
            <w:vAlign w:val="center"/>
          </w:tcPr>
          <w:p w14:paraId="186383D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51</w:t>
            </w:r>
          </w:p>
        </w:tc>
        <w:tc>
          <w:tcPr>
            <w:tcW w:w="4536" w:type="dxa"/>
          </w:tcPr>
          <w:p w14:paraId="3CC6844C" w14:textId="77777777" w:rsidR="000A18A2" w:rsidRPr="00A31FB0" w:rsidRDefault="000A18A2" w:rsidP="0091539E">
            <w:pPr>
              <w:spacing w:before="80"/>
            </w:pPr>
            <w:r w:rsidRPr="00A31FB0">
              <w:t>Roche Polska Sp. z o.o.</w:t>
            </w:r>
          </w:p>
          <w:p w14:paraId="26CE32FC" w14:textId="77777777" w:rsidR="000A18A2" w:rsidRPr="00A31FB0" w:rsidRDefault="000A18A2" w:rsidP="0091539E">
            <w:r w:rsidRPr="00A31FB0">
              <w:t xml:space="preserve">ul. Domaniewska 28 </w:t>
            </w:r>
          </w:p>
          <w:p w14:paraId="4F86C7C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02-672 Warszawa</w:t>
            </w:r>
          </w:p>
        </w:tc>
        <w:tc>
          <w:tcPr>
            <w:tcW w:w="2409" w:type="dxa"/>
            <w:vAlign w:val="center"/>
          </w:tcPr>
          <w:p w14:paraId="00AA51F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1 119 066.06 zł</w:t>
            </w:r>
          </w:p>
        </w:tc>
      </w:tr>
      <w:tr w:rsidR="000A18A2" w:rsidRPr="00A31FB0" w14:paraId="491D28EC" w14:textId="77777777" w:rsidTr="00A31FB0">
        <w:tc>
          <w:tcPr>
            <w:tcW w:w="993" w:type="dxa"/>
            <w:vAlign w:val="center"/>
          </w:tcPr>
          <w:p w14:paraId="3AAB098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</w:t>
            </w:r>
          </w:p>
        </w:tc>
        <w:tc>
          <w:tcPr>
            <w:tcW w:w="1134" w:type="dxa"/>
            <w:vAlign w:val="center"/>
          </w:tcPr>
          <w:p w14:paraId="4E9A2BD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</w:t>
            </w:r>
          </w:p>
        </w:tc>
        <w:tc>
          <w:tcPr>
            <w:tcW w:w="4536" w:type="dxa"/>
          </w:tcPr>
          <w:p w14:paraId="0B91CA4E" w14:textId="53E72108" w:rsidR="000A18A2" w:rsidRPr="00A31FB0" w:rsidRDefault="000A18A2" w:rsidP="0091539E">
            <w:pPr>
              <w:spacing w:before="80"/>
            </w:pPr>
            <w:r w:rsidRPr="00A31FB0">
              <w:t xml:space="preserve">Aesculap Chifa </w:t>
            </w:r>
            <w:r w:rsidR="00A31FB0" w:rsidRPr="00A31FB0">
              <w:t>Sp. z o.o.</w:t>
            </w:r>
          </w:p>
          <w:p w14:paraId="730ABFF7" w14:textId="77777777" w:rsidR="000A18A2" w:rsidRPr="00A31FB0" w:rsidRDefault="000A18A2" w:rsidP="0091539E">
            <w:r w:rsidRPr="00A31FB0">
              <w:t xml:space="preserve">ul. Tysiąclecia 14 </w:t>
            </w:r>
          </w:p>
          <w:p w14:paraId="7E73585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64-300 Nowy Tomyśl</w:t>
            </w:r>
          </w:p>
        </w:tc>
        <w:tc>
          <w:tcPr>
            <w:tcW w:w="2409" w:type="dxa"/>
            <w:vAlign w:val="center"/>
          </w:tcPr>
          <w:p w14:paraId="2A1029B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23 972.76 zł</w:t>
            </w:r>
          </w:p>
        </w:tc>
      </w:tr>
      <w:tr w:rsidR="000A18A2" w:rsidRPr="00A31FB0" w14:paraId="496122D5" w14:textId="77777777" w:rsidTr="00A31FB0">
        <w:tc>
          <w:tcPr>
            <w:tcW w:w="993" w:type="dxa"/>
            <w:vAlign w:val="center"/>
          </w:tcPr>
          <w:p w14:paraId="7EB7BE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</w:t>
            </w:r>
          </w:p>
        </w:tc>
        <w:tc>
          <w:tcPr>
            <w:tcW w:w="1134" w:type="dxa"/>
            <w:vAlign w:val="center"/>
          </w:tcPr>
          <w:p w14:paraId="6A17DDC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</w:t>
            </w:r>
          </w:p>
        </w:tc>
        <w:tc>
          <w:tcPr>
            <w:tcW w:w="4536" w:type="dxa"/>
          </w:tcPr>
          <w:p w14:paraId="30A31DCA" w14:textId="2B87EC07" w:rsidR="000A18A2" w:rsidRPr="00A31FB0" w:rsidRDefault="000A18A2" w:rsidP="0091539E">
            <w:pPr>
              <w:spacing w:before="80"/>
            </w:pPr>
            <w:r w:rsidRPr="00A31FB0">
              <w:t xml:space="preserve">Aesculap Chifa </w:t>
            </w:r>
            <w:r w:rsidR="00A31FB0" w:rsidRPr="00A31FB0">
              <w:t>Sp. z o.o.</w:t>
            </w:r>
          </w:p>
          <w:p w14:paraId="7CBA9EB4" w14:textId="77777777" w:rsidR="000A18A2" w:rsidRPr="00A31FB0" w:rsidRDefault="000A18A2" w:rsidP="0091539E">
            <w:r w:rsidRPr="00A31FB0">
              <w:t xml:space="preserve">ul. Tysiąclecia 14 </w:t>
            </w:r>
          </w:p>
          <w:p w14:paraId="1E6754C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64-300 Nowy Tomyśl</w:t>
            </w:r>
          </w:p>
        </w:tc>
        <w:tc>
          <w:tcPr>
            <w:tcW w:w="2409" w:type="dxa"/>
            <w:vAlign w:val="center"/>
          </w:tcPr>
          <w:p w14:paraId="7D2D2E9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296 021.52 zł</w:t>
            </w:r>
          </w:p>
        </w:tc>
      </w:tr>
      <w:tr w:rsidR="000A18A2" w:rsidRPr="00A31FB0" w14:paraId="6FC88369" w14:textId="77777777" w:rsidTr="00A31FB0">
        <w:tc>
          <w:tcPr>
            <w:tcW w:w="993" w:type="dxa"/>
            <w:vAlign w:val="center"/>
          </w:tcPr>
          <w:p w14:paraId="2E82266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</w:t>
            </w:r>
          </w:p>
        </w:tc>
        <w:tc>
          <w:tcPr>
            <w:tcW w:w="1134" w:type="dxa"/>
            <w:vAlign w:val="center"/>
          </w:tcPr>
          <w:p w14:paraId="52086C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39</w:t>
            </w:r>
          </w:p>
        </w:tc>
        <w:tc>
          <w:tcPr>
            <w:tcW w:w="4536" w:type="dxa"/>
          </w:tcPr>
          <w:p w14:paraId="283B1D59" w14:textId="1876A54F" w:rsidR="000A18A2" w:rsidRPr="00A31FB0" w:rsidRDefault="000A18A2" w:rsidP="0091539E">
            <w:pPr>
              <w:spacing w:before="80"/>
            </w:pPr>
            <w:r w:rsidRPr="00A31FB0">
              <w:t>Astellas Pharma Sp. z o.o.</w:t>
            </w:r>
          </w:p>
          <w:p w14:paraId="7EE1AB28" w14:textId="77777777" w:rsidR="000A18A2" w:rsidRPr="00A31FB0" w:rsidRDefault="000A18A2" w:rsidP="0091539E">
            <w:r w:rsidRPr="00A31FB0">
              <w:t xml:space="preserve">ul. Żwirki i Wigury 16 C </w:t>
            </w:r>
          </w:p>
          <w:p w14:paraId="327016D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02-092 Warszawa</w:t>
            </w:r>
          </w:p>
        </w:tc>
        <w:tc>
          <w:tcPr>
            <w:tcW w:w="2409" w:type="dxa"/>
            <w:vAlign w:val="center"/>
          </w:tcPr>
          <w:p w14:paraId="112912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257 181.87 zł</w:t>
            </w:r>
          </w:p>
        </w:tc>
      </w:tr>
      <w:tr w:rsidR="000A18A2" w:rsidRPr="00A31FB0" w14:paraId="5501DDAE" w14:textId="77777777" w:rsidTr="00A31FB0">
        <w:tc>
          <w:tcPr>
            <w:tcW w:w="993" w:type="dxa"/>
            <w:vAlign w:val="center"/>
          </w:tcPr>
          <w:p w14:paraId="7A66478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</w:t>
            </w:r>
          </w:p>
        </w:tc>
        <w:tc>
          <w:tcPr>
            <w:tcW w:w="1134" w:type="dxa"/>
            <w:vAlign w:val="center"/>
          </w:tcPr>
          <w:p w14:paraId="40D2238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58A937F9" w14:textId="51F7881B" w:rsidR="000A18A2" w:rsidRPr="00A31FB0" w:rsidRDefault="000A18A2" w:rsidP="0091539E">
            <w:pPr>
              <w:spacing w:before="80"/>
            </w:pPr>
            <w:r w:rsidRPr="00A31FB0">
              <w:t xml:space="preserve">OPTIFARMA </w:t>
            </w:r>
            <w:r w:rsidR="00A31FB0">
              <w:t>Sp. z o.o. Sp. k.</w:t>
            </w:r>
          </w:p>
          <w:p w14:paraId="6ED52E0F" w14:textId="77777777" w:rsidR="000A18A2" w:rsidRPr="00A31FB0" w:rsidRDefault="000A18A2" w:rsidP="0091539E">
            <w:r w:rsidRPr="00A31FB0">
              <w:t xml:space="preserve">ul. Sokołowska 14/- </w:t>
            </w:r>
          </w:p>
          <w:p w14:paraId="0354F72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05-806 Sokołów</w:t>
            </w:r>
          </w:p>
        </w:tc>
        <w:tc>
          <w:tcPr>
            <w:tcW w:w="2409" w:type="dxa"/>
            <w:vAlign w:val="center"/>
          </w:tcPr>
          <w:p w14:paraId="6D9A56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48 356.35 zł</w:t>
            </w:r>
          </w:p>
        </w:tc>
      </w:tr>
      <w:tr w:rsidR="000A18A2" w:rsidRPr="00A31FB0" w14:paraId="35627E19" w14:textId="77777777" w:rsidTr="00A31FB0">
        <w:tc>
          <w:tcPr>
            <w:tcW w:w="993" w:type="dxa"/>
            <w:vAlign w:val="center"/>
          </w:tcPr>
          <w:p w14:paraId="43A244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</w:t>
            </w:r>
          </w:p>
        </w:tc>
        <w:tc>
          <w:tcPr>
            <w:tcW w:w="1134" w:type="dxa"/>
            <w:vAlign w:val="center"/>
          </w:tcPr>
          <w:p w14:paraId="433988C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11417C6F" w14:textId="1ED3772A" w:rsidR="000A18A2" w:rsidRPr="00A31FB0" w:rsidRDefault="000A18A2" w:rsidP="0091539E">
            <w:pPr>
              <w:spacing w:before="80"/>
            </w:pPr>
            <w:r w:rsidRPr="00A31FB0">
              <w:t xml:space="preserve">OPTIFARMA </w:t>
            </w:r>
            <w:r w:rsidR="00A31FB0">
              <w:t>Sp. z o.o. Sp. k.</w:t>
            </w:r>
          </w:p>
          <w:p w14:paraId="184F7A01" w14:textId="77777777" w:rsidR="000A18A2" w:rsidRPr="00A31FB0" w:rsidRDefault="000A18A2" w:rsidP="0091539E">
            <w:r w:rsidRPr="00A31FB0">
              <w:t xml:space="preserve">ul. Sokołowska 14/- </w:t>
            </w:r>
          </w:p>
          <w:p w14:paraId="3C083D5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05-806 Sokołów</w:t>
            </w:r>
          </w:p>
        </w:tc>
        <w:tc>
          <w:tcPr>
            <w:tcW w:w="2409" w:type="dxa"/>
            <w:vAlign w:val="center"/>
          </w:tcPr>
          <w:p w14:paraId="23274A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25 934.97 zł</w:t>
            </w:r>
          </w:p>
        </w:tc>
      </w:tr>
      <w:tr w:rsidR="000A18A2" w:rsidRPr="00A31FB0" w14:paraId="44FBC433" w14:textId="77777777" w:rsidTr="00A31FB0">
        <w:tc>
          <w:tcPr>
            <w:tcW w:w="993" w:type="dxa"/>
            <w:vAlign w:val="center"/>
          </w:tcPr>
          <w:p w14:paraId="1E8C5E4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</w:t>
            </w:r>
          </w:p>
        </w:tc>
        <w:tc>
          <w:tcPr>
            <w:tcW w:w="1134" w:type="dxa"/>
            <w:vAlign w:val="center"/>
          </w:tcPr>
          <w:p w14:paraId="0A08769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43</w:t>
            </w:r>
          </w:p>
        </w:tc>
        <w:tc>
          <w:tcPr>
            <w:tcW w:w="4536" w:type="dxa"/>
          </w:tcPr>
          <w:p w14:paraId="01B99729" w14:textId="77777777" w:rsidR="000A18A2" w:rsidRPr="00A31FB0" w:rsidRDefault="000A18A2" w:rsidP="0091539E">
            <w:pPr>
              <w:spacing w:before="80"/>
            </w:pPr>
            <w:r w:rsidRPr="00A31FB0">
              <w:t>AstraZeneca Kereskedelmi és Szolgáltató Korlátolt Felelősségű Társaság</w:t>
            </w:r>
          </w:p>
          <w:p w14:paraId="47E8A462" w14:textId="77777777" w:rsidR="000A18A2" w:rsidRPr="00A31FB0" w:rsidRDefault="000A18A2" w:rsidP="0091539E">
            <w:r w:rsidRPr="00A31FB0">
              <w:t xml:space="preserve">Alíz utca 4. B. ép. </w:t>
            </w:r>
          </w:p>
          <w:p w14:paraId="42F72F0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1117 Budapeszt</w:t>
            </w:r>
          </w:p>
        </w:tc>
        <w:tc>
          <w:tcPr>
            <w:tcW w:w="2409" w:type="dxa"/>
            <w:vAlign w:val="center"/>
          </w:tcPr>
          <w:p w14:paraId="1FD4E25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1 480 499.66 zł</w:t>
            </w:r>
          </w:p>
        </w:tc>
      </w:tr>
      <w:tr w:rsidR="000A18A2" w:rsidRPr="00A31FB0" w14:paraId="2C507E8C" w14:textId="77777777" w:rsidTr="00A31FB0">
        <w:tc>
          <w:tcPr>
            <w:tcW w:w="993" w:type="dxa"/>
            <w:vAlign w:val="center"/>
          </w:tcPr>
          <w:p w14:paraId="09A2B2E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</w:t>
            </w:r>
          </w:p>
        </w:tc>
        <w:tc>
          <w:tcPr>
            <w:tcW w:w="1134" w:type="dxa"/>
            <w:vAlign w:val="center"/>
          </w:tcPr>
          <w:p w14:paraId="41B5B0E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57</w:t>
            </w:r>
          </w:p>
        </w:tc>
        <w:tc>
          <w:tcPr>
            <w:tcW w:w="4536" w:type="dxa"/>
          </w:tcPr>
          <w:p w14:paraId="7250E3E9" w14:textId="77777777" w:rsidR="000A18A2" w:rsidRPr="00A31FB0" w:rsidRDefault="000A18A2" w:rsidP="0091539E">
            <w:pPr>
              <w:spacing w:before="80"/>
            </w:pPr>
            <w:r w:rsidRPr="00A31FB0">
              <w:t>AstraZeneca Kereskedelmi és Szolgáltató Korlátolt Felelősségű Társaság</w:t>
            </w:r>
          </w:p>
          <w:p w14:paraId="244458DC" w14:textId="77777777" w:rsidR="000A18A2" w:rsidRPr="00A31FB0" w:rsidRDefault="000A18A2" w:rsidP="0091539E">
            <w:r w:rsidRPr="00A31FB0">
              <w:t xml:space="preserve">Alíz utca 4. B. ép. </w:t>
            </w:r>
          </w:p>
          <w:p w14:paraId="6D11A31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1117 Budapeszt</w:t>
            </w:r>
          </w:p>
        </w:tc>
        <w:tc>
          <w:tcPr>
            <w:tcW w:w="2409" w:type="dxa"/>
            <w:vAlign w:val="center"/>
          </w:tcPr>
          <w:p w14:paraId="58AAD23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1 182 794.92 zł</w:t>
            </w:r>
          </w:p>
        </w:tc>
      </w:tr>
      <w:tr w:rsidR="000A18A2" w:rsidRPr="00A31FB0" w14:paraId="3757952B" w14:textId="77777777" w:rsidTr="00A31FB0">
        <w:tc>
          <w:tcPr>
            <w:tcW w:w="993" w:type="dxa"/>
            <w:vAlign w:val="center"/>
          </w:tcPr>
          <w:p w14:paraId="27139B8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3642354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2502B737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743B8B53" w14:textId="77777777" w:rsidR="000A18A2" w:rsidRPr="00A31FB0" w:rsidRDefault="000A18A2" w:rsidP="0091539E">
            <w:r w:rsidRPr="00A31FB0">
              <w:t xml:space="preserve">ul. Forteczna 35-37 </w:t>
            </w:r>
          </w:p>
          <w:p w14:paraId="2B5CE0E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lastRenderedPageBreak/>
              <w:t>87-100 Toruń</w:t>
            </w:r>
          </w:p>
        </w:tc>
        <w:tc>
          <w:tcPr>
            <w:tcW w:w="2409" w:type="dxa"/>
            <w:vAlign w:val="center"/>
          </w:tcPr>
          <w:p w14:paraId="252C80D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36 519.12 zł</w:t>
            </w:r>
          </w:p>
        </w:tc>
      </w:tr>
      <w:tr w:rsidR="000A18A2" w:rsidRPr="00A31FB0" w14:paraId="40CADFF3" w14:textId="77777777" w:rsidTr="00A31FB0">
        <w:tc>
          <w:tcPr>
            <w:tcW w:w="993" w:type="dxa"/>
            <w:vAlign w:val="center"/>
          </w:tcPr>
          <w:p w14:paraId="36025D0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13B7972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</w:t>
            </w:r>
          </w:p>
        </w:tc>
        <w:tc>
          <w:tcPr>
            <w:tcW w:w="4536" w:type="dxa"/>
          </w:tcPr>
          <w:p w14:paraId="052F9E0D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0ECF0023" w14:textId="77777777" w:rsidR="000A18A2" w:rsidRPr="00A31FB0" w:rsidRDefault="000A18A2" w:rsidP="0091539E">
            <w:r w:rsidRPr="00A31FB0">
              <w:t xml:space="preserve">ul. Forteczna 35-37 </w:t>
            </w:r>
          </w:p>
          <w:p w14:paraId="3645070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 Toruń</w:t>
            </w:r>
          </w:p>
        </w:tc>
        <w:tc>
          <w:tcPr>
            <w:tcW w:w="2409" w:type="dxa"/>
            <w:vAlign w:val="center"/>
          </w:tcPr>
          <w:p w14:paraId="112B2F8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277 795.07 zł</w:t>
            </w:r>
          </w:p>
        </w:tc>
      </w:tr>
      <w:tr w:rsidR="000A18A2" w:rsidRPr="00A31FB0" w14:paraId="0420BAC5" w14:textId="77777777" w:rsidTr="00A31FB0">
        <w:tc>
          <w:tcPr>
            <w:tcW w:w="993" w:type="dxa"/>
            <w:vAlign w:val="center"/>
          </w:tcPr>
          <w:p w14:paraId="41FE56E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5559A04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</w:t>
            </w:r>
          </w:p>
        </w:tc>
        <w:tc>
          <w:tcPr>
            <w:tcW w:w="4536" w:type="dxa"/>
          </w:tcPr>
          <w:p w14:paraId="6A66D05B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055429F9" w14:textId="77777777" w:rsidR="000A18A2" w:rsidRPr="00A31FB0" w:rsidRDefault="000A18A2" w:rsidP="0091539E">
            <w:r w:rsidRPr="00A31FB0">
              <w:t xml:space="preserve">ul. Forteczna 35-37 </w:t>
            </w:r>
          </w:p>
          <w:p w14:paraId="08DAF30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 Toruń</w:t>
            </w:r>
          </w:p>
        </w:tc>
        <w:tc>
          <w:tcPr>
            <w:tcW w:w="2409" w:type="dxa"/>
            <w:vAlign w:val="center"/>
          </w:tcPr>
          <w:p w14:paraId="52AAF90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113 482.24 zł</w:t>
            </w:r>
          </w:p>
        </w:tc>
      </w:tr>
      <w:tr w:rsidR="000A18A2" w:rsidRPr="00A31FB0" w14:paraId="64BE44CB" w14:textId="77777777" w:rsidTr="00A31FB0">
        <w:tc>
          <w:tcPr>
            <w:tcW w:w="993" w:type="dxa"/>
            <w:vAlign w:val="center"/>
          </w:tcPr>
          <w:p w14:paraId="76A9CBA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6AF635A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027466CA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46980C41" w14:textId="77777777" w:rsidR="000A18A2" w:rsidRPr="00A31FB0" w:rsidRDefault="000A18A2" w:rsidP="0091539E">
            <w:r w:rsidRPr="00A31FB0">
              <w:t xml:space="preserve">ul. Forteczna 35-37 </w:t>
            </w:r>
          </w:p>
          <w:p w14:paraId="521AEE4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 Toruń</w:t>
            </w:r>
          </w:p>
        </w:tc>
        <w:tc>
          <w:tcPr>
            <w:tcW w:w="2409" w:type="dxa"/>
            <w:vAlign w:val="center"/>
          </w:tcPr>
          <w:p w14:paraId="6E343AB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48 356.35 zł</w:t>
            </w:r>
          </w:p>
        </w:tc>
      </w:tr>
      <w:tr w:rsidR="000A18A2" w:rsidRPr="00A31FB0" w14:paraId="18DCCE46" w14:textId="77777777" w:rsidTr="00A31FB0">
        <w:tc>
          <w:tcPr>
            <w:tcW w:w="993" w:type="dxa"/>
            <w:vAlign w:val="center"/>
          </w:tcPr>
          <w:p w14:paraId="7261FB6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33F5BE1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75892F2C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2AE39024" w14:textId="77777777" w:rsidR="000A18A2" w:rsidRPr="00A31FB0" w:rsidRDefault="000A18A2" w:rsidP="0091539E">
            <w:r w:rsidRPr="00A31FB0">
              <w:t xml:space="preserve">ul. Forteczna 35-37 </w:t>
            </w:r>
          </w:p>
          <w:p w14:paraId="771D70F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 Toruń</w:t>
            </w:r>
          </w:p>
        </w:tc>
        <w:tc>
          <w:tcPr>
            <w:tcW w:w="2409" w:type="dxa"/>
            <w:vAlign w:val="center"/>
          </w:tcPr>
          <w:p w14:paraId="3F82D2C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25 214.00 zł</w:t>
            </w:r>
          </w:p>
        </w:tc>
      </w:tr>
      <w:tr w:rsidR="000A18A2" w:rsidRPr="00A31FB0" w14:paraId="1A71811B" w14:textId="77777777" w:rsidTr="00A31FB0">
        <w:tc>
          <w:tcPr>
            <w:tcW w:w="993" w:type="dxa"/>
            <w:vAlign w:val="center"/>
          </w:tcPr>
          <w:p w14:paraId="69E20C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2012D9B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0E37EE65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12C15E27" w14:textId="77777777" w:rsidR="000A18A2" w:rsidRPr="00A31FB0" w:rsidRDefault="000A18A2" w:rsidP="0091539E">
            <w:r w:rsidRPr="00A31FB0">
              <w:t xml:space="preserve">ul. Forteczna 35-37 </w:t>
            </w:r>
          </w:p>
          <w:p w14:paraId="1F45C04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 Toruń</w:t>
            </w:r>
          </w:p>
        </w:tc>
        <w:tc>
          <w:tcPr>
            <w:tcW w:w="2409" w:type="dxa"/>
            <w:vAlign w:val="center"/>
          </w:tcPr>
          <w:p w14:paraId="51ED5F6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37 679.58 zł</w:t>
            </w:r>
          </w:p>
        </w:tc>
      </w:tr>
      <w:tr w:rsidR="000A18A2" w:rsidRPr="00A31FB0" w14:paraId="3FE3CAF3" w14:textId="77777777" w:rsidTr="00A31FB0">
        <w:tc>
          <w:tcPr>
            <w:tcW w:w="993" w:type="dxa"/>
            <w:vAlign w:val="center"/>
          </w:tcPr>
          <w:p w14:paraId="0F72B35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</w:t>
            </w:r>
          </w:p>
        </w:tc>
        <w:tc>
          <w:tcPr>
            <w:tcW w:w="1134" w:type="dxa"/>
            <w:vAlign w:val="center"/>
          </w:tcPr>
          <w:p w14:paraId="3E57C65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</w:t>
            </w:r>
          </w:p>
        </w:tc>
        <w:tc>
          <w:tcPr>
            <w:tcW w:w="4536" w:type="dxa"/>
          </w:tcPr>
          <w:p w14:paraId="48618D84" w14:textId="17817930" w:rsidR="000A18A2" w:rsidRPr="00A31FB0" w:rsidRDefault="00A31FB0" w:rsidP="0091539E">
            <w:pPr>
              <w:spacing w:before="80"/>
            </w:pPr>
            <w:r w:rsidRPr="00A31FB0">
              <w:t xml:space="preserve">Hurtownia Farmaceutyczna </w:t>
            </w:r>
            <w:r w:rsidR="000A18A2" w:rsidRPr="00A31FB0">
              <w:t xml:space="preserve">MEDIFARM </w:t>
            </w:r>
            <w:r>
              <w:t>Sp. z o.o.</w:t>
            </w:r>
          </w:p>
          <w:p w14:paraId="617ECF7A" w14:textId="77777777" w:rsidR="000A18A2" w:rsidRPr="00A31FB0" w:rsidRDefault="000A18A2" w:rsidP="0091539E">
            <w:r w:rsidRPr="00A31FB0">
              <w:t xml:space="preserve">ul. Bławatków 6 </w:t>
            </w:r>
          </w:p>
          <w:p w14:paraId="58EA62F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43-100 Tychy</w:t>
            </w:r>
          </w:p>
        </w:tc>
        <w:tc>
          <w:tcPr>
            <w:tcW w:w="2409" w:type="dxa"/>
            <w:vAlign w:val="center"/>
          </w:tcPr>
          <w:p w14:paraId="32E2BFC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38 987.35 zł</w:t>
            </w:r>
          </w:p>
        </w:tc>
      </w:tr>
      <w:tr w:rsidR="000A18A2" w:rsidRPr="00A31FB0" w14:paraId="2998392C" w14:textId="77777777" w:rsidTr="00A31FB0">
        <w:tc>
          <w:tcPr>
            <w:tcW w:w="993" w:type="dxa"/>
            <w:vAlign w:val="center"/>
          </w:tcPr>
          <w:p w14:paraId="20ED92B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</w:t>
            </w:r>
          </w:p>
        </w:tc>
        <w:tc>
          <w:tcPr>
            <w:tcW w:w="1134" w:type="dxa"/>
            <w:vAlign w:val="center"/>
          </w:tcPr>
          <w:p w14:paraId="5522201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4536" w:type="dxa"/>
          </w:tcPr>
          <w:p w14:paraId="75CDC370" w14:textId="77777777" w:rsidR="00A31FB0" w:rsidRPr="00A31FB0" w:rsidRDefault="00A31FB0" w:rsidP="00A31FB0">
            <w:pPr>
              <w:spacing w:before="80"/>
            </w:pPr>
            <w:r w:rsidRPr="00A31FB0">
              <w:t xml:space="preserve">Hurtownia Farmaceutyczna MEDIFARM </w:t>
            </w:r>
            <w:r>
              <w:t>Sp. z o.o.</w:t>
            </w:r>
          </w:p>
          <w:p w14:paraId="211DC5AC" w14:textId="77777777" w:rsidR="000A18A2" w:rsidRPr="00A31FB0" w:rsidRDefault="000A18A2" w:rsidP="0091539E">
            <w:r w:rsidRPr="00A31FB0">
              <w:t xml:space="preserve">ul. Bławatków 6 </w:t>
            </w:r>
          </w:p>
          <w:p w14:paraId="0E351AA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43-100 Tychy</w:t>
            </w:r>
          </w:p>
        </w:tc>
        <w:tc>
          <w:tcPr>
            <w:tcW w:w="2409" w:type="dxa"/>
            <w:vAlign w:val="center"/>
          </w:tcPr>
          <w:p w14:paraId="264B160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209 671.63 zł</w:t>
            </w:r>
          </w:p>
        </w:tc>
      </w:tr>
      <w:tr w:rsidR="000A18A2" w:rsidRPr="00A31FB0" w14:paraId="369781F0" w14:textId="77777777" w:rsidTr="00A31FB0">
        <w:tc>
          <w:tcPr>
            <w:tcW w:w="993" w:type="dxa"/>
            <w:vAlign w:val="center"/>
          </w:tcPr>
          <w:p w14:paraId="4FD61CC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</w:t>
            </w:r>
          </w:p>
        </w:tc>
        <w:tc>
          <w:tcPr>
            <w:tcW w:w="1134" w:type="dxa"/>
            <w:vAlign w:val="center"/>
          </w:tcPr>
          <w:p w14:paraId="641B0FA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7D346231" w14:textId="43E56EC8" w:rsidR="000A18A2" w:rsidRPr="00A31FB0" w:rsidRDefault="000A18A2" w:rsidP="0091539E">
            <w:pPr>
              <w:spacing w:before="80"/>
            </w:pPr>
            <w:r w:rsidRPr="00A31FB0">
              <w:t xml:space="preserve">GENESIS PHARM Sp. z o. o. Sp. </w:t>
            </w:r>
            <w:r w:rsidR="00A31FB0">
              <w:t>k</w:t>
            </w:r>
            <w:r w:rsidRPr="00A31FB0">
              <w:t>.</w:t>
            </w:r>
          </w:p>
          <w:p w14:paraId="5DA7DA8D" w14:textId="77777777" w:rsidR="000A18A2" w:rsidRPr="00A31FB0" w:rsidRDefault="000A18A2" w:rsidP="0091539E">
            <w:r w:rsidRPr="00A31FB0">
              <w:t xml:space="preserve">ul. Obywatelska 128/152 </w:t>
            </w:r>
          </w:p>
          <w:p w14:paraId="0B782AA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94-104 Łódź</w:t>
            </w:r>
          </w:p>
        </w:tc>
        <w:tc>
          <w:tcPr>
            <w:tcW w:w="2409" w:type="dxa"/>
            <w:vAlign w:val="center"/>
          </w:tcPr>
          <w:p w14:paraId="1C0994A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810.00 zł</w:t>
            </w:r>
          </w:p>
        </w:tc>
      </w:tr>
      <w:tr w:rsidR="000A18A2" w:rsidRPr="00A31FB0" w14:paraId="79651DA4" w14:textId="77777777" w:rsidTr="00A31FB0">
        <w:tc>
          <w:tcPr>
            <w:tcW w:w="993" w:type="dxa"/>
            <w:vAlign w:val="center"/>
          </w:tcPr>
          <w:p w14:paraId="6D60966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</w:t>
            </w:r>
          </w:p>
        </w:tc>
        <w:tc>
          <w:tcPr>
            <w:tcW w:w="1134" w:type="dxa"/>
            <w:vAlign w:val="center"/>
          </w:tcPr>
          <w:p w14:paraId="2D779C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32</w:t>
            </w:r>
          </w:p>
        </w:tc>
        <w:tc>
          <w:tcPr>
            <w:tcW w:w="4536" w:type="dxa"/>
          </w:tcPr>
          <w:p w14:paraId="60CD0FE2" w14:textId="17C086FC" w:rsidR="000A18A2" w:rsidRPr="00A31FB0" w:rsidRDefault="000A18A2" w:rsidP="0091539E">
            <w:pPr>
              <w:spacing w:before="80"/>
            </w:pPr>
            <w:r w:rsidRPr="00A31FB0">
              <w:t xml:space="preserve">GENESIS PHARM Sp. z o. o. Sp. </w:t>
            </w:r>
            <w:r w:rsidR="00A31FB0">
              <w:t>k</w:t>
            </w:r>
            <w:r w:rsidRPr="00A31FB0">
              <w:t>.</w:t>
            </w:r>
          </w:p>
          <w:p w14:paraId="35E749BD" w14:textId="77777777" w:rsidR="000A18A2" w:rsidRPr="00A31FB0" w:rsidRDefault="000A18A2" w:rsidP="0091539E">
            <w:r w:rsidRPr="00A31FB0">
              <w:t xml:space="preserve">ul. Obywatelska 128/152 </w:t>
            </w:r>
          </w:p>
          <w:p w14:paraId="05049C1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94-104 Łódź</w:t>
            </w:r>
          </w:p>
        </w:tc>
        <w:tc>
          <w:tcPr>
            <w:tcW w:w="2409" w:type="dxa"/>
            <w:vAlign w:val="center"/>
          </w:tcPr>
          <w:p w14:paraId="1CE4322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4 698.00 zł</w:t>
            </w:r>
          </w:p>
        </w:tc>
      </w:tr>
      <w:tr w:rsidR="000A18A2" w:rsidRPr="00A31FB0" w14:paraId="2C8B1606" w14:textId="77777777" w:rsidTr="00A31FB0">
        <w:tc>
          <w:tcPr>
            <w:tcW w:w="993" w:type="dxa"/>
            <w:vAlign w:val="center"/>
          </w:tcPr>
          <w:p w14:paraId="372F191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24E31CD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4536" w:type="dxa"/>
          </w:tcPr>
          <w:p w14:paraId="37D54901" w14:textId="28B56253" w:rsidR="000A18A2" w:rsidRPr="00A31FB0" w:rsidRDefault="00A31FB0" w:rsidP="0091539E">
            <w:pPr>
              <w:spacing w:before="80"/>
            </w:pPr>
            <w:r w:rsidRPr="00A31FB0">
              <w:t xml:space="preserve">Centrala Farmaceutyczna </w:t>
            </w:r>
            <w:r w:rsidR="000A18A2" w:rsidRPr="00A31FB0">
              <w:t>CEFARM S</w:t>
            </w:r>
            <w:r>
              <w:t>.</w:t>
            </w:r>
            <w:r w:rsidR="000A18A2" w:rsidRPr="00A31FB0">
              <w:t>A</w:t>
            </w:r>
            <w:r>
              <w:t>.</w:t>
            </w:r>
          </w:p>
          <w:p w14:paraId="0C5E855B" w14:textId="77777777" w:rsidR="000A18A2" w:rsidRPr="00A31FB0" w:rsidRDefault="000A18A2" w:rsidP="0091539E">
            <w:r w:rsidRPr="00A31FB0">
              <w:t xml:space="preserve">ul. Jana Kazimierza 16 </w:t>
            </w:r>
          </w:p>
          <w:p w14:paraId="212EAD4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 Warszawa</w:t>
            </w:r>
          </w:p>
        </w:tc>
        <w:tc>
          <w:tcPr>
            <w:tcW w:w="2409" w:type="dxa"/>
            <w:vAlign w:val="center"/>
          </w:tcPr>
          <w:p w14:paraId="16BB5A7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44 064.00 zł</w:t>
            </w:r>
          </w:p>
        </w:tc>
      </w:tr>
      <w:tr w:rsidR="000A18A2" w:rsidRPr="00A31FB0" w14:paraId="391EFB2D" w14:textId="77777777" w:rsidTr="00A31FB0">
        <w:tc>
          <w:tcPr>
            <w:tcW w:w="993" w:type="dxa"/>
            <w:vAlign w:val="center"/>
          </w:tcPr>
          <w:p w14:paraId="6ED8A8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08D3FBF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269068D0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 xml:space="preserve">. </w:t>
            </w:r>
          </w:p>
          <w:p w14:paraId="0CEB8085" w14:textId="1A46BB69" w:rsidR="000A18A2" w:rsidRPr="00A31FB0" w:rsidRDefault="000A18A2" w:rsidP="0091539E">
            <w:r w:rsidRPr="00A31FB0">
              <w:t xml:space="preserve">ul. Jana Kazimierza 16 </w:t>
            </w:r>
          </w:p>
          <w:p w14:paraId="41AE35B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 Warszawa</w:t>
            </w:r>
          </w:p>
        </w:tc>
        <w:tc>
          <w:tcPr>
            <w:tcW w:w="2409" w:type="dxa"/>
            <w:vAlign w:val="center"/>
          </w:tcPr>
          <w:p w14:paraId="534FD80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35 259.84 zł</w:t>
            </w:r>
          </w:p>
        </w:tc>
      </w:tr>
      <w:tr w:rsidR="000A18A2" w:rsidRPr="00A31FB0" w14:paraId="6C31AA9F" w14:textId="77777777" w:rsidTr="00A31FB0">
        <w:tc>
          <w:tcPr>
            <w:tcW w:w="993" w:type="dxa"/>
            <w:vAlign w:val="center"/>
          </w:tcPr>
          <w:p w14:paraId="7496D27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59165A9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</w:t>
            </w:r>
          </w:p>
        </w:tc>
        <w:tc>
          <w:tcPr>
            <w:tcW w:w="4536" w:type="dxa"/>
          </w:tcPr>
          <w:p w14:paraId="7C137BD7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</w:p>
          <w:p w14:paraId="4752CE07" w14:textId="0D11B9D9" w:rsidR="000A18A2" w:rsidRPr="00A31FB0" w:rsidRDefault="000A18A2" w:rsidP="0091539E">
            <w:r w:rsidRPr="00A31FB0">
              <w:t xml:space="preserve">ul. Jana Kazimierza 16 </w:t>
            </w:r>
          </w:p>
          <w:p w14:paraId="4EB6AF7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 Warszawa</w:t>
            </w:r>
          </w:p>
        </w:tc>
        <w:tc>
          <w:tcPr>
            <w:tcW w:w="2409" w:type="dxa"/>
            <w:vAlign w:val="center"/>
          </w:tcPr>
          <w:p w14:paraId="517763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50 562.95 zł</w:t>
            </w:r>
          </w:p>
        </w:tc>
      </w:tr>
      <w:tr w:rsidR="000A18A2" w:rsidRPr="00A31FB0" w14:paraId="393B1EC2" w14:textId="77777777" w:rsidTr="00A31FB0">
        <w:tc>
          <w:tcPr>
            <w:tcW w:w="993" w:type="dxa"/>
            <w:vAlign w:val="center"/>
          </w:tcPr>
          <w:p w14:paraId="486B96A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627ED53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4315F1B1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</w:p>
          <w:p w14:paraId="19B3F340" w14:textId="1282E849" w:rsidR="000A18A2" w:rsidRPr="00A31FB0" w:rsidRDefault="000A18A2" w:rsidP="0091539E">
            <w:r w:rsidRPr="00A31FB0">
              <w:t xml:space="preserve">ul. Jana Kazimierza 16 </w:t>
            </w:r>
          </w:p>
          <w:p w14:paraId="2787B0A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 Warszawa</w:t>
            </w:r>
          </w:p>
        </w:tc>
        <w:tc>
          <w:tcPr>
            <w:tcW w:w="2409" w:type="dxa"/>
            <w:vAlign w:val="center"/>
          </w:tcPr>
          <w:p w14:paraId="1B9188D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68 275.87 zł</w:t>
            </w:r>
          </w:p>
        </w:tc>
      </w:tr>
      <w:tr w:rsidR="000A18A2" w:rsidRPr="00A31FB0" w14:paraId="4BEDCCD7" w14:textId="77777777" w:rsidTr="00A31FB0">
        <w:tc>
          <w:tcPr>
            <w:tcW w:w="993" w:type="dxa"/>
            <w:vAlign w:val="center"/>
          </w:tcPr>
          <w:p w14:paraId="2C17C7F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275F90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66</w:t>
            </w:r>
          </w:p>
        </w:tc>
        <w:tc>
          <w:tcPr>
            <w:tcW w:w="4536" w:type="dxa"/>
          </w:tcPr>
          <w:p w14:paraId="7C6E8AC7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</w:p>
          <w:p w14:paraId="2C936334" w14:textId="3BE5DD7B" w:rsidR="000A18A2" w:rsidRPr="00A31FB0" w:rsidRDefault="000A18A2" w:rsidP="0091539E">
            <w:r w:rsidRPr="00A31FB0">
              <w:t xml:space="preserve">ul. Jana Kazimierza 16 </w:t>
            </w:r>
          </w:p>
          <w:p w14:paraId="2D5180E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 Warszawa</w:t>
            </w:r>
          </w:p>
        </w:tc>
        <w:tc>
          <w:tcPr>
            <w:tcW w:w="2409" w:type="dxa"/>
            <w:vAlign w:val="center"/>
          </w:tcPr>
          <w:p w14:paraId="2ACB14E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394 719.48 zł</w:t>
            </w:r>
          </w:p>
        </w:tc>
      </w:tr>
      <w:tr w:rsidR="000A18A2" w:rsidRPr="00A31FB0" w14:paraId="44F84C28" w14:textId="77777777" w:rsidTr="00A31FB0">
        <w:tc>
          <w:tcPr>
            <w:tcW w:w="993" w:type="dxa"/>
            <w:vAlign w:val="center"/>
          </w:tcPr>
          <w:p w14:paraId="7CD835A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1134" w:type="dxa"/>
            <w:vAlign w:val="center"/>
          </w:tcPr>
          <w:p w14:paraId="0D8F814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</w:t>
            </w:r>
          </w:p>
        </w:tc>
        <w:tc>
          <w:tcPr>
            <w:tcW w:w="4536" w:type="dxa"/>
          </w:tcPr>
          <w:p w14:paraId="555EE4B2" w14:textId="77777777" w:rsidR="000A18A2" w:rsidRPr="00A31FB0" w:rsidRDefault="000A18A2" w:rsidP="0091539E">
            <w:pPr>
              <w:spacing w:before="80"/>
            </w:pPr>
            <w:r w:rsidRPr="00A31FB0">
              <w:t>Servier Polska Services Sp. z o.o.</w:t>
            </w:r>
          </w:p>
          <w:p w14:paraId="34785615" w14:textId="77777777" w:rsidR="000A18A2" w:rsidRPr="00A31FB0" w:rsidRDefault="000A18A2" w:rsidP="0091539E">
            <w:r w:rsidRPr="00A31FB0">
              <w:t xml:space="preserve">ul. Burakowska 14 </w:t>
            </w:r>
          </w:p>
          <w:p w14:paraId="078B402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01-066 Warszawa</w:t>
            </w:r>
          </w:p>
        </w:tc>
        <w:tc>
          <w:tcPr>
            <w:tcW w:w="2409" w:type="dxa"/>
            <w:vAlign w:val="center"/>
          </w:tcPr>
          <w:p w14:paraId="0429719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204 930.78 zł</w:t>
            </w:r>
          </w:p>
        </w:tc>
      </w:tr>
      <w:tr w:rsidR="00BB5DD1" w:rsidRPr="00A31FB0" w14:paraId="052F0F17" w14:textId="77777777" w:rsidTr="00A31FB0">
        <w:tc>
          <w:tcPr>
            <w:tcW w:w="993" w:type="dxa"/>
            <w:vAlign w:val="center"/>
          </w:tcPr>
          <w:p w14:paraId="3F6EE273" w14:textId="682B0D06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19</w:t>
            </w:r>
          </w:p>
        </w:tc>
        <w:tc>
          <w:tcPr>
            <w:tcW w:w="1134" w:type="dxa"/>
            <w:vAlign w:val="center"/>
          </w:tcPr>
          <w:p w14:paraId="1BF219F7" w14:textId="3FF1AADA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21</w:t>
            </w:r>
          </w:p>
        </w:tc>
        <w:tc>
          <w:tcPr>
            <w:tcW w:w="4536" w:type="dxa"/>
          </w:tcPr>
          <w:p w14:paraId="03832E0D" w14:textId="77777777" w:rsidR="00BB5DD1" w:rsidRPr="00BB5DD1" w:rsidRDefault="00BB5DD1" w:rsidP="00BB5DD1">
            <w:pPr>
              <w:spacing w:before="80"/>
              <w:rPr>
                <w:color w:val="EE0000"/>
              </w:rPr>
            </w:pPr>
            <w:r w:rsidRPr="00BB5DD1">
              <w:rPr>
                <w:color w:val="EE0000"/>
              </w:rPr>
              <w:t>Farmacol Logistyka Sp. z o.o.</w:t>
            </w:r>
          </w:p>
          <w:p w14:paraId="39A70D9D" w14:textId="77777777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 xml:space="preserve">ul. Szopienicka 77 </w:t>
            </w:r>
          </w:p>
          <w:p w14:paraId="31DAD772" w14:textId="20B778EE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>40-431 Katowice</w:t>
            </w:r>
          </w:p>
        </w:tc>
        <w:tc>
          <w:tcPr>
            <w:tcW w:w="2409" w:type="dxa"/>
            <w:vAlign w:val="center"/>
          </w:tcPr>
          <w:p w14:paraId="33880B87" w14:textId="50E059BC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44 460.58 zł</w:t>
            </w:r>
          </w:p>
        </w:tc>
      </w:tr>
      <w:tr w:rsidR="00BB5DD1" w:rsidRPr="00A31FB0" w14:paraId="43E41870" w14:textId="77777777" w:rsidTr="00A31FB0">
        <w:tc>
          <w:tcPr>
            <w:tcW w:w="993" w:type="dxa"/>
            <w:vAlign w:val="center"/>
          </w:tcPr>
          <w:p w14:paraId="557C4822" w14:textId="569F9D95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lastRenderedPageBreak/>
              <w:t>19</w:t>
            </w:r>
          </w:p>
        </w:tc>
        <w:tc>
          <w:tcPr>
            <w:tcW w:w="1134" w:type="dxa"/>
            <w:vAlign w:val="center"/>
          </w:tcPr>
          <w:p w14:paraId="1BE82CA0" w14:textId="2EE1351C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23</w:t>
            </w:r>
          </w:p>
        </w:tc>
        <w:tc>
          <w:tcPr>
            <w:tcW w:w="4536" w:type="dxa"/>
          </w:tcPr>
          <w:p w14:paraId="50E47AB4" w14:textId="77777777" w:rsidR="00BB5DD1" w:rsidRPr="00BB5DD1" w:rsidRDefault="00BB5DD1" w:rsidP="00BB5DD1">
            <w:pPr>
              <w:spacing w:before="80"/>
              <w:rPr>
                <w:color w:val="EE0000"/>
              </w:rPr>
            </w:pPr>
            <w:r w:rsidRPr="00BB5DD1">
              <w:rPr>
                <w:color w:val="EE0000"/>
              </w:rPr>
              <w:t>Farmacol Logistyka Sp. z o.o.</w:t>
            </w:r>
          </w:p>
          <w:p w14:paraId="03E60F65" w14:textId="77777777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 xml:space="preserve">ul. Szopienicka 77 </w:t>
            </w:r>
          </w:p>
          <w:p w14:paraId="3504BBA9" w14:textId="0121AC92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>40-431 Katowice</w:t>
            </w:r>
          </w:p>
        </w:tc>
        <w:tc>
          <w:tcPr>
            <w:tcW w:w="2409" w:type="dxa"/>
            <w:vAlign w:val="center"/>
          </w:tcPr>
          <w:p w14:paraId="11A00B74" w14:textId="5E1FA563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27 830.09 zł</w:t>
            </w:r>
          </w:p>
        </w:tc>
      </w:tr>
      <w:tr w:rsidR="00BB5DD1" w:rsidRPr="00A31FB0" w14:paraId="1C5E6E49" w14:textId="77777777" w:rsidTr="00A31FB0">
        <w:tc>
          <w:tcPr>
            <w:tcW w:w="993" w:type="dxa"/>
            <w:vAlign w:val="center"/>
          </w:tcPr>
          <w:p w14:paraId="29DEF6AE" w14:textId="446D4761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19</w:t>
            </w:r>
          </w:p>
        </w:tc>
        <w:tc>
          <w:tcPr>
            <w:tcW w:w="1134" w:type="dxa"/>
            <w:vAlign w:val="center"/>
          </w:tcPr>
          <w:p w14:paraId="69AA4667" w14:textId="154525EA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24</w:t>
            </w:r>
          </w:p>
        </w:tc>
        <w:tc>
          <w:tcPr>
            <w:tcW w:w="4536" w:type="dxa"/>
          </w:tcPr>
          <w:p w14:paraId="35F5E8AE" w14:textId="77777777" w:rsidR="00BB5DD1" w:rsidRPr="00BB5DD1" w:rsidRDefault="00BB5DD1" w:rsidP="00BB5DD1">
            <w:pPr>
              <w:spacing w:before="80"/>
              <w:rPr>
                <w:color w:val="EE0000"/>
              </w:rPr>
            </w:pPr>
            <w:r w:rsidRPr="00BB5DD1">
              <w:rPr>
                <w:color w:val="EE0000"/>
              </w:rPr>
              <w:t>Farmacol Logistyka Sp. z o.o.</w:t>
            </w:r>
          </w:p>
          <w:p w14:paraId="439F0948" w14:textId="77777777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 xml:space="preserve">ul. Szopienicka 77 </w:t>
            </w:r>
          </w:p>
          <w:p w14:paraId="445BCB6A" w14:textId="3004CFA7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>40-431 Katowice</w:t>
            </w:r>
          </w:p>
        </w:tc>
        <w:tc>
          <w:tcPr>
            <w:tcW w:w="2409" w:type="dxa"/>
            <w:vAlign w:val="center"/>
          </w:tcPr>
          <w:p w14:paraId="10976DDD" w14:textId="00B9E2C5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132 957.61 zł</w:t>
            </w:r>
          </w:p>
        </w:tc>
      </w:tr>
      <w:tr w:rsidR="00BB5DD1" w:rsidRPr="00A31FB0" w14:paraId="139357B7" w14:textId="77777777" w:rsidTr="00A31FB0">
        <w:tc>
          <w:tcPr>
            <w:tcW w:w="993" w:type="dxa"/>
            <w:vAlign w:val="center"/>
          </w:tcPr>
          <w:p w14:paraId="3A889432" w14:textId="2F581D72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19</w:t>
            </w:r>
          </w:p>
        </w:tc>
        <w:tc>
          <w:tcPr>
            <w:tcW w:w="1134" w:type="dxa"/>
            <w:vAlign w:val="center"/>
          </w:tcPr>
          <w:p w14:paraId="24AA1915" w14:textId="6BC557E2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25</w:t>
            </w:r>
          </w:p>
        </w:tc>
        <w:tc>
          <w:tcPr>
            <w:tcW w:w="4536" w:type="dxa"/>
          </w:tcPr>
          <w:p w14:paraId="06F24F74" w14:textId="77777777" w:rsidR="00BB5DD1" w:rsidRPr="00BB5DD1" w:rsidRDefault="00BB5DD1" w:rsidP="00BB5DD1">
            <w:pPr>
              <w:spacing w:before="80"/>
              <w:rPr>
                <w:color w:val="EE0000"/>
              </w:rPr>
            </w:pPr>
            <w:r w:rsidRPr="00BB5DD1">
              <w:rPr>
                <w:color w:val="EE0000"/>
              </w:rPr>
              <w:t>Farmacol Logistyka Sp. z o.o.</w:t>
            </w:r>
          </w:p>
          <w:p w14:paraId="1979F987" w14:textId="77777777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 xml:space="preserve">ul. Szopienicka 77 </w:t>
            </w:r>
          </w:p>
          <w:p w14:paraId="2C910915" w14:textId="2A9461D5" w:rsidR="00BB5DD1" w:rsidRPr="00BB5DD1" w:rsidRDefault="00BB5DD1" w:rsidP="00BB5DD1">
            <w:pPr>
              <w:rPr>
                <w:color w:val="EE0000"/>
              </w:rPr>
            </w:pPr>
            <w:r w:rsidRPr="00BB5DD1">
              <w:rPr>
                <w:color w:val="EE0000"/>
              </w:rPr>
              <w:t>40-431 Katowice</w:t>
            </w:r>
          </w:p>
        </w:tc>
        <w:tc>
          <w:tcPr>
            <w:tcW w:w="2409" w:type="dxa"/>
            <w:vAlign w:val="center"/>
          </w:tcPr>
          <w:p w14:paraId="531624EC" w14:textId="0351FC45" w:rsidR="00BB5DD1" w:rsidRPr="00BB5DD1" w:rsidRDefault="00BB5DD1" w:rsidP="0091539E">
            <w:pPr>
              <w:spacing w:before="80" w:after="80"/>
              <w:jc w:val="center"/>
              <w:rPr>
                <w:color w:val="EE0000"/>
              </w:rPr>
            </w:pPr>
            <w:r w:rsidRPr="00BB5DD1">
              <w:rPr>
                <w:color w:val="EE0000"/>
              </w:rPr>
              <w:t>131 004.68 zł</w:t>
            </w:r>
          </w:p>
        </w:tc>
      </w:tr>
      <w:tr w:rsidR="000A18A2" w:rsidRPr="00A31FB0" w14:paraId="0AAB5976" w14:textId="77777777" w:rsidTr="00A31FB0">
        <w:tc>
          <w:tcPr>
            <w:tcW w:w="993" w:type="dxa"/>
            <w:vAlign w:val="center"/>
          </w:tcPr>
          <w:p w14:paraId="048E763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85B0EF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4536" w:type="dxa"/>
          </w:tcPr>
          <w:p w14:paraId="085965BC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68A08E86" w14:textId="77777777" w:rsidR="000A18A2" w:rsidRPr="00A31FB0" w:rsidRDefault="000A18A2" w:rsidP="0091539E">
            <w:r w:rsidRPr="00A31FB0">
              <w:t xml:space="preserve">ul. Szopienicka 77 </w:t>
            </w:r>
          </w:p>
          <w:p w14:paraId="7288917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7C41FD9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8 961.74 zł</w:t>
            </w:r>
          </w:p>
        </w:tc>
      </w:tr>
      <w:tr w:rsidR="000A18A2" w:rsidRPr="00A31FB0" w14:paraId="5D9A9D17" w14:textId="77777777" w:rsidTr="00A31FB0">
        <w:tc>
          <w:tcPr>
            <w:tcW w:w="993" w:type="dxa"/>
            <w:vAlign w:val="center"/>
          </w:tcPr>
          <w:p w14:paraId="6A93CD3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4334D6E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</w:t>
            </w:r>
          </w:p>
        </w:tc>
        <w:tc>
          <w:tcPr>
            <w:tcW w:w="4536" w:type="dxa"/>
          </w:tcPr>
          <w:p w14:paraId="5D24410A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52E00B87" w14:textId="77777777" w:rsidR="000A18A2" w:rsidRPr="00A31FB0" w:rsidRDefault="000A18A2" w:rsidP="0091539E">
            <w:r w:rsidRPr="00A31FB0">
              <w:t xml:space="preserve">ul. Szopienicka 77 </w:t>
            </w:r>
          </w:p>
          <w:p w14:paraId="78270D4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0D35A22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609 441.23 zł</w:t>
            </w:r>
          </w:p>
        </w:tc>
      </w:tr>
      <w:tr w:rsidR="000A18A2" w:rsidRPr="00A31FB0" w14:paraId="65C84A09" w14:textId="77777777" w:rsidTr="00A31FB0">
        <w:tc>
          <w:tcPr>
            <w:tcW w:w="993" w:type="dxa"/>
            <w:vAlign w:val="center"/>
          </w:tcPr>
          <w:p w14:paraId="0F895CE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3BE43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</w:t>
            </w:r>
          </w:p>
        </w:tc>
        <w:tc>
          <w:tcPr>
            <w:tcW w:w="4536" w:type="dxa"/>
          </w:tcPr>
          <w:p w14:paraId="5530F5D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52553A76" w14:textId="77777777" w:rsidR="000A18A2" w:rsidRPr="00A31FB0" w:rsidRDefault="000A18A2" w:rsidP="0091539E">
            <w:r w:rsidRPr="00A31FB0">
              <w:t xml:space="preserve">ul. Szopienicka 77 </w:t>
            </w:r>
          </w:p>
          <w:p w14:paraId="2AB0A18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553177A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53 924.62 zł</w:t>
            </w:r>
          </w:p>
        </w:tc>
      </w:tr>
      <w:tr w:rsidR="000A18A2" w:rsidRPr="00A31FB0" w14:paraId="1BDE0652" w14:textId="77777777" w:rsidTr="00A31FB0">
        <w:tc>
          <w:tcPr>
            <w:tcW w:w="993" w:type="dxa"/>
            <w:vAlign w:val="center"/>
          </w:tcPr>
          <w:p w14:paraId="4FCD2B9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0D0DFE0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</w:t>
            </w:r>
          </w:p>
        </w:tc>
        <w:tc>
          <w:tcPr>
            <w:tcW w:w="4536" w:type="dxa"/>
          </w:tcPr>
          <w:p w14:paraId="6CD7E30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312E81FA" w14:textId="77777777" w:rsidR="000A18A2" w:rsidRPr="00A31FB0" w:rsidRDefault="000A18A2" w:rsidP="0091539E">
            <w:r w:rsidRPr="00A31FB0">
              <w:t xml:space="preserve">ul. Szopienicka 77 </w:t>
            </w:r>
          </w:p>
          <w:p w14:paraId="603D314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269777D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224 670.72 zł</w:t>
            </w:r>
          </w:p>
        </w:tc>
      </w:tr>
      <w:tr w:rsidR="000A18A2" w:rsidRPr="00A31FB0" w14:paraId="14EBEF6C" w14:textId="77777777" w:rsidTr="00A31FB0">
        <w:tc>
          <w:tcPr>
            <w:tcW w:w="993" w:type="dxa"/>
            <w:vAlign w:val="center"/>
          </w:tcPr>
          <w:p w14:paraId="2FA531A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F6DF66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</w:t>
            </w:r>
          </w:p>
        </w:tc>
        <w:tc>
          <w:tcPr>
            <w:tcW w:w="4536" w:type="dxa"/>
          </w:tcPr>
          <w:p w14:paraId="6891E1F8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3F96D550" w14:textId="77777777" w:rsidR="000A18A2" w:rsidRPr="00A31FB0" w:rsidRDefault="000A18A2" w:rsidP="0091539E">
            <w:r w:rsidRPr="00A31FB0">
              <w:t xml:space="preserve">ul. Szopienicka 77 </w:t>
            </w:r>
          </w:p>
          <w:p w14:paraId="18823F5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57C3FDC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270 453.48 zł</w:t>
            </w:r>
          </w:p>
        </w:tc>
      </w:tr>
      <w:tr w:rsidR="000A18A2" w:rsidRPr="00A31FB0" w14:paraId="1811DB8A" w14:textId="77777777" w:rsidTr="00A31FB0">
        <w:tc>
          <w:tcPr>
            <w:tcW w:w="993" w:type="dxa"/>
            <w:vAlign w:val="center"/>
          </w:tcPr>
          <w:p w14:paraId="3A4CCF3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FB52CD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</w:t>
            </w:r>
          </w:p>
        </w:tc>
        <w:tc>
          <w:tcPr>
            <w:tcW w:w="4536" w:type="dxa"/>
          </w:tcPr>
          <w:p w14:paraId="54853999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15FF7D19" w14:textId="77777777" w:rsidR="000A18A2" w:rsidRPr="00A31FB0" w:rsidRDefault="000A18A2" w:rsidP="0091539E">
            <w:r w:rsidRPr="00A31FB0">
              <w:t xml:space="preserve">ul. Szopienicka 77 </w:t>
            </w:r>
          </w:p>
          <w:p w14:paraId="056EEBB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0B56B2B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6 948.69 zł</w:t>
            </w:r>
          </w:p>
        </w:tc>
      </w:tr>
      <w:tr w:rsidR="000A18A2" w:rsidRPr="00A31FB0" w14:paraId="41F88903" w14:textId="77777777" w:rsidTr="00A31FB0">
        <w:tc>
          <w:tcPr>
            <w:tcW w:w="993" w:type="dxa"/>
            <w:vAlign w:val="center"/>
          </w:tcPr>
          <w:p w14:paraId="001FE93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341CF2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</w:t>
            </w:r>
          </w:p>
        </w:tc>
        <w:tc>
          <w:tcPr>
            <w:tcW w:w="4536" w:type="dxa"/>
          </w:tcPr>
          <w:p w14:paraId="6EB4B02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24D7D8F6" w14:textId="77777777" w:rsidR="000A18A2" w:rsidRPr="00A31FB0" w:rsidRDefault="000A18A2" w:rsidP="0091539E">
            <w:r w:rsidRPr="00A31FB0">
              <w:t xml:space="preserve">ul. Szopienicka 77 </w:t>
            </w:r>
          </w:p>
          <w:p w14:paraId="07AB1FC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4AEEB0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11 031.24 zł</w:t>
            </w:r>
          </w:p>
        </w:tc>
      </w:tr>
      <w:tr w:rsidR="000A18A2" w:rsidRPr="00A31FB0" w14:paraId="78852723" w14:textId="77777777" w:rsidTr="00A31FB0">
        <w:tc>
          <w:tcPr>
            <w:tcW w:w="993" w:type="dxa"/>
            <w:vAlign w:val="center"/>
          </w:tcPr>
          <w:p w14:paraId="76AD05D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6C6DD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</w:t>
            </w:r>
          </w:p>
        </w:tc>
        <w:tc>
          <w:tcPr>
            <w:tcW w:w="4536" w:type="dxa"/>
          </w:tcPr>
          <w:p w14:paraId="763DBE6B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39BEF479" w14:textId="77777777" w:rsidR="000A18A2" w:rsidRPr="00A31FB0" w:rsidRDefault="000A18A2" w:rsidP="0091539E">
            <w:r w:rsidRPr="00A31FB0">
              <w:t xml:space="preserve">ul. Szopienicka 77 </w:t>
            </w:r>
          </w:p>
          <w:p w14:paraId="6DB5AB7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6D80929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161 887.21 zł</w:t>
            </w:r>
          </w:p>
        </w:tc>
      </w:tr>
      <w:tr w:rsidR="000A18A2" w:rsidRPr="00A31FB0" w14:paraId="6CFD725B" w14:textId="77777777" w:rsidTr="00A31FB0">
        <w:tc>
          <w:tcPr>
            <w:tcW w:w="993" w:type="dxa"/>
            <w:vAlign w:val="center"/>
          </w:tcPr>
          <w:p w14:paraId="273B5A0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AF9C98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4BB5646F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08DAE419" w14:textId="77777777" w:rsidR="000A18A2" w:rsidRPr="00A31FB0" w:rsidRDefault="000A18A2" w:rsidP="0091539E">
            <w:r w:rsidRPr="00A31FB0">
              <w:t xml:space="preserve">ul. Szopienicka 77 </w:t>
            </w:r>
          </w:p>
          <w:p w14:paraId="506D4A8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0BD106C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42 735.38 zł</w:t>
            </w:r>
          </w:p>
        </w:tc>
      </w:tr>
      <w:tr w:rsidR="000A18A2" w:rsidRPr="00A31FB0" w14:paraId="54AB489A" w14:textId="77777777" w:rsidTr="00A31FB0">
        <w:tc>
          <w:tcPr>
            <w:tcW w:w="993" w:type="dxa"/>
            <w:vAlign w:val="center"/>
          </w:tcPr>
          <w:p w14:paraId="5218EF2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19B091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52</w:t>
            </w:r>
          </w:p>
        </w:tc>
        <w:tc>
          <w:tcPr>
            <w:tcW w:w="4536" w:type="dxa"/>
          </w:tcPr>
          <w:p w14:paraId="53B8054D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55B04E49" w14:textId="77777777" w:rsidR="000A18A2" w:rsidRPr="00A31FB0" w:rsidRDefault="000A18A2" w:rsidP="0091539E">
            <w:r w:rsidRPr="00A31FB0">
              <w:t xml:space="preserve">ul. Szopienicka 77 </w:t>
            </w:r>
          </w:p>
          <w:p w14:paraId="67B8354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20E0370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54 771.48 zł</w:t>
            </w:r>
          </w:p>
        </w:tc>
      </w:tr>
      <w:tr w:rsidR="000A18A2" w:rsidRPr="00A31FB0" w14:paraId="6308EA70" w14:textId="77777777" w:rsidTr="00A31FB0">
        <w:tc>
          <w:tcPr>
            <w:tcW w:w="993" w:type="dxa"/>
            <w:vAlign w:val="center"/>
          </w:tcPr>
          <w:p w14:paraId="4A0D25F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757675C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</w:t>
            </w:r>
          </w:p>
        </w:tc>
        <w:tc>
          <w:tcPr>
            <w:tcW w:w="4536" w:type="dxa"/>
          </w:tcPr>
          <w:p w14:paraId="5C906512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2A825C66" w14:textId="77777777" w:rsidR="000A18A2" w:rsidRPr="00A31FB0" w:rsidRDefault="000A18A2" w:rsidP="0091539E">
            <w:r w:rsidRPr="00A31FB0">
              <w:t xml:space="preserve">ul. Szopienicka 77 </w:t>
            </w:r>
          </w:p>
          <w:p w14:paraId="661F8E5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63A599C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132 485.06 zł</w:t>
            </w:r>
          </w:p>
        </w:tc>
      </w:tr>
      <w:tr w:rsidR="000A18A2" w:rsidRPr="00A31FB0" w14:paraId="19F37B2B" w14:textId="77777777" w:rsidTr="00A31FB0">
        <w:tc>
          <w:tcPr>
            <w:tcW w:w="993" w:type="dxa"/>
            <w:vAlign w:val="center"/>
          </w:tcPr>
          <w:p w14:paraId="6816BCA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4B50371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5F5D96A9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2469CB88" w14:textId="77777777" w:rsidR="000A18A2" w:rsidRPr="00A31FB0" w:rsidRDefault="000A18A2" w:rsidP="0091539E">
            <w:r w:rsidRPr="00A31FB0">
              <w:t xml:space="preserve">ul. Szopienicka 77 </w:t>
            </w:r>
          </w:p>
          <w:p w14:paraId="09B1D6B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068791D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15 275.99 zł</w:t>
            </w:r>
          </w:p>
        </w:tc>
      </w:tr>
      <w:tr w:rsidR="000A18A2" w:rsidRPr="00A31FB0" w14:paraId="28975418" w14:textId="77777777" w:rsidTr="00A31FB0">
        <w:tc>
          <w:tcPr>
            <w:tcW w:w="993" w:type="dxa"/>
            <w:vAlign w:val="center"/>
          </w:tcPr>
          <w:p w14:paraId="2CC8D6B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FE2303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59</w:t>
            </w:r>
          </w:p>
        </w:tc>
        <w:tc>
          <w:tcPr>
            <w:tcW w:w="4536" w:type="dxa"/>
          </w:tcPr>
          <w:p w14:paraId="136103A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0BD6DF30" w14:textId="77777777" w:rsidR="000A18A2" w:rsidRPr="00A31FB0" w:rsidRDefault="000A18A2" w:rsidP="0091539E">
            <w:r w:rsidRPr="00A31FB0">
              <w:t xml:space="preserve">ul. Szopienicka 77 </w:t>
            </w:r>
          </w:p>
          <w:p w14:paraId="4D3CF80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3703D1E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75 094.47 zł</w:t>
            </w:r>
          </w:p>
        </w:tc>
      </w:tr>
      <w:tr w:rsidR="000A18A2" w:rsidRPr="00A31FB0" w14:paraId="2CB53C4C" w14:textId="77777777" w:rsidTr="00A31FB0">
        <w:tc>
          <w:tcPr>
            <w:tcW w:w="993" w:type="dxa"/>
            <w:vAlign w:val="center"/>
          </w:tcPr>
          <w:p w14:paraId="5081EEC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3B1AB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60</w:t>
            </w:r>
          </w:p>
        </w:tc>
        <w:tc>
          <w:tcPr>
            <w:tcW w:w="4536" w:type="dxa"/>
          </w:tcPr>
          <w:p w14:paraId="71FCB185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06332F4F" w14:textId="77777777" w:rsidR="000A18A2" w:rsidRPr="00A31FB0" w:rsidRDefault="000A18A2" w:rsidP="0091539E">
            <w:r w:rsidRPr="00A31FB0">
              <w:lastRenderedPageBreak/>
              <w:t xml:space="preserve">ul. Szopienicka 77 </w:t>
            </w:r>
          </w:p>
          <w:p w14:paraId="74AAA41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51650D1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289 267.20 zł</w:t>
            </w:r>
          </w:p>
        </w:tc>
      </w:tr>
      <w:tr w:rsidR="000A18A2" w:rsidRPr="00A31FB0" w14:paraId="01D4EAFF" w14:textId="77777777" w:rsidTr="00A31FB0">
        <w:tc>
          <w:tcPr>
            <w:tcW w:w="993" w:type="dxa"/>
            <w:vAlign w:val="center"/>
          </w:tcPr>
          <w:p w14:paraId="3FD707E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3755F52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77</w:t>
            </w:r>
          </w:p>
        </w:tc>
        <w:tc>
          <w:tcPr>
            <w:tcW w:w="4536" w:type="dxa"/>
          </w:tcPr>
          <w:p w14:paraId="77AB2F76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7D48AE96" w14:textId="77777777" w:rsidR="000A18A2" w:rsidRPr="00A31FB0" w:rsidRDefault="000A18A2" w:rsidP="0091539E">
            <w:r w:rsidRPr="00A31FB0">
              <w:t xml:space="preserve">ul. Szopienicka 77 </w:t>
            </w:r>
          </w:p>
          <w:p w14:paraId="685E9FE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 Katowice</w:t>
            </w:r>
          </w:p>
        </w:tc>
        <w:tc>
          <w:tcPr>
            <w:tcW w:w="2409" w:type="dxa"/>
            <w:vAlign w:val="center"/>
          </w:tcPr>
          <w:p w14:paraId="11298B6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47 846.18 zł</w:t>
            </w:r>
          </w:p>
        </w:tc>
      </w:tr>
      <w:tr w:rsidR="000A18A2" w:rsidRPr="00A31FB0" w14:paraId="359CF712" w14:textId="77777777" w:rsidTr="00A31FB0">
        <w:tc>
          <w:tcPr>
            <w:tcW w:w="993" w:type="dxa"/>
            <w:vAlign w:val="center"/>
          </w:tcPr>
          <w:p w14:paraId="6047FB8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448A0B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7EEAA51F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0ACD823D" w14:textId="36A490F8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090A07E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60DDBCB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198 923.68 zł</w:t>
            </w:r>
          </w:p>
        </w:tc>
      </w:tr>
      <w:tr w:rsidR="000A18A2" w:rsidRPr="00A31FB0" w14:paraId="2424E377" w14:textId="77777777" w:rsidTr="00A31FB0">
        <w:tc>
          <w:tcPr>
            <w:tcW w:w="993" w:type="dxa"/>
            <w:vAlign w:val="center"/>
          </w:tcPr>
          <w:p w14:paraId="61BF316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7ED7EBC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41</w:t>
            </w:r>
          </w:p>
        </w:tc>
        <w:tc>
          <w:tcPr>
            <w:tcW w:w="4536" w:type="dxa"/>
          </w:tcPr>
          <w:p w14:paraId="3C7E0312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49489D15" w14:textId="625A4FE3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01BF1CC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1BBFB23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755.98 zł</w:t>
            </w:r>
          </w:p>
        </w:tc>
      </w:tr>
      <w:tr w:rsidR="000A18A2" w:rsidRPr="00A31FB0" w14:paraId="74249B85" w14:textId="77777777" w:rsidTr="00A31FB0">
        <w:tc>
          <w:tcPr>
            <w:tcW w:w="993" w:type="dxa"/>
            <w:vAlign w:val="center"/>
          </w:tcPr>
          <w:p w14:paraId="363723E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7C68F5F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56</w:t>
            </w:r>
          </w:p>
        </w:tc>
        <w:tc>
          <w:tcPr>
            <w:tcW w:w="4536" w:type="dxa"/>
          </w:tcPr>
          <w:p w14:paraId="61B0BC2D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542FF412" w14:textId="3DB7907B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4EB33BB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4D05D76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2 105 770.83 zł</w:t>
            </w:r>
          </w:p>
        </w:tc>
      </w:tr>
      <w:tr w:rsidR="000A18A2" w:rsidRPr="00A31FB0" w14:paraId="654D6ABB" w14:textId="77777777" w:rsidTr="00A31FB0">
        <w:tc>
          <w:tcPr>
            <w:tcW w:w="993" w:type="dxa"/>
            <w:vAlign w:val="center"/>
          </w:tcPr>
          <w:p w14:paraId="3B6F441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3694DDA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66</w:t>
            </w:r>
          </w:p>
        </w:tc>
        <w:tc>
          <w:tcPr>
            <w:tcW w:w="4536" w:type="dxa"/>
          </w:tcPr>
          <w:p w14:paraId="0809518D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688A52EE" w14:textId="462E906E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1D9C63F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13B36C4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406 961.82 zł</w:t>
            </w:r>
          </w:p>
        </w:tc>
      </w:tr>
      <w:tr w:rsidR="000A18A2" w:rsidRPr="00A31FB0" w14:paraId="291F1DAB" w14:textId="77777777" w:rsidTr="00A31FB0">
        <w:tc>
          <w:tcPr>
            <w:tcW w:w="993" w:type="dxa"/>
            <w:vAlign w:val="center"/>
          </w:tcPr>
          <w:p w14:paraId="660475B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5424583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67</w:t>
            </w:r>
          </w:p>
        </w:tc>
        <w:tc>
          <w:tcPr>
            <w:tcW w:w="4536" w:type="dxa"/>
          </w:tcPr>
          <w:p w14:paraId="11588641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0C232A68" w14:textId="0367AC53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3C1E938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7C0D666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356 832.35 zł</w:t>
            </w:r>
          </w:p>
        </w:tc>
      </w:tr>
      <w:tr w:rsidR="000A18A2" w:rsidRPr="00A31FB0" w14:paraId="2E94205A" w14:textId="77777777" w:rsidTr="00A31FB0">
        <w:tc>
          <w:tcPr>
            <w:tcW w:w="993" w:type="dxa"/>
            <w:vAlign w:val="center"/>
          </w:tcPr>
          <w:p w14:paraId="29C1FA4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11AAF80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68</w:t>
            </w:r>
          </w:p>
        </w:tc>
        <w:tc>
          <w:tcPr>
            <w:tcW w:w="4536" w:type="dxa"/>
          </w:tcPr>
          <w:p w14:paraId="66FA82B4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337522E3" w14:textId="3B4A8FE5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2FC81CB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2B0309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35 087.90 zł</w:t>
            </w:r>
          </w:p>
        </w:tc>
      </w:tr>
      <w:tr w:rsidR="000A18A2" w:rsidRPr="00A31FB0" w14:paraId="5C3433CF" w14:textId="77777777" w:rsidTr="00A31FB0">
        <w:tc>
          <w:tcPr>
            <w:tcW w:w="993" w:type="dxa"/>
            <w:vAlign w:val="center"/>
          </w:tcPr>
          <w:p w14:paraId="03A9FA8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2AFC109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69</w:t>
            </w:r>
          </w:p>
        </w:tc>
        <w:tc>
          <w:tcPr>
            <w:tcW w:w="4536" w:type="dxa"/>
          </w:tcPr>
          <w:p w14:paraId="23152FA6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7ED1AF05" w14:textId="367F1052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4D344A1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6A0BA7E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74 732.13 zł</w:t>
            </w:r>
          </w:p>
        </w:tc>
      </w:tr>
      <w:tr w:rsidR="000A18A2" w:rsidRPr="00A31FB0" w14:paraId="3C0D19BF" w14:textId="77777777" w:rsidTr="00A31FB0">
        <w:tc>
          <w:tcPr>
            <w:tcW w:w="993" w:type="dxa"/>
            <w:vAlign w:val="center"/>
          </w:tcPr>
          <w:p w14:paraId="59B47A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7BCEFBD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77</w:t>
            </w:r>
          </w:p>
        </w:tc>
        <w:tc>
          <w:tcPr>
            <w:tcW w:w="4536" w:type="dxa"/>
          </w:tcPr>
          <w:p w14:paraId="4EA162C4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2056E16E" w14:textId="43A1E23F" w:rsidR="000A18A2" w:rsidRPr="00A31FB0" w:rsidRDefault="00A31FB0" w:rsidP="0091539E">
            <w:r w:rsidRPr="00A31FB0">
              <w:t xml:space="preserve">ul. </w:t>
            </w:r>
            <w:r w:rsidR="000A18A2" w:rsidRPr="00A31FB0">
              <w:t xml:space="preserve">Krzemieniecka 120 </w:t>
            </w:r>
          </w:p>
          <w:p w14:paraId="401305D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 Wrocław</w:t>
            </w:r>
          </w:p>
        </w:tc>
        <w:tc>
          <w:tcPr>
            <w:tcW w:w="2409" w:type="dxa"/>
            <w:vAlign w:val="center"/>
          </w:tcPr>
          <w:p w14:paraId="34D3CA8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49 041.27 zł</w:t>
            </w:r>
          </w:p>
        </w:tc>
      </w:tr>
      <w:tr w:rsidR="000A18A2" w:rsidRPr="00A31FB0" w14:paraId="1C9E0C88" w14:textId="77777777" w:rsidTr="00A31FB0">
        <w:tc>
          <w:tcPr>
            <w:tcW w:w="993" w:type="dxa"/>
            <w:vAlign w:val="center"/>
          </w:tcPr>
          <w:p w14:paraId="5DA18E8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9E5983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</w:t>
            </w:r>
          </w:p>
        </w:tc>
        <w:tc>
          <w:tcPr>
            <w:tcW w:w="4536" w:type="dxa"/>
          </w:tcPr>
          <w:p w14:paraId="180DB1F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071938B" w14:textId="77777777" w:rsidR="000A18A2" w:rsidRPr="00A31FB0" w:rsidRDefault="000A18A2" w:rsidP="0091539E">
            <w:r w:rsidRPr="00A31FB0">
              <w:t xml:space="preserve">ul. Pułaskiego 9 </w:t>
            </w:r>
          </w:p>
          <w:p w14:paraId="00361F8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764445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2 509.95 zł</w:t>
            </w:r>
          </w:p>
        </w:tc>
      </w:tr>
      <w:tr w:rsidR="000A18A2" w:rsidRPr="00A31FB0" w14:paraId="5CA5B58D" w14:textId="77777777" w:rsidTr="00A31FB0">
        <w:tc>
          <w:tcPr>
            <w:tcW w:w="993" w:type="dxa"/>
            <w:vAlign w:val="center"/>
          </w:tcPr>
          <w:p w14:paraId="7653803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7C6BA5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</w:t>
            </w:r>
          </w:p>
        </w:tc>
        <w:tc>
          <w:tcPr>
            <w:tcW w:w="4536" w:type="dxa"/>
          </w:tcPr>
          <w:p w14:paraId="48AFD3FB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C641988" w14:textId="77777777" w:rsidR="000A18A2" w:rsidRPr="00A31FB0" w:rsidRDefault="000A18A2" w:rsidP="0091539E">
            <w:r w:rsidRPr="00A31FB0">
              <w:t xml:space="preserve">ul. Pułaskiego 9 </w:t>
            </w:r>
          </w:p>
          <w:p w14:paraId="4734259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693BC2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465.70 zł</w:t>
            </w:r>
          </w:p>
        </w:tc>
      </w:tr>
      <w:tr w:rsidR="000A18A2" w:rsidRPr="00A31FB0" w14:paraId="77BD50CC" w14:textId="77777777" w:rsidTr="00A31FB0">
        <w:tc>
          <w:tcPr>
            <w:tcW w:w="993" w:type="dxa"/>
            <w:vAlign w:val="center"/>
          </w:tcPr>
          <w:p w14:paraId="5C32C17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2347A2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</w:t>
            </w:r>
          </w:p>
        </w:tc>
        <w:tc>
          <w:tcPr>
            <w:tcW w:w="4536" w:type="dxa"/>
          </w:tcPr>
          <w:p w14:paraId="523FCD9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74BDF682" w14:textId="77777777" w:rsidR="000A18A2" w:rsidRPr="00A31FB0" w:rsidRDefault="000A18A2" w:rsidP="0091539E">
            <w:r w:rsidRPr="00A31FB0">
              <w:t xml:space="preserve">ul. Pułaskiego 9 </w:t>
            </w:r>
          </w:p>
          <w:p w14:paraId="36A6DA54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A12A12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4 834.30 zł</w:t>
            </w:r>
          </w:p>
        </w:tc>
      </w:tr>
      <w:tr w:rsidR="000A18A2" w:rsidRPr="00A31FB0" w14:paraId="65FA8DCB" w14:textId="77777777" w:rsidTr="00A31FB0">
        <w:tc>
          <w:tcPr>
            <w:tcW w:w="993" w:type="dxa"/>
            <w:vAlign w:val="center"/>
          </w:tcPr>
          <w:p w14:paraId="34D197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79D7C3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</w:t>
            </w:r>
          </w:p>
        </w:tc>
        <w:tc>
          <w:tcPr>
            <w:tcW w:w="4536" w:type="dxa"/>
          </w:tcPr>
          <w:p w14:paraId="1FB2E1F6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C9352A4" w14:textId="77777777" w:rsidR="000A18A2" w:rsidRPr="00A31FB0" w:rsidRDefault="000A18A2" w:rsidP="0091539E">
            <w:r w:rsidRPr="00A31FB0">
              <w:t xml:space="preserve">ul. Pułaskiego 9 </w:t>
            </w:r>
          </w:p>
          <w:p w14:paraId="2AD620D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73B79C7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13 609.17 zł</w:t>
            </w:r>
          </w:p>
        </w:tc>
      </w:tr>
      <w:tr w:rsidR="000A18A2" w:rsidRPr="00A31FB0" w14:paraId="650880D2" w14:textId="77777777" w:rsidTr="00A31FB0">
        <w:tc>
          <w:tcPr>
            <w:tcW w:w="993" w:type="dxa"/>
            <w:vAlign w:val="center"/>
          </w:tcPr>
          <w:p w14:paraId="581E9BA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9465FF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</w:t>
            </w:r>
          </w:p>
        </w:tc>
        <w:tc>
          <w:tcPr>
            <w:tcW w:w="4536" w:type="dxa"/>
          </w:tcPr>
          <w:p w14:paraId="0BDD2C3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EF67334" w14:textId="77777777" w:rsidR="000A18A2" w:rsidRPr="00A31FB0" w:rsidRDefault="000A18A2" w:rsidP="0091539E">
            <w:r w:rsidRPr="00A31FB0">
              <w:t xml:space="preserve">ul. Pułaskiego 9 </w:t>
            </w:r>
          </w:p>
          <w:p w14:paraId="0FAE6C5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17EB59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3 043.97 zł</w:t>
            </w:r>
          </w:p>
        </w:tc>
      </w:tr>
      <w:tr w:rsidR="000A18A2" w:rsidRPr="00A31FB0" w14:paraId="03ADC4AF" w14:textId="77777777" w:rsidTr="00A31FB0">
        <w:tc>
          <w:tcPr>
            <w:tcW w:w="993" w:type="dxa"/>
            <w:vAlign w:val="center"/>
          </w:tcPr>
          <w:p w14:paraId="1242EFE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CF93A5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703F1C6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40307EBE" w14:textId="77777777" w:rsidR="000A18A2" w:rsidRPr="00A31FB0" w:rsidRDefault="000A18A2" w:rsidP="0091539E">
            <w:r w:rsidRPr="00A31FB0">
              <w:t xml:space="preserve">ul. Pułaskiego 9 </w:t>
            </w:r>
          </w:p>
          <w:p w14:paraId="1F7B203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518F5B4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4 850.93 zł</w:t>
            </w:r>
          </w:p>
        </w:tc>
      </w:tr>
      <w:tr w:rsidR="000A18A2" w:rsidRPr="00A31FB0" w14:paraId="4A5FF740" w14:textId="77777777" w:rsidTr="00A31FB0">
        <w:tc>
          <w:tcPr>
            <w:tcW w:w="993" w:type="dxa"/>
            <w:vAlign w:val="center"/>
          </w:tcPr>
          <w:p w14:paraId="3C5F13C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686F84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4536" w:type="dxa"/>
          </w:tcPr>
          <w:p w14:paraId="22EFE27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7CE94F6" w14:textId="77777777" w:rsidR="000A18A2" w:rsidRPr="00A31FB0" w:rsidRDefault="000A18A2" w:rsidP="0091539E">
            <w:r w:rsidRPr="00A31FB0">
              <w:lastRenderedPageBreak/>
              <w:t xml:space="preserve">ul. Pułaskiego 9 </w:t>
            </w:r>
          </w:p>
          <w:p w14:paraId="7B359CF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52D4D7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44 998.16 zł</w:t>
            </w:r>
          </w:p>
        </w:tc>
      </w:tr>
      <w:tr w:rsidR="000A18A2" w:rsidRPr="00A31FB0" w14:paraId="7DF946C6" w14:textId="77777777" w:rsidTr="00A31FB0">
        <w:tc>
          <w:tcPr>
            <w:tcW w:w="993" w:type="dxa"/>
            <w:vAlign w:val="center"/>
          </w:tcPr>
          <w:p w14:paraId="5E9D36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0520D4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</w:t>
            </w:r>
          </w:p>
        </w:tc>
        <w:tc>
          <w:tcPr>
            <w:tcW w:w="4536" w:type="dxa"/>
          </w:tcPr>
          <w:p w14:paraId="76D42013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42DF7D73" w14:textId="77777777" w:rsidR="000A18A2" w:rsidRPr="00A31FB0" w:rsidRDefault="000A18A2" w:rsidP="0091539E">
            <w:r w:rsidRPr="00A31FB0">
              <w:t xml:space="preserve">ul. Pułaskiego 9 </w:t>
            </w:r>
          </w:p>
          <w:p w14:paraId="12DC8B0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1CF6F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8 016.06 zł</w:t>
            </w:r>
          </w:p>
        </w:tc>
      </w:tr>
      <w:tr w:rsidR="000A18A2" w:rsidRPr="00A31FB0" w14:paraId="3C2BB4F6" w14:textId="77777777" w:rsidTr="00A31FB0">
        <w:tc>
          <w:tcPr>
            <w:tcW w:w="993" w:type="dxa"/>
            <w:vAlign w:val="center"/>
          </w:tcPr>
          <w:p w14:paraId="5F1D265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7C54E71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6032577D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6533340" w14:textId="77777777" w:rsidR="000A18A2" w:rsidRPr="00A31FB0" w:rsidRDefault="000A18A2" w:rsidP="0091539E">
            <w:r w:rsidRPr="00A31FB0">
              <w:t xml:space="preserve">ul. Pułaskiego 9 </w:t>
            </w:r>
          </w:p>
          <w:p w14:paraId="40E1D3C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2853AC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55 912.03 zł</w:t>
            </w:r>
          </w:p>
        </w:tc>
      </w:tr>
      <w:tr w:rsidR="000A18A2" w:rsidRPr="00A31FB0" w14:paraId="7ED66C11" w14:textId="77777777" w:rsidTr="00A31FB0">
        <w:tc>
          <w:tcPr>
            <w:tcW w:w="993" w:type="dxa"/>
            <w:vAlign w:val="center"/>
          </w:tcPr>
          <w:p w14:paraId="73CA19B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B4914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</w:t>
            </w:r>
          </w:p>
        </w:tc>
        <w:tc>
          <w:tcPr>
            <w:tcW w:w="4536" w:type="dxa"/>
          </w:tcPr>
          <w:p w14:paraId="2DA4C4D3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51FA753" w14:textId="77777777" w:rsidR="000A18A2" w:rsidRPr="00A31FB0" w:rsidRDefault="000A18A2" w:rsidP="0091539E">
            <w:r w:rsidRPr="00A31FB0">
              <w:t xml:space="preserve">ul. Pułaskiego 9 </w:t>
            </w:r>
          </w:p>
          <w:p w14:paraId="4A62D85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D13775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134 742.14 zł</w:t>
            </w:r>
          </w:p>
        </w:tc>
      </w:tr>
      <w:tr w:rsidR="000A18A2" w:rsidRPr="00A31FB0" w14:paraId="18A65B28" w14:textId="77777777" w:rsidTr="00A31FB0">
        <w:tc>
          <w:tcPr>
            <w:tcW w:w="993" w:type="dxa"/>
            <w:vAlign w:val="center"/>
          </w:tcPr>
          <w:p w14:paraId="02FCC71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366F25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</w:t>
            </w:r>
          </w:p>
        </w:tc>
        <w:tc>
          <w:tcPr>
            <w:tcW w:w="4536" w:type="dxa"/>
          </w:tcPr>
          <w:p w14:paraId="60F535A2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A1784D5" w14:textId="77777777" w:rsidR="000A18A2" w:rsidRPr="00A31FB0" w:rsidRDefault="000A18A2" w:rsidP="0091539E">
            <w:r w:rsidRPr="00A31FB0">
              <w:t xml:space="preserve">ul. Pułaskiego 9 </w:t>
            </w:r>
          </w:p>
          <w:p w14:paraId="334FB85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145EEC9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116 565.53 zł</w:t>
            </w:r>
          </w:p>
        </w:tc>
      </w:tr>
      <w:tr w:rsidR="000A18A2" w:rsidRPr="00A31FB0" w14:paraId="3B1F6F51" w14:textId="77777777" w:rsidTr="00A31FB0">
        <w:tc>
          <w:tcPr>
            <w:tcW w:w="993" w:type="dxa"/>
            <w:vAlign w:val="center"/>
          </w:tcPr>
          <w:p w14:paraId="4103D74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B65F4F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4536" w:type="dxa"/>
          </w:tcPr>
          <w:p w14:paraId="21746AF9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A389CDD" w14:textId="77777777" w:rsidR="000A18A2" w:rsidRPr="00A31FB0" w:rsidRDefault="000A18A2" w:rsidP="0091539E">
            <w:r w:rsidRPr="00A31FB0">
              <w:t xml:space="preserve">ul. Pułaskiego 9 </w:t>
            </w:r>
          </w:p>
          <w:p w14:paraId="38E68BE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7F92BB1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47 636.35 zł</w:t>
            </w:r>
          </w:p>
        </w:tc>
      </w:tr>
      <w:tr w:rsidR="000A18A2" w:rsidRPr="00A31FB0" w14:paraId="6565FB0D" w14:textId="77777777" w:rsidTr="00A31FB0">
        <w:tc>
          <w:tcPr>
            <w:tcW w:w="993" w:type="dxa"/>
            <w:vAlign w:val="center"/>
          </w:tcPr>
          <w:p w14:paraId="3FFE3EE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7BF306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4536" w:type="dxa"/>
          </w:tcPr>
          <w:p w14:paraId="1CAFCFA2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FBD3DE4" w14:textId="77777777" w:rsidR="000A18A2" w:rsidRPr="00A31FB0" w:rsidRDefault="000A18A2" w:rsidP="0091539E">
            <w:r w:rsidRPr="00A31FB0">
              <w:t xml:space="preserve">ul. Pułaskiego 9 </w:t>
            </w:r>
          </w:p>
          <w:p w14:paraId="39FC049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144991A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8 650.17 zł</w:t>
            </w:r>
          </w:p>
        </w:tc>
      </w:tr>
      <w:tr w:rsidR="000A18A2" w:rsidRPr="00A31FB0" w14:paraId="407574B9" w14:textId="77777777" w:rsidTr="00A31FB0">
        <w:tc>
          <w:tcPr>
            <w:tcW w:w="993" w:type="dxa"/>
            <w:vAlign w:val="center"/>
          </w:tcPr>
          <w:p w14:paraId="145D08D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0285E1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4536" w:type="dxa"/>
          </w:tcPr>
          <w:p w14:paraId="37AE9796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FFA194D" w14:textId="77777777" w:rsidR="000A18A2" w:rsidRPr="00A31FB0" w:rsidRDefault="000A18A2" w:rsidP="0091539E">
            <w:r w:rsidRPr="00A31FB0">
              <w:t xml:space="preserve">ul. Pułaskiego 9 </w:t>
            </w:r>
          </w:p>
          <w:p w14:paraId="78A9879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1AC2DBC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20 219.93 zł</w:t>
            </w:r>
          </w:p>
        </w:tc>
      </w:tr>
      <w:tr w:rsidR="000A18A2" w:rsidRPr="00A31FB0" w14:paraId="3F5EB030" w14:textId="77777777" w:rsidTr="00A31FB0">
        <w:tc>
          <w:tcPr>
            <w:tcW w:w="993" w:type="dxa"/>
            <w:vAlign w:val="center"/>
          </w:tcPr>
          <w:p w14:paraId="750BAF7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C57C61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4536" w:type="dxa"/>
          </w:tcPr>
          <w:p w14:paraId="2E575A6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8346A39" w14:textId="77777777" w:rsidR="000A18A2" w:rsidRPr="00A31FB0" w:rsidRDefault="000A18A2" w:rsidP="0091539E">
            <w:r w:rsidRPr="00A31FB0">
              <w:t xml:space="preserve">ul. Pułaskiego 9 </w:t>
            </w:r>
          </w:p>
          <w:p w14:paraId="3DDC051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CBD25C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2 207.17 zł</w:t>
            </w:r>
          </w:p>
        </w:tc>
      </w:tr>
      <w:tr w:rsidR="000A18A2" w:rsidRPr="00A31FB0" w14:paraId="16B2E901" w14:textId="77777777" w:rsidTr="00A31FB0">
        <w:tc>
          <w:tcPr>
            <w:tcW w:w="993" w:type="dxa"/>
            <w:vAlign w:val="center"/>
          </w:tcPr>
          <w:p w14:paraId="2E99EF1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275198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30</w:t>
            </w:r>
          </w:p>
        </w:tc>
        <w:tc>
          <w:tcPr>
            <w:tcW w:w="4536" w:type="dxa"/>
          </w:tcPr>
          <w:p w14:paraId="4161D671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16C8AEF" w14:textId="77777777" w:rsidR="000A18A2" w:rsidRPr="00A31FB0" w:rsidRDefault="000A18A2" w:rsidP="0091539E">
            <w:r w:rsidRPr="00A31FB0">
              <w:t xml:space="preserve">ul. Pułaskiego 9 </w:t>
            </w:r>
          </w:p>
          <w:p w14:paraId="1C1AE38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E971FF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45 170.87 zł</w:t>
            </w:r>
          </w:p>
        </w:tc>
      </w:tr>
      <w:tr w:rsidR="000A18A2" w:rsidRPr="00A31FB0" w14:paraId="2E65D0AF" w14:textId="77777777" w:rsidTr="00A31FB0">
        <w:tc>
          <w:tcPr>
            <w:tcW w:w="993" w:type="dxa"/>
            <w:vAlign w:val="center"/>
          </w:tcPr>
          <w:p w14:paraId="68A198C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A6E630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</w:t>
            </w:r>
          </w:p>
        </w:tc>
        <w:tc>
          <w:tcPr>
            <w:tcW w:w="4536" w:type="dxa"/>
          </w:tcPr>
          <w:p w14:paraId="17D9FCDB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0C613F5" w14:textId="77777777" w:rsidR="000A18A2" w:rsidRPr="00A31FB0" w:rsidRDefault="000A18A2" w:rsidP="0091539E">
            <w:r w:rsidRPr="00A31FB0">
              <w:t xml:space="preserve">ul. Pułaskiego 9 </w:t>
            </w:r>
          </w:p>
          <w:p w14:paraId="69F872E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7B5CB3A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257 445.63 zł</w:t>
            </w:r>
          </w:p>
        </w:tc>
      </w:tr>
      <w:tr w:rsidR="000A18A2" w:rsidRPr="00A31FB0" w14:paraId="52045E08" w14:textId="77777777" w:rsidTr="00A31FB0">
        <w:tc>
          <w:tcPr>
            <w:tcW w:w="993" w:type="dxa"/>
            <w:vAlign w:val="center"/>
          </w:tcPr>
          <w:p w14:paraId="1303A5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0DF1679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</w:t>
            </w:r>
          </w:p>
        </w:tc>
        <w:tc>
          <w:tcPr>
            <w:tcW w:w="4536" w:type="dxa"/>
          </w:tcPr>
          <w:p w14:paraId="011EB20B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1A1025A" w14:textId="77777777" w:rsidR="000A18A2" w:rsidRPr="00A31FB0" w:rsidRDefault="000A18A2" w:rsidP="0091539E">
            <w:r w:rsidRPr="00A31FB0">
              <w:t xml:space="preserve">ul. Pułaskiego 9 </w:t>
            </w:r>
          </w:p>
          <w:p w14:paraId="68E3EC9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0AF7730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216 012.36 zł</w:t>
            </w:r>
          </w:p>
        </w:tc>
      </w:tr>
      <w:tr w:rsidR="000A18A2" w:rsidRPr="00A31FB0" w14:paraId="66FB4F07" w14:textId="77777777" w:rsidTr="00A31FB0">
        <w:tc>
          <w:tcPr>
            <w:tcW w:w="993" w:type="dxa"/>
            <w:vAlign w:val="center"/>
          </w:tcPr>
          <w:p w14:paraId="0C9843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857FE9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</w:t>
            </w:r>
          </w:p>
        </w:tc>
        <w:tc>
          <w:tcPr>
            <w:tcW w:w="4536" w:type="dxa"/>
          </w:tcPr>
          <w:p w14:paraId="72CF67C8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9CD5DF1" w14:textId="77777777" w:rsidR="000A18A2" w:rsidRPr="00A31FB0" w:rsidRDefault="000A18A2" w:rsidP="0091539E">
            <w:r w:rsidRPr="00A31FB0">
              <w:t xml:space="preserve">ul. Pułaskiego 9 </w:t>
            </w:r>
          </w:p>
          <w:p w14:paraId="7699AAC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003AB34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242 572.26 zł</w:t>
            </w:r>
          </w:p>
        </w:tc>
      </w:tr>
      <w:tr w:rsidR="000A18A2" w:rsidRPr="00A31FB0" w14:paraId="40442478" w14:textId="77777777" w:rsidTr="00A31FB0">
        <w:tc>
          <w:tcPr>
            <w:tcW w:w="993" w:type="dxa"/>
            <w:vAlign w:val="center"/>
          </w:tcPr>
          <w:p w14:paraId="5213A2E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65D34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</w:t>
            </w:r>
          </w:p>
        </w:tc>
        <w:tc>
          <w:tcPr>
            <w:tcW w:w="4536" w:type="dxa"/>
          </w:tcPr>
          <w:p w14:paraId="50A9C41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BD4FF47" w14:textId="77777777" w:rsidR="000A18A2" w:rsidRPr="00A31FB0" w:rsidRDefault="000A18A2" w:rsidP="0091539E">
            <w:r w:rsidRPr="00A31FB0">
              <w:t xml:space="preserve">ul. Pułaskiego 9 </w:t>
            </w:r>
          </w:p>
          <w:p w14:paraId="5551F48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41DA4B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5 813.31 zł</w:t>
            </w:r>
          </w:p>
        </w:tc>
      </w:tr>
      <w:tr w:rsidR="000A18A2" w:rsidRPr="00A31FB0" w14:paraId="0C58FFC4" w14:textId="77777777" w:rsidTr="00A31FB0">
        <w:tc>
          <w:tcPr>
            <w:tcW w:w="993" w:type="dxa"/>
            <w:vAlign w:val="center"/>
          </w:tcPr>
          <w:p w14:paraId="1137E75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8B29C9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</w:t>
            </w:r>
          </w:p>
        </w:tc>
        <w:tc>
          <w:tcPr>
            <w:tcW w:w="4536" w:type="dxa"/>
          </w:tcPr>
          <w:p w14:paraId="672F3316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8C7BD18" w14:textId="77777777" w:rsidR="000A18A2" w:rsidRPr="00A31FB0" w:rsidRDefault="000A18A2" w:rsidP="0091539E">
            <w:r w:rsidRPr="00A31FB0">
              <w:t xml:space="preserve">ul. Pułaskiego 9 </w:t>
            </w:r>
          </w:p>
          <w:p w14:paraId="41ADFCF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ACF436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11 446.64 zł</w:t>
            </w:r>
          </w:p>
        </w:tc>
      </w:tr>
      <w:tr w:rsidR="000A18A2" w:rsidRPr="00A31FB0" w14:paraId="2B95CF89" w14:textId="77777777" w:rsidTr="00A31FB0">
        <w:tc>
          <w:tcPr>
            <w:tcW w:w="993" w:type="dxa"/>
            <w:vAlign w:val="center"/>
          </w:tcPr>
          <w:p w14:paraId="4D58AAA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D9818E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</w:t>
            </w:r>
          </w:p>
        </w:tc>
        <w:tc>
          <w:tcPr>
            <w:tcW w:w="4536" w:type="dxa"/>
          </w:tcPr>
          <w:p w14:paraId="2EFFDA91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870AA32" w14:textId="77777777" w:rsidR="000A18A2" w:rsidRPr="00A31FB0" w:rsidRDefault="000A18A2" w:rsidP="0091539E">
            <w:r w:rsidRPr="00A31FB0">
              <w:t xml:space="preserve">ul. Pułaskiego 9 </w:t>
            </w:r>
          </w:p>
          <w:p w14:paraId="053DF884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57383D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150 775.99 zł</w:t>
            </w:r>
          </w:p>
        </w:tc>
      </w:tr>
      <w:tr w:rsidR="000A18A2" w:rsidRPr="00A31FB0" w14:paraId="57E296A8" w14:textId="77777777" w:rsidTr="00A31FB0">
        <w:tc>
          <w:tcPr>
            <w:tcW w:w="993" w:type="dxa"/>
            <w:vAlign w:val="center"/>
          </w:tcPr>
          <w:p w14:paraId="2D477AF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A45E29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</w:t>
            </w:r>
          </w:p>
        </w:tc>
        <w:tc>
          <w:tcPr>
            <w:tcW w:w="4536" w:type="dxa"/>
          </w:tcPr>
          <w:p w14:paraId="5611F0C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94DDD4E" w14:textId="77777777" w:rsidR="000A18A2" w:rsidRPr="00A31FB0" w:rsidRDefault="000A18A2" w:rsidP="0091539E">
            <w:r w:rsidRPr="00A31FB0">
              <w:lastRenderedPageBreak/>
              <w:t xml:space="preserve">ul. Pułaskiego 9 </w:t>
            </w:r>
          </w:p>
          <w:p w14:paraId="0B2FADD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F2DB76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73 191.93 zł</w:t>
            </w:r>
          </w:p>
        </w:tc>
      </w:tr>
      <w:tr w:rsidR="000A18A2" w:rsidRPr="00A31FB0" w14:paraId="303CCEC9" w14:textId="77777777" w:rsidTr="00A31FB0">
        <w:tc>
          <w:tcPr>
            <w:tcW w:w="993" w:type="dxa"/>
            <w:vAlign w:val="center"/>
          </w:tcPr>
          <w:p w14:paraId="2ABA7E8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F93DBA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765F5A41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43166AB8" w14:textId="77777777" w:rsidR="000A18A2" w:rsidRPr="00A31FB0" w:rsidRDefault="000A18A2" w:rsidP="0091539E">
            <w:r w:rsidRPr="00A31FB0">
              <w:t xml:space="preserve">ul. Pułaskiego 9 </w:t>
            </w:r>
          </w:p>
          <w:p w14:paraId="4E08FF7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A3D644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69 054.79 zł</w:t>
            </w:r>
          </w:p>
        </w:tc>
      </w:tr>
      <w:tr w:rsidR="000A18A2" w:rsidRPr="00A31FB0" w14:paraId="324AB29E" w14:textId="77777777" w:rsidTr="00A31FB0">
        <w:tc>
          <w:tcPr>
            <w:tcW w:w="993" w:type="dxa"/>
            <w:vAlign w:val="center"/>
          </w:tcPr>
          <w:p w14:paraId="27D5CA7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FC4073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2E55FC0F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3B3A9EF" w14:textId="77777777" w:rsidR="000A18A2" w:rsidRPr="00A31FB0" w:rsidRDefault="000A18A2" w:rsidP="0091539E">
            <w:r w:rsidRPr="00A31FB0">
              <w:t xml:space="preserve">ul. Pułaskiego 9 </w:t>
            </w:r>
          </w:p>
          <w:p w14:paraId="0E8B118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082C9B3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24 585.09 zł</w:t>
            </w:r>
          </w:p>
        </w:tc>
      </w:tr>
      <w:tr w:rsidR="000A18A2" w:rsidRPr="00A31FB0" w14:paraId="1F96E292" w14:textId="77777777" w:rsidTr="00A31FB0">
        <w:tc>
          <w:tcPr>
            <w:tcW w:w="993" w:type="dxa"/>
            <w:vAlign w:val="center"/>
          </w:tcPr>
          <w:p w14:paraId="76B32EF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31E86B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52</w:t>
            </w:r>
          </w:p>
        </w:tc>
        <w:tc>
          <w:tcPr>
            <w:tcW w:w="4536" w:type="dxa"/>
          </w:tcPr>
          <w:p w14:paraId="5522D60C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47A73B6" w14:textId="77777777" w:rsidR="000A18A2" w:rsidRPr="00A31FB0" w:rsidRDefault="000A18A2" w:rsidP="0091539E">
            <w:r w:rsidRPr="00A31FB0">
              <w:t xml:space="preserve">ul. Pułaskiego 9 </w:t>
            </w:r>
          </w:p>
          <w:p w14:paraId="58B5CF6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51E37F4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53 916.85 zł</w:t>
            </w:r>
          </w:p>
        </w:tc>
      </w:tr>
      <w:tr w:rsidR="000A18A2" w:rsidRPr="00A31FB0" w14:paraId="2DF3567D" w14:textId="77777777" w:rsidTr="00A31FB0">
        <w:tc>
          <w:tcPr>
            <w:tcW w:w="993" w:type="dxa"/>
            <w:vAlign w:val="center"/>
          </w:tcPr>
          <w:p w14:paraId="7A7EC6B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C9A45D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</w:t>
            </w:r>
          </w:p>
        </w:tc>
        <w:tc>
          <w:tcPr>
            <w:tcW w:w="4536" w:type="dxa"/>
          </w:tcPr>
          <w:p w14:paraId="7576A145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315D59E" w14:textId="77777777" w:rsidR="000A18A2" w:rsidRPr="00A31FB0" w:rsidRDefault="000A18A2" w:rsidP="0091539E">
            <w:r w:rsidRPr="00A31FB0">
              <w:t xml:space="preserve">ul. Pułaskiego 9 </w:t>
            </w:r>
          </w:p>
          <w:p w14:paraId="57B0EA7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392079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125 492.91 zł</w:t>
            </w:r>
          </w:p>
        </w:tc>
      </w:tr>
      <w:tr w:rsidR="000A18A2" w:rsidRPr="00A31FB0" w14:paraId="0125C019" w14:textId="77777777" w:rsidTr="00A31FB0">
        <w:tc>
          <w:tcPr>
            <w:tcW w:w="993" w:type="dxa"/>
            <w:vAlign w:val="center"/>
          </w:tcPr>
          <w:p w14:paraId="6B49D2D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0A2BB09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54</w:t>
            </w:r>
          </w:p>
        </w:tc>
        <w:tc>
          <w:tcPr>
            <w:tcW w:w="4536" w:type="dxa"/>
          </w:tcPr>
          <w:p w14:paraId="492198BF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8EDAAB5" w14:textId="77777777" w:rsidR="000A18A2" w:rsidRPr="00A31FB0" w:rsidRDefault="000A18A2" w:rsidP="0091539E">
            <w:r w:rsidRPr="00A31FB0">
              <w:t xml:space="preserve">ul. Pułaskiego 9 </w:t>
            </w:r>
          </w:p>
          <w:p w14:paraId="40BABAF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56A488E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1 094 558.40 zł</w:t>
            </w:r>
          </w:p>
        </w:tc>
      </w:tr>
      <w:tr w:rsidR="000A18A2" w:rsidRPr="00A31FB0" w14:paraId="5B25A500" w14:textId="77777777" w:rsidTr="00A31FB0">
        <w:tc>
          <w:tcPr>
            <w:tcW w:w="993" w:type="dxa"/>
            <w:vAlign w:val="center"/>
          </w:tcPr>
          <w:p w14:paraId="204723F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43AE2D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</w:t>
            </w:r>
          </w:p>
        </w:tc>
        <w:tc>
          <w:tcPr>
            <w:tcW w:w="4536" w:type="dxa"/>
          </w:tcPr>
          <w:p w14:paraId="421D34F9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758614F6" w14:textId="77777777" w:rsidR="000A18A2" w:rsidRPr="00A31FB0" w:rsidRDefault="000A18A2" w:rsidP="0091539E">
            <w:r w:rsidRPr="00A31FB0">
              <w:t xml:space="preserve">ul. Pułaskiego 9 </w:t>
            </w:r>
          </w:p>
          <w:p w14:paraId="33DF1FC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11D2B2E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8 712.10 zł</w:t>
            </w:r>
          </w:p>
        </w:tc>
      </w:tr>
      <w:tr w:rsidR="000A18A2" w:rsidRPr="00A31FB0" w14:paraId="5A88235A" w14:textId="77777777" w:rsidTr="00A31FB0">
        <w:tc>
          <w:tcPr>
            <w:tcW w:w="993" w:type="dxa"/>
            <w:vAlign w:val="center"/>
          </w:tcPr>
          <w:p w14:paraId="4E37D87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F78943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5FDBD2C8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F322EB5" w14:textId="77777777" w:rsidR="000A18A2" w:rsidRPr="00A31FB0" w:rsidRDefault="000A18A2" w:rsidP="0091539E">
            <w:r w:rsidRPr="00A31FB0">
              <w:t xml:space="preserve">ul. Pułaskiego 9 </w:t>
            </w:r>
          </w:p>
          <w:p w14:paraId="1336866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2DCE330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15 669.96 zł</w:t>
            </w:r>
          </w:p>
        </w:tc>
      </w:tr>
      <w:tr w:rsidR="000A18A2" w:rsidRPr="00A31FB0" w14:paraId="1363046C" w14:textId="77777777" w:rsidTr="00A31FB0">
        <w:tc>
          <w:tcPr>
            <w:tcW w:w="993" w:type="dxa"/>
            <w:vAlign w:val="center"/>
          </w:tcPr>
          <w:p w14:paraId="33C11A0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2111CD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59</w:t>
            </w:r>
          </w:p>
        </w:tc>
        <w:tc>
          <w:tcPr>
            <w:tcW w:w="4536" w:type="dxa"/>
          </w:tcPr>
          <w:p w14:paraId="358C662F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638D923" w14:textId="77777777" w:rsidR="000A18A2" w:rsidRPr="00A31FB0" w:rsidRDefault="000A18A2" w:rsidP="0091539E">
            <w:r w:rsidRPr="00A31FB0">
              <w:t xml:space="preserve">ul. Pułaskiego 9 </w:t>
            </w:r>
          </w:p>
          <w:p w14:paraId="2DEEF92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3D9BE3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58 044.64 zł</w:t>
            </w:r>
          </w:p>
        </w:tc>
      </w:tr>
      <w:tr w:rsidR="000A18A2" w:rsidRPr="00A31FB0" w14:paraId="2C8370B4" w14:textId="77777777" w:rsidTr="00A31FB0">
        <w:tc>
          <w:tcPr>
            <w:tcW w:w="993" w:type="dxa"/>
            <w:vAlign w:val="center"/>
          </w:tcPr>
          <w:p w14:paraId="58AD5EC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0E1AC7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60</w:t>
            </w:r>
          </w:p>
        </w:tc>
        <w:tc>
          <w:tcPr>
            <w:tcW w:w="4536" w:type="dxa"/>
          </w:tcPr>
          <w:p w14:paraId="3470ABF7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181F30D" w14:textId="77777777" w:rsidR="000A18A2" w:rsidRPr="00A31FB0" w:rsidRDefault="000A18A2" w:rsidP="0091539E">
            <w:r w:rsidRPr="00A31FB0">
              <w:t xml:space="preserve">ul. Pułaskiego 9 </w:t>
            </w:r>
          </w:p>
          <w:p w14:paraId="51562F2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725B1D6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291 426.85 zł</w:t>
            </w:r>
          </w:p>
        </w:tc>
      </w:tr>
      <w:tr w:rsidR="000A18A2" w:rsidRPr="00A31FB0" w14:paraId="1AFE1119" w14:textId="77777777" w:rsidTr="00A31FB0">
        <w:tc>
          <w:tcPr>
            <w:tcW w:w="993" w:type="dxa"/>
            <w:vAlign w:val="center"/>
          </w:tcPr>
          <w:p w14:paraId="4987681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AB1AEE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73</w:t>
            </w:r>
          </w:p>
        </w:tc>
        <w:tc>
          <w:tcPr>
            <w:tcW w:w="4536" w:type="dxa"/>
          </w:tcPr>
          <w:p w14:paraId="3D9068C7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8107A59" w14:textId="77777777" w:rsidR="000A18A2" w:rsidRPr="00A31FB0" w:rsidRDefault="000A18A2" w:rsidP="0091539E">
            <w:r w:rsidRPr="00A31FB0">
              <w:t xml:space="preserve">ul. Pułaskiego 9 </w:t>
            </w:r>
          </w:p>
          <w:p w14:paraId="5B32A34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40AF2A7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42 823.08 zł</w:t>
            </w:r>
          </w:p>
        </w:tc>
      </w:tr>
      <w:tr w:rsidR="000A18A2" w:rsidRPr="00A31FB0" w14:paraId="21750E4B" w14:textId="77777777" w:rsidTr="00A31FB0">
        <w:tc>
          <w:tcPr>
            <w:tcW w:w="993" w:type="dxa"/>
            <w:vAlign w:val="center"/>
          </w:tcPr>
          <w:p w14:paraId="1FE2A01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42421B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76</w:t>
            </w:r>
          </w:p>
        </w:tc>
        <w:tc>
          <w:tcPr>
            <w:tcW w:w="4536" w:type="dxa"/>
          </w:tcPr>
          <w:p w14:paraId="092E4C64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503542D0" w14:textId="77777777" w:rsidR="000A18A2" w:rsidRPr="00A31FB0" w:rsidRDefault="000A18A2" w:rsidP="0091539E">
            <w:r w:rsidRPr="00A31FB0">
              <w:t xml:space="preserve">ul. Pułaskiego 9 </w:t>
            </w:r>
          </w:p>
          <w:p w14:paraId="2650FF0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 Katowice</w:t>
            </w:r>
          </w:p>
        </w:tc>
        <w:tc>
          <w:tcPr>
            <w:tcW w:w="2409" w:type="dxa"/>
            <w:vAlign w:val="center"/>
          </w:tcPr>
          <w:p w14:paraId="0C5484B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31 446.40 zł</w:t>
            </w:r>
          </w:p>
        </w:tc>
      </w:tr>
      <w:tr w:rsidR="000A18A2" w:rsidRPr="00A31FB0" w14:paraId="3DB23398" w14:textId="77777777" w:rsidTr="00A31FB0">
        <w:tc>
          <w:tcPr>
            <w:tcW w:w="993" w:type="dxa"/>
            <w:vAlign w:val="center"/>
          </w:tcPr>
          <w:p w14:paraId="22B21F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</w:t>
            </w:r>
          </w:p>
        </w:tc>
        <w:tc>
          <w:tcPr>
            <w:tcW w:w="1134" w:type="dxa"/>
            <w:vAlign w:val="center"/>
          </w:tcPr>
          <w:p w14:paraId="26730D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4536" w:type="dxa"/>
          </w:tcPr>
          <w:p w14:paraId="26EABCD4" w14:textId="7D2AA4E7" w:rsidR="000A18A2" w:rsidRPr="00A31FB0" w:rsidRDefault="000A18A2" w:rsidP="0091539E">
            <w:pPr>
              <w:spacing w:before="80"/>
            </w:pPr>
            <w:r w:rsidRPr="00A31FB0">
              <w:t xml:space="preserve">PROFARM PS </w:t>
            </w:r>
            <w:r w:rsidR="00A31FB0">
              <w:t>Sp. z o.o.</w:t>
            </w:r>
          </w:p>
          <w:p w14:paraId="165AE889" w14:textId="77777777" w:rsidR="000A18A2" w:rsidRPr="00A31FB0" w:rsidRDefault="000A18A2" w:rsidP="0091539E">
            <w:r w:rsidRPr="00A31FB0">
              <w:t xml:space="preserve">ul. Słoneczna 96 </w:t>
            </w:r>
          </w:p>
          <w:p w14:paraId="3897893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05-500 Stara Iwiczna</w:t>
            </w:r>
          </w:p>
        </w:tc>
        <w:tc>
          <w:tcPr>
            <w:tcW w:w="2409" w:type="dxa"/>
            <w:vAlign w:val="center"/>
          </w:tcPr>
          <w:p w14:paraId="2878CF3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197 237.16 zł</w:t>
            </w:r>
          </w:p>
        </w:tc>
      </w:tr>
      <w:tr w:rsidR="000A18A2" w:rsidRPr="00A31FB0" w14:paraId="1B4C8FD8" w14:textId="77777777" w:rsidTr="00A31FB0">
        <w:tc>
          <w:tcPr>
            <w:tcW w:w="993" w:type="dxa"/>
            <w:vAlign w:val="center"/>
          </w:tcPr>
          <w:p w14:paraId="7872140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1134" w:type="dxa"/>
            <w:vAlign w:val="center"/>
          </w:tcPr>
          <w:p w14:paraId="4B781BA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</w:t>
            </w:r>
          </w:p>
        </w:tc>
        <w:tc>
          <w:tcPr>
            <w:tcW w:w="4536" w:type="dxa"/>
          </w:tcPr>
          <w:p w14:paraId="59C9A2EB" w14:textId="77777777" w:rsidR="000A18A2" w:rsidRPr="00A31FB0" w:rsidRDefault="000A18A2" w:rsidP="0091539E">
            <w:pPr>
              <w:spacing w:before="80"/>
            </w:pPr>
            <w:r w:rsidRPr="00A31FB0">
              <w:t>Lek S.A.</w:t>
            </w:r>
          </w:p>
          <w:p w14:paraId="277BF5A1" w14:textId="77777777" w:rsidR="000A18A2" w:rsidRPr="00A31FB0" w:rsidRDefault="000A18A2" w:rsidP="0091539E">
            <w:r w:rsidRPr="00A31FB0">
              <w:t xml:space="preserve">ul. Podlipie 16 </w:t>
            </w:r>
          </w:p>
          <w:p w14:paraId="598AD65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95-010 Stryków</w:t>
            </w:r>
          </w:p>
        </w:tc>
        <w:tc>
          <w:tcPr>
            <w:tcW w:w="2409" w:type="dxa"/>
            <w:vAlign w:val="center"/>
          </w:tcPr>
          <w:p w14:paraId="3E4C97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105 608.12 zł</w:t>
            </w:r>
          </w:p>
        </w:tc>
      </w:tr>
      <w:tr w:rsidR="000A18A2" w:rsidRPr="00A31FB0" w14:paraId="39AC59D7" w14:textId="77777777" w:rsidTr="00A31FB0">
        <w:tc>
          <w:tcPr>
            <w:tcW w:w="993" w:type="dxa"/>
            <w:vAlign w:val="center"/>
          </w:tcPr>
          <w:p w14:paraId="633700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</w:t>
            </w:r>
          </w:p>
        </w:tc>
        <w:tc>
          <w:tcPr>
            <w:tcW w:w="1134" w:type="dxa"/>
            <w:vAlign w:val="center"/>
          </w:tcPr>
          <w:p w14:paraId="500AB1F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40</w:t>
            </w:r>
          </w:p>
        </w:tc>
        <w:tc>
          <w:tcPr>
            <w:tcW w:w="4536" w:type="dxa"/>
          </w:tcPr>
          <w:p w14:paraId="455B35FD" w14:textId="77777777" w:rsidR="000A18A2" w:rsidRPr="00A31FB0" w:rsidRDefault="000A18A2" w:rsidP="0091539E">
            <w:pPr>
              <w:spacing w:before="80"/>
            </w:pPr>
            <w:r w:rsidRPr="00A31FB0">
              <w:t>Baxter Polska Sp. z o.o.</w:t>
            </w:r>
          </w:p>
          <w:p w14:paraId="57330725" w14:textId="77777777" w:rsidR="000A18A2" w:rsidRPr="00A31FB0" w:rsidRDefault="000A18A2" w:rsidP="0091539E">
            <w:r w:rsidRPr="00A31FB0">
              <w:t xml:space="preserve">ul. Kruczkowskiego 8 </w:t>
            </w:r>
          </w:p>
          <w:p w14:paraId="5BA6074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00-380 Warszawa</w:t>
            </w:r>
          </w:p>
        </w:tc>
        <w:tc>
          <w:tcPr>
            <w:tcW w:w="2409" w:type="dxa"/>
            <w:vAlign w:val="center"/>
          </w:tcPr>
          <w:p w14:paraId="0B72442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96 912.00 zł</w:t>
            </w:r>
          </w:p>
        </w:tc>
      </w:tr>
      <w:tr w:rsidR="000A18A2" w:rsidRPr="00A31FB0" w14:paraId="067D9DC9" w14:textId="77777777" w:rsidTr="00A31FB0">
        <w:tc>
          <w:tcPr>
            <w:tcW w:w="993" w:type="dxa"/>
            <w:vAlign w:val="center"/>
          </w:tcPr>
          <w:p w14:paraId="23FF5B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</w:t>
            </w:r>
          </w:p>
        </w:tc>
        <w:tc>
          <w:tcPr>
            <w:tcW w:w="1134" w:type="dxa"/>
            <w:vAlign w:val="center"/>
          </w:tcPr>
          <w:p w14:paraId="165CB7C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7E0283EF" w14:textId="77777777" w:rsidR="000A18A2" w:rsidRPr="00A31FB0" w:rsidRDefault="000A18A2" w:rsidP="0091539E">
            <w:pPr>
              <w:spacing w:before="80"/>
            </w:pPr>
            <w:r w:rsidRPr="00A31FB0">
              <w:t>Inpharm Sp. z o.o.</w:t>
            </w:r>
          </w:p>
          <w:p w14:paraId="418C6EB2" w14:textId="77777777" w:rsidR="000A18A2" w:rsidRPr="00A31FB0" w:rsidRDefault="000A18A2" w:rsidP="0091539E">
            <w:r w:rsidRPr="00A31FB0">
              <w:t xml:space="preserve">ul. Strumykowa 28/11 </w:t>
            </w:r>
          </w:p>
          <w:p w14:paraId="437F7AB4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03-138 Warszawa</w:t>
            </w:r>
          </w:p>
        </w:tc>
        <w:tc>
          <w:tcPr>
            <w:tcW w:w="2409" w:type="dxa"/>
            <w:vAlign w:val="center"/>
          </w:tcPr>
          <w:p w14:paraId="0C9335A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809.68 zł</w:t>
            </w:r>
          </w:p>
        </w:tc>
      </w:tr>
      <w:tr w:rsidR="000A18A2" w:rsidRPr="00A31FB0" w14:paraId="6BFA8C40" w14:textId="77777777" w:rsidTr="00A31FB0">
        <w:tc>
          <w:tcPr>
            <w:tcW w:w="993" w:type="dxa"/>
            <w:vAlign w:val="center"/>
          </w:tcPr>
          <w:p w14:paraId="1C1AED4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500CAA2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</w:t>
            </w:r>
          </w:p>
        </w:tc>
        <w:tc>
          <w:tcPr>
            <w:tcW w:w="4536" w:type="dxa"/>
          </w:tcPr>
          <w:p w14:paraId="10E8AEAE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4981FD23" w14:textId="77777777" w:rsidR="000A18A2" w:rsidRPr="00A31FB0" w:rsidRDefault="000A18A2" w:rsidP="0091539E">
            <w:r w:rsidRPr="00A31FB0">
              <w:lastRenderedPageBreak/>
              <w:t xml:space="preserve">Aleja Jana Pawła II 80/5 </w:t>
            </w:r>
          </w:p>
          <w:p w14:paraId="1AD8FCD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 Warszawa</w:t>
            </w:r>
          </w:p>
        </w:tc>
        <w:tc>
          <w:tcPr>
            <w:tcW w:w="2409" w:type="dxa"/>
            <w:vAlign w:val="center"/>
          </w:tcPr>
          <w:p w14:paraId="11685E6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380 220.69 zł</w:t>
            </w:r>
          </w:p>
        </w:tc>
      </w:tr>
      <w:tr w:rsidR="000A18A2" w:rsidRPr="00A31FB0" w14:paraId="305A5467" w14:textId="77777777" w:rsidTr="00A31FB0">
        <w:tc>
          <w:tcPr>
            <w:tcW w:w="993" w:type="dxa"/>
            <w:vAlign w:val="center"/>
          </w:tcPr>
          <w:p w14:paraId="05E376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0249B57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</w:t>
            </w:r>
          </w:p>
        </w:tc>
        <w:tc>
          <w:tcPr>
            <w:tcW w:w="4536" w:type="dxa"/>
          </w:tcPr>
          <w:p w14:paraId="60C3163B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3738AF47" w14:textId="77777777" w:rsidR="000A18A2" w:rsidRPr="00A31FB0" w:rsidRDefault="000A18A2" w:rsidP="0091539E">
            <w:r w:rsidRPr="00A31FB0">
              <w:t xml:space="preserve">Aleja Jana Pawła II 80/5 </w:t>
            </w:r>
          </w:p>
          <w:p w14:paraId="14A8F91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 Warszawa</w:t>
            </w:r>
          </w:p>
        </w:tc>
        <w:tc>
          <w:tcPr>
            <w:tcW w:w="2409" w:type="dxa"/>
            <w:vAlign w:val="center"/>
          </w:tcPr>
          <w:p w14:paraId="316951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102 943.99 zł</w:t>
            </w:r>
          </w:p>
        </w:tc>
      </w:tr>
      <w:tr w:rsidR="000A18A2" w:rsidRPr="00A31FB0" w14:paraId="6D68D67F" w14:textId="77777777" w:rsidTr="00A31FB0">
        <w:tc>
          <w:tcPr>
            <w:tcW w:w="993" w:type="dxa"/>
            <w:vAlign w:val="center"/>
          </w:tcPr>
          <w:p w14:paraId="1464BF1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7803E71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33</w:t>
            </w:r>
          </w:p>
        </w:tc>
        <w:tc>
          <w:tcPr>
            <w:tcW w:w="4536" w:type="dxa"/>
          </w:tcPr>
          <w:p w14:paraId="48C5425C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528F9791" w14:textId="77777777" w:rsidR="000A18A2" w:rsidRPr="00A31FB0" w:rsidRDefault="000A18A2" w:rsidP="0091539E">
            <w:r w:rsidRPr="00A31FB0">
              <w:t xml:space="preserve">Aleja Jana Pawła II 80/5 </w:t>
            </w:r>
          </w:p>
          <w:p w14:paraId="69B66ED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 Warszawa</w:t>
            </w:r>
          </w:p>
        </w:tc>
        <w:tc>
          <w:tcPr>
            <w:tcW w:w="2409" w:type="dxa"/>
            <w:vAlign w:val="center"/>
          </w:tcPr>
          <w:p w14:paraId="16C70DC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36 855.00 zł</w:t>
            </w:r>
          </w:p>
        </w:tc>
      </w:tr>
      <w:tr w:rsidR="000A18A2" w:rsidRPr="00A31FB0" w14:paraId="640A8484" w14:textId="77777777" w:rsidTr="00A31FB0">
        <w:tc>
          <w:tcPr>
            <w:tcW w:w="993" w:type="dxa"/>
            <w:vAlign w:val="center"/>
          </w:tcPr>
          <w:p w14:paraId="69F9B75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2BFBE33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7948A7EB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735ED4A2" w14:textId="77777777" w:rsidR="000A18A2" w:rsidRPr="00A31FB0" w:rsidRDefault="000A18A2" w:rsidP="0091539E">
            <w:r w:rsidRPr="00A31FB0">
              <w:t xml:space="preserve">Aleja Jana Pawła II 80/5 </w:t>
            </w:r>
          </w:p>
          <w:p w14:paraId="18104B3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 Warszawa</w:t>
            </w:r>
          </w:p>
        </w:tc>
        <w:tc>
          <w:tcPr>
            <w:tcW w:w="2409" w:type="dxa"/>
            <w:vAlign w:val="center"/>
          </w:tcPr>
          <w:p w14:paraId="4421E99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41 003.82 zł</w:t>
            </w:r>
          </w:p>
        </w:tc>
      </w:tr>
      <w:tr w:rsidR="000A18A2" w:rsidRPr="00A31FB0" w14:paraId="1155F783" w14:textId="77777777" w:rsidTr="00A31FB0">
        <w:tc>
          <w:tcPr>
            <w:tcW w:w="993" w:type="dxa"/>
            <w:vAlign w:val="center"/>
          </w:tcPr>
          <w:p w14:paraId="028AAD2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1D22361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59</w:t>
            </w:r>
          </w:p>
        </w:tc>
        <w:tc>
          <w:tcPr>
            <w:tcW w:w="4536" w:type="dxa"/>
          </w:tcPr>
          <w:p w14:paraId="44811626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273B96D5" w14:textId="77777777" w:rsidR="000A18A2" w:rsidRPr="00A31FB0" w:rsidRDefault="000A18A2" w:rsidP="0091539E">
            <w:r w:rsidRPr="00A31FB0">
              <w:t xml:space="preserve">Aleja Jana Pawła II 80/5 </w:t>
            </w:r>
          </w:p>
          <w:p w14:paraId="341639D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 Warszawa</w:t>
            </w:r>
          </w:p>
        </w:tc>
        <w:tc>
          <w:tcPr>
            <w:tcW w:w="2409" w:type="dxa"/>
            <w:vAlign w:val="center"/>
          </w:tcPr>
          <w:p w14:paraId="53B63D2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55 161.22 zł</w:t>
            </w:r>
          </w:p>
        </w:tc>
      </w:tr>
      <w:tr w:rsidR="000A18A2" w:rsidRPr="00A31FB0" w14:paraId="17FB8FBF" w14:textId="77777777" w:rsidTr="00A31FB0">
        <w:tc>
          <w:tcPr>
            <w:tcW w:w="993" w:type="dxa"/>
            <w:vAlign w:val="center"/>
          </w:tcPr>
          <w:p w14:paraId="2A05225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22038E4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7D76A48A" w14:textId="77777777" w:rsidR="000A18A2" w:rsidRPr="00A31FB0" w:rsidRDefault="000A18A2" w:rsidP="0091539E">
            <w:pPr>
              <w:spacing w:before="80"/>
            </w:pPr>
            <w:r w:rsidRPr="00A31FB0">
              <w:t>Bialmed Sp. z o.o.</w:t>
            </w:r>
          </w:p>
          <w:p w14:paraId="4B934568" w14:textId="77777777" w:rsidR="000A18A2" w:rsidRPr="00A31FB0" w:rsidRDefault="000A18A2" w:rsidP="0091539E">
            <w:r w:rsidRPr="00A31FB0">
              <w:t xml:space="preserve">ul. Kazimierzowska 46/48/35 </w:t>
            </w:r>
          </w:p>
          <w:p w14:paraId="6BDA899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 Warszawa</w:t>
            </w:r>
          </w:p>
        </w:tc>
        <w:tc>
          <w:tcPr>
            <w:tcW w:w="2409" w:type="dxa"/>
            <w:vAlign w:val="center"/>
          </w:tcPr>
          <w:p w14:paraId="39DE15E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183 095.64 zł</w:t>
            </w:r>
          </w:p>
        </w:tc>
      </w:tr>
      <w:tr w:rsidR="000A18A2" w:rsidRPr="00A31FB0" w14:paraId="4CB03E1A" w14:textId="77777777" w:rsidTr="00A31FB0">
        <w:tc>
          <w:tcPr>
            <w:tcW w:w="993" w:type="dxa"/>
            <w:vAlign w:val="center"/>
          </w:tcPr>
          <w:p w14:paraId="28C64EC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5AC911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6EB3C961" w14:textId="77777777" w:rsidR="000A18A2" w:rsidRPr="00A31FB0" w:rsidRDefault="000A18A2" w:rsidP="0091539E">
            <w:pPr>
              <w:spacing w:before="80"/>
            </w:pPr>
            <w:r w:rsidRPr="00A31FB0">
              <w:t>Bialmed Sp. z o.o.</w:t>
            </w:r>
          </w:p>
          <w:p w14:paraId="0241890D" w14:textId="77777777" w:rsidR="000A18A2" w:rsidRPr="00A31FB0" w:rsidRDefault="000A18A2" w:rsidP="0091539E">
            <w:r w:rsidRPr="00A31FB0">
              <w:t xml:space="preserve">ul. Kazimierzowska 46/48/35 </w:t>
            </w:r>
          </w:p>
          <w:p w14:paraId="2733601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 Warszawa</w:t>
            </w:r>
          </w:p>
        </w:tc>
        <w:tc>
          <w:tcPr>
            <w:tcW w:w="2409" w:type="dxa"/>
            <w:vAlign w:val="center"/>
          </w:tcPr>
          <w:p w14:paraId="78FAE85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29 719.01 zł</w:t>
            </w:r>
          </w:p>
        </w:tc>
      </w:tr>
      <w:tr w:rsidR="000A18A2" w:rsidRPr="00A31FB0" w14:paraId="3D7C1A0B" w14:textId="77777777" w:rsidTr="00A31FB0">
        <w:tc>
          <w:tcPr>
            <w:tcW w:w="993" w:type="dxa"/>
            <w:vAlign w:val="center"/>
          </w:tcPr>
          <w:p w14:paraId="204B45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02C4D22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30</w:t>
            </w:r>
          </w:p>
        </w:tc>
        <w:tc>
          <w:tcPr>
            <w:tcW w:w="4536" w:type="dxa"/>
          </w:tcPr>
          <w:p w14:paraId="53BF2751" w14:textId="77777777" w:rsidR="000A18A2" w:rsidRPr="00A31FB0" w:rsidRDefault="000A18A2" w:rsidP="0091539E">
            <w:pPr>
              <w:spacing w:before="80"/>
            </w:pPr>
            <w:r w:rsidRPr="00A31FB0">
              <w:t>Bialmed Sp. z o.o.</w:t>
            </w:r>
          </w:p>
          <w:p w14:paraId="67541FA6" w14:textId="77777777" w:rsidR="000A18A2" w:rsidRPr="00A31FB0" w:rsidRDefault="000A18A2" w:rsidP="0091539E">
            <w:r w:rsidRPr="00A31FB0">
              <w:t xml:space="preserve">ul. Kazimierzowska 46/48/35 </w:t>
            </w:r>
          </w:p>
          <w:p w14:paraId="214F104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 Warszawa</w:t>
            </w:r>
          </w:p>
        </w:tc>
        <w:tc>
          <w:tcPr>
            <w:tcW w:w="2409" w:type="dxa"/>
            <w:vAlign w:val="center"/>
          </w:tcPr>
          <w:p w14:paraId="712F45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46 882.39 zł</w:t>
            </w:r>
          </w:p>
        </w:tc>
      </w:tr>
      <w:tr w:rsidR="000A18A2" w:rsidRPr="00A31FB0" w14:paraId="094594FA" w14:textId="77777777" w:rsidTr="00A31FB0">
        <w:tc>
          <w:tcPr>
            <w:tcW w:w="993" w:type="dxa"/>
            <w:vAlign w:val="center"/>
          </w:tcPr>
          <w:p w14:paraId="5CFFF90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630163F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34</w:t>
            </w:r>
          </w:p>
        </w:tc>
        <w:tc>
          <w:tcPr>
            <w:tcW w:w="4536" w:type="dxa"/>
          </w:tcPr>
          <w:p w14:paraId="47662167" w14:textId="77777777" w:rsidR="000A18A2" w:rsidRPr="00A31FB0" w:rsidRDefault="000A18A2" w:rsidP="0091539E">
            <w:pPr>
              <w:spacing w:before="80"/>
            </w:pPr>
            <w:r w:rsidRPr="00A31FB0">
              <w:t>Bialmed Sp. z o.o.</w:t>
            </w:r>
          </w:p>
          <w:p w14:paraId="341C383F" w14:textId="77777777" w:rsidR="000A18A2" w:rsidRPr="00A31FB0" w:rsidRDefault="000A18A2" w:rsidP="0091539E">
            <w:r w:rsidRPr="00A31FB0">
              <w:t xml:space="preserve">ul. Kazimierzowska 46/48/35 </w:t>
            </w:r>
          </w:p>
          <w:p w14:paraId="39A69BD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 Warszawa</w:t>
            </w:r>
          </w:p>
        </w:tc>
        <w:tc>
          <w:tcPr>
            <w:tcW w:w="2409" w:type="dxa"/>
            <w:vAlign w:val="center"/>
          </w:tcPr>
          <w:p w14:paraId="47B5172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72 347.07 zł</w:t>
            </w:r>
          </w:p>
        </w:tc>
      </w:tr>
      <w:tr w:rsidR="000A18A2" w:rsidRPr="00A31FB0" w14:paraId="4A79C80E" w14:textId="77777777" w:rsidTr="00A31FB0">
        <w:tc>
          <w:tcPr>
            <w:tcW w:w="993" w:type="dxa"/>
            <w:vAlign w:val="center"/>
          </w:tcPr>
          <w:p w14:paraId="4D70E69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7F4A98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6BCD27CE" w14:textId="77777777" w:rsidR="000A18A2" w:rsidRPr="00A31FB0" w:rsidRDefault="000A18A2" w:rsidP="0091539E">
            <w:pPr>
              <w:spacing w:before="80"/>
            </w:pPr>
            <w:r w:rsidRPr="00A31FB0">
              <w:t>Bialmed Sp. z o.o.</w:t>
            </w:r>
          </w:p>
          <w:p w14:paraId="387CFE5A" w14:textId="77777777" w:rsidR="000A18A2" w:rsidRPr="00A31FB0" w:rsidRDefault="000A18A2" w:rsidP="0091539E">
            <w:r w:rsidRPr="00A31FB0">
              <w:t xml:space="preserve">ul. Kazimierzowska 46/48/35 </w:t>
            </w:r>
          </w:p>
          <w:p w14:paraId="2E36878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 Warszawa</w:t>
            </w:r>
          </w:p>
        </w:tc>
        <w:tc>
          <w:tcPr>
            <w:tcW w:w="2409" w:type="dxa"/>
            <w:vAlign w:val="center"/>
          </w:tcPr>
          <w:p w14:paraId="7CFB29A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114 022.08 zł</w:t>
            </w:r>
          </w:p>
        </w:tc>
      </w:tr>
      <w:tr w:rsidR="000A18A2" w:rsidRPr="00A31FB0" w14:paraId="100D167C" w14:textId="77777777" w:rsidTr="00A31FB0">
        <w:tc>
          <w:tcPr>
            <w:tcW w:w="993" w:type="dxa"/>
            <w:vAlign w:val="center"/>
          </w:tcPr>
          <w:p w14:paraId="3CFC999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419C8A1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2D6AB7ED" w14:textId="77777777" w:rsidR="000A18A2" w:rsidRPr="00A31FB0" w:rsidRDefault="000A18A2" w:rsidP="0091539E">
            <w:pPr>
              <w:spacing w:before="80"/>
            </w:pPr>
            <w:r w:rsidRPr="00A31FB0">
              <w:t>Bialmed Sp. z o.o.</w:t>
            </w:r>
          </w:p>
          <w:p w14:paraId="721EC694" w14:textId="77777777" w:rsidR="000A18A2" w:rsidRPr="00A31FB0" w:rsidRDefault="000A18A2" w:rsidP="0091539E">
            <w:r w:rsidRPr="00A31FB0">
              <w:t xml:space="preserve">ul. Kazimierzowska 46/48/35 </w:t>
            </w:r>
          </w:p>
          <w:p w14:paraId="21B5008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 Warszawa</w:t>
            </w:r>
          </w:p>
        </w:tc>
        <w:tc>
          <w:tcPr>
            <w:tcW w:w="2409" w:type="dxa"/>
            <w:vAlign w:val="center"/>
          </w:tcPr>
          <w:p w14:paraId="37E2BA2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14 822.87 zł</w:t>
            </w:r>
          </w:p>
        </w:tc>
      </w:tr>
      <w:tr w:rsidR="000A18A2" w:rsidRPr="00A31FB0" w14:paraId="65EECC91" w14:textId="77777777" w:rsidTr="00A31FB0">
        <w:tc>
          <w:tcPr>
            <w:tcW w:w="993" w:type="dxa"/>
            <w:vAlign w:val="center"/>
          </w:tcPr>
          <w:p w14:paraId="6124471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47C9535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</w:t>
            </w:r>
          </w:p>
        </w:tc>
        <w:tc>
          <w:tcPr>
            <w:tcW w:w="4536" w:type="dxa"/>
          </w:tcPr>
          <w:p w14:paraId="118E2937" w14:textId="77777777" w:rsidR="000A18A2" w:rsidRPr="00A31FB0" w:rsidRDefault="000A18A2" w:rsidP="0091539E">
            <w:pPr>
              <w:spacing w:before="80"/>
            </w:pPr>
            <w:r w:rsidRPr="00A31FB0">
              <w:t>Asclepios S.A.</w:t>
            </w:r>
          </w:p>
          <w:p w14:paraId="15CFCDD8" w14:textId="77777777" w:rsidR="000A18A2" w:rsidRPr="00A31FB0" w:rsidRDefault="000A18A2" w:rsidP="0091539E">
            <w:r w:rsidRPr="00A31FB0">
              <w:t xml:space="preserve">ul. Hubska 44 </w:t>
            </w:r>
          </w:p>
          <w:p w14:paraId="6018870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 Wrocław</w:t>
            </w:r>
          </w:p>
        </w:tc>
        <w:tc>
          <w:tcPr>
            <w:tcW w:w="2409" w:type="dxa"/>
            <w:vAlign w:val="center"/>
          </w:tcPr>
          <w:p w14:paraId="2801BE5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228 910.55 zł</w:t>
            </w:r>
          </w:p>
        </w:tc>
      </w:tr>
      <w:tr w:rsidR="000A18A2" w:rsidRPr="00A31FB0" w14:paraId="73DA541E" w14:textId="77777777" w:rsidTr="00A31FB0">
        <w:tc>
          <w:tcPr>
            <w:tcW w:w="993" w:type="dxa"/>
            <w:vAlign w:val="center"/>
          </w:tcPr>
          <w:p w14:paraId="152AB7C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22D95D1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07D4B7EA" w14:textId="77777777" w:rsidR="000A18A2" w:rsidRPr="00A31FB0" w:rsidRDefault="000A18A2" w:rsidP="0091539E">
            <w:pPr>
              <w:spacing w:before="80"/>
            </w:pPr>
            <w:r w:rsidRPr="00A31FB0">
              <w:t>Asclepios S.A.</w:t>
            </w:r>
          </w:p>
          <w:p w14:paraId="06A031DA" w14:textId="77777777" w:rsidR="000A18A2" w:rsidRPr="00A31FB0" w:rsidRDefault="000A18A2" w:rsidP="0091539E">
            <w:r w:rsidRPr="00A31FB0">
              <w:t xml:space="preserve">ul. Hubska 44 </w:t>
            </w:r>
          </w:p>
          <w:p w14:paraId="4AA5214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 Wrocław</w:t>
            </w:r>
          </w:p>
        </w:tc>
        <w:tc>
          <w:tcPr>
            <w:tcW w:w="2409" w:type="dxa"/>
            <w:vAlign w:val="center"/>
          </w:tcPr>
          <w:p w14:paraId="3BF9A9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2 559.60 zł</w:t>
            </w:r>
          </w:p>
        </w:tc>
      </w:tr>
      <w:tr w:rsidR="000A18A2" w:rsidRPr="00A31FB0" w14:paraId="7025047B" w14:textId="77777777" w:rsidTr="00A31FB0">
        <w:tc>
          <w:tcPr>
            <w:tcW w:w="993" w:type="dxa"/>
            <w:vAlign w:val="center"/>
          </w:tcPr>
          <w:p w14:paraId="19D9E9C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57EA39E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4FBC3F1D" w14:textId="77777777" w:rsidR="000A18A2" w:rsidRPr="00A31FB0" w:rsidRDefault="000A18A2" w:rsidP="0091539E">
            <w:pPr>
              <w:spacing w:before="80"/>
            </w:pPr>
            <w:r w:rsidRPr="00A31FB0">
              <w:t>Asclepios S.A.</w:t>
            </w:r>
          </w:p>
          <w:p w14:paraId="03CE2078" w14:textId="77777777" w:rsidR="000A18A2" w:rsidRPr="00A31FB0" w:rsidRDefault="000A18A2" w:rsidP="0091539E">
            <w:r w:rsidRPr="00A31FB0">
              <w:t xml:space="preserve">ul. Hubska 44 </w:t>
            </w:r>
          </w:p>
          <w:p w14:paraId="15C0426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 Wrocław</w:t>
            </w:r>
          </w:p>
        </w:tc>
        <w:tc>
          <w:tcPr>
            <w:tcW w:w="2409" w:type="dxa"/>
            <w:vAlign w:val="center"/>
          </w:tcPr>
          <w:p w14:paraId="0BC06D1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201 204.00 zł</w:t>
            </w:r>
          </w:p>
        </w:tc>
      </w:tr>
      <w:tr w:rsidR="000A18A2" w:rsidRPr="00A31FB0" w14:paraId="5422876E" w14:textId="77777777" w:rsidTr="00A31FB0">
        <w:tc>
          <w:tcPr>
            <w:tcW w:w="993" w:type="dxa"/>
            <w:vAlign w:val="center"/>
          </w:tcPr>
          <w:p w14:paraId="5729E4A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7D36ED1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</w:t>
            </w:r>
          </w:p>
        </w:tc>
        <w:tc>
          <w:tcPr>
            <w:tcW w:w="4536" w:type="dxa"/>
          </w:tcPr>
          <w:p w14:paraId="3F33155A" w14:textId="77777777" w:rsidR="000A18A2" w:rsidRPr="00A31FB0" w:rsidRDefault="000A18A2" w:rsidP="0091539E">
            <w:pPr>
              <w:spacing w:before="80"/>
            </w:pPr>
            <w:r w:rsidRPr="00A31FB0">
              <w:t>Asclepios S.A.</w:t>
            </w:r>
          </w:p>
          <w:p w14:paraId="25C6F0F1" w14:textId="77777777" w:rsidR="000A18A2" w:rsidRPr="00A31FB0" w:rsidRDefault="000A18A2" w:rsidP="0091539E">
            <w:r w:rsidRPr="00A31FB0">
              <w:t xml:space="preserve">ul. Hubska 44 </w:t>
            </w:r>
          </w:p>
          <w:p w14:paraId="5C161FD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 Wrocław</w:t>
            </w:r>
          </w:p>
        </w:tc>
        <w:tc>
          <w:tcPr>
            <w:tcW w:w="2409" w:type="dxa"/>
            <w:vAlign w:val="center"/>
          </w:tcPr>
          <w:p w14:paraId="57CFA61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8 482.97 zł</w:t>
            </w:r>
          </w:p>
        </w:tc>
      </w:tr>
      <w:tr w:rsidR="000A18A2" w:rsidRPr="00A31FB0" w14:paraId="26E7447D" w14:textId="77777777" w:rsidTr="00A31FB0">
        <w:tc>
          <w:tcPr>
            <w:tcW w:w="993" w:type="dxa"/>
            <w:vAlign w:val="center"/>
          </w:tcPr>
          <w:p w14:paraId="4BB27C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194EBB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7C6B7707" w14:textId="77777777" w:rsidR="000A18A2" w:rsidRPr="00A31FB0" w:rsidRDefault="000A18A2" w:rsidP="0091539E">
            <w:pPr>
              <w:spacing w:before="80"/>
            </w:pPr>
            <w:r w:rsidRPr="00A31FB0">
              <w:t>Asclepios S.A.</w:t>
            </w:r>
          </w:p>
          <w:p w14:paraId="41C25169" w14:textId="77777777" w:rsidR="000A18A2" w:rsidRPr="00A31FB0" w:rsidRDefault="000A18A2" w:rsidP="0091539E">
            <w:r w:rsidRPr="00A31FB0">
              <w:t xml:space="preserve">ul. Hubska 44 </w:t>
            </w:r>
          </w:p>
          <w:p w14:paraId="56BA0B6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 Wrocław</w:t>
            </w:r>
          </w:p>
        </w:tc>
        <w:tc>
          <w:tcPr>
            <w:tcW w:w="2409" w:type="dxa"/>
            <w:vAlign w:val="center"/>
          </w:tcPr>
          <w:p w14:paraId="3A5340B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317 671.19 zł</w:t>
            </w:r>
          </w:p>
        </w:tc>
      </w:tr>
      <w:tr w:rsidR="000A18A2" w:rsidRPr="00A31FB0" w14:paraId="10FE28BC" w14:textId="77777777" w:rsidTr="00A31FB0">
        <w:tc>
          <w:tcPr>
            <w:tcW w:w="993" w:type="dxa"/>
            <w:vAlign w:val="center"/>
          </w:tcPr>
          <w:p w14:paraId="113B41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29425BC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4536" w:type="dxa"/>
          </w:tcPr>
          <w:p w14:paraId="71C70DD2" w14:textId="27F69CBE" w:rsidR="000A18A2" w:rsidRPr="00A31FB0" w:rsidRDefault="000A18A2" w:rsidP="0091539E">
            <w:pPr>
              <w:spacing w:before="80"/>
            </w:pPr>
            <w:r w:rsidRPr="00A31FB0">
              <w:t>Tramco Sp</w:t>
            </w:r>
            <w:r w:rsidR="00A31FB0">
              <w:t>.</w:t>
            </w:r>
            <w:r w:rsidRPr="00A31FB0">
              <w:t xml:space="preserve"> z o.o.</w:t>
            </w:r>
          </w:p>
          <w:p w14:paraId="7C6A2427" w14:textId="77777777" w:rsidR="000A18A2" w:rsidRPr="00A31FB0" w:rsidRDefault="000A18A2" w:rsidP="0091539E">
            <w:r w:rsidRPr="00A31FB0">
              <w:lastRenderedPageBreak/>
              <w:t xml:space="preserve">Wolskie, ul. Wolska 14 </w:t>
            </w:r>
          </w:p>
          <w:p w14:paraId="0EF9D78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 Płochocin</w:t>
            </w:r>
          </w:p>
        </w:tc>
        <w:tc>
          <w:tcPr>
            <w:tcW w:w="2409" w:type="dxa"/>
            <w:vAlign w:val="center"/>
          </w:tcPr>
          <w:p w14:paraId="21CEAE3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90 269.97 zł</w:t>
            </w:r>
          </w:p>
        </w:tc>
      </w:tr>
      <w:tr w:rsidR="000A18A2" w:rsidRPr="00A31FB0" w14:paraId="0763599D" w14:textId="77777777" w:rsidTr="00A31FB0">
        <w:tc>
          <w:tcPr>
            <w:tcW w:w="993" w:type="dxa"/>
            <w:vAlign w:val="center"/>
          </w:tcPr>
          <w:p w14:paraId="016D62F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5C7AF0E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4536" w:type="dxa"/>
          </w:tcPr>
          <w:p w14:paraId="7377BC55" w14:textId="1D29EED2" w:rsidR="000A18A2" w:rsidRPr="00A31FB0" w:rsidRDefault="000A18A2" w:rsidP="0091539E">
            <w:pPr>
              <w:spacing w:before="80"/>
            </w:pPr>
            <w:r w:rsidRPr="00A31FB0">
              <w:t xml:space="preserve">Tramco </w:t>
            </w:r>
            <w:r w:rsidR="00A31FB0" w:rsidRPr="00A31FB0">
              <w:t>Sp</w:t>
            </w:r>
            <w:r w:rsidR="00A31FB0">
              <w:t>.</w:t>
            </w:r>
            <w:r w:rsidR="00A31FB0" w:rsidRPr="00A31FB0">
              <w:t xml:space="preserve"> z o.o.</w:t>
            </w:r>
          </w:p>
          <w:p w14:paraId="5380F0F4" w14:textId="77777777" w:rsidR="000A18A2" w:rsidRPr="00A31FB0" w:rsidRDefault="000A18A2" w:rsidP="0091539E">
            <w:r w:rsidRPr="00A31FB0">
              <w:t xml:space="preserve">Wolskie, ul. Wolska 14 </w:t>
            </w:r>
          </w:p>
          <w:p w14:paraId="14A8A60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 Płochocin</w:t>
            </w:r>
          </w:p>
        </w:tc>
        <w:tc>
          <w:tcPr>
            <w:tcW w:w="2409" w:type="dxa"/>
            <w:vAlign w:val="center"/>
          </w:tcPr>
          <w:p w14:paraId="24F5DE7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177 308.89 zł</w:t>
            </w:r>
          </w:p>
        </w:tc>
      </w:tr>
      <w:tr w:rsidR="000A18A2" w:rsidRPr="00A31FB0" w14:paraId="54F28BB0" w14:textId="77777777" w:rsidTr="00A31FB0">
        <w:tc>
          <w:tcPr>
            <w:tcW w:w="993" w:type="dxa"/>
            <w:vAlign w:val="center"/>
          </w:tcPr>
          <w:p w14:paraId="0971973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65C378F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17038C78" w14:textId="792AA07A" w:rsidR="000A18A2" w:rsidRPr="00A31FB0" w:rsidRDefault="000A18A2" w:rsidP="0091539E">
            <w:pPr>
              <w:spacing w:before="80"/>
            </w:pPr>
            <w:r w:rsidRPr="00A31FB0">
              <w:t xml:space="preserve">Tramco </w:t>
            </w:r>
            <w:r w:rsidR="00A31FB0" w:rsidRPr="00A31FB0">
              <w:t>Sp</w:t>
            </w:r>
            <w:r w:rsidR="00A31FB0">
              <w:t>.</w:t>
            </w:r>
            <w:r w:rsidR="00A31FB0" w:rsidRPr="00A31FB0">
              <w:t xml:space="preserve"> z o.o.</w:t>
            </w:r>
          </w:p>
          <w:p w14:paraId="7E30A60A" w14:textId="77777777" w:rsidR="000A18A2" w:rsidRPr="00A31FB0" w:rsidRDefault="000A18A2" w:rsidP="0091539E">
            <w:r w:rsidRPr="00A31FB0">
              <w:t xml:space="preserve">Wolskie, ul. Wolska 14 </w:t>
            </w:r>
          </w:p>
          <w:p w14:paraId="2B5ED4A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 Płochocin</w:t>
            </w:r>
          </w:p>
        </w:tc>
        <w:tc>
          <w:tcPr>
            <w:tcW w:w="2409" w:type="dxa"/>
            <w:vAlign w:val="center"/>
          </w:tcPr>
          <w:p w14:paraId="7010F0C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14 540.39 zł</w:t>
            </w:r>
          </w:p>
        </w:tc>
      </w:tr>
      <w:tr w:rsidR="000A18A2" w:rsidRPr="00A31FB0" w14:paraId="77989012" w14:textId="77777777" w:rsidTr="00A31FB0">
        <w:tc>
          <w:tcPr>
            <w:tcW w:w="993" w:type="dxa"/>
            <w:vAlign w:val="center"/>
          </w:tcPr>
          <w:p w14:paraId="77E5C72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451663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68</w:t>
            </w:r>
          </w:p>
        </w:tc>
        <w:tc>
          <w:tcPr>
            <w:tcW w:w="4536" w:type="dxa"/>
          </w:tcPr>
          <w:p w14:paraId="06E5F748" w14:textId="16695B8C" w:rsidR="000A18A2" w:rsidRPr="00A31FB0" w:rsidRDefault="000A18A2" w:rsidP="0091539E">
            <w:pPr>
              <w:spacing w:before="80"/>
            </w:pPr>
            <w:r w:rsidRPr="00A31FB0">
              <w:t xml:space="preserve">Tramco </w:t>
            </w:r>
            <w:r w:rsidR="00A31FB0" w:rsidRPr="00A31FB0">
              <w:t>Sp</w:t>
            </w:r>
            <w:r w:rsidR="00A31FB0">
              <w:t>.</w:t>
            </w:r>
            <w:r w:rsidR="00A31FB0" w:rsidRPr="00A31FB0">
              <w:t xml:space="preserve"> z o.o.</w:t>
            </w:r>
          </w:p>
          <w:p w14:paraId="3F4C3629" w14:textId="77777777" w:rsidR="000A18A2" w:rsidRPr="00A31FB0" w:rsidRDefault="000A18A2" w:rsidP="0091539E">
            <w:r w:rsidRPr="00A31FB0">
              <w:t xml:space="preserve">Wolskie, ul. Wolska 14 </w:t>
            </w:r>
          </w:p>
          <w:p w14:paraId="69C694C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 Płochocin</w:t>
            </w:r>
          </w:p>
        </w:tc>
        <w:tc>
          <w:tcPr>
            <w:tcW w:w="2409" w:type="dxa"/>
            <w:vAlign w:val="center"/>
          </w:tcPr>
          <w:p w14:paraId="0246F7A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35 521.29 zł</w:t>
            </w:r>
          </w:p>
        </w:tc>
      </w:tr>
      <w:bookmarkEnd w:id="0"/>
    </w:tbl>
    <w:p w14:paraId="3B70D226" w14:textId="62E9D011" w:rsidR="00C236D3" w:rsidRPr="00A31FB0" w:rsidRDefault="00C236D3" w:rsidP="00173B20">
      <w:pPr>
        <w:jc w:val="right"/>
        <w:rPr>
          <w:sz w:val="22"/>
          <w:szCs w:val="22"/>
        </w:rPr>
      </w:pPr>
    </w:p>
    <w:sectPr w:rsidR="00C236D3" w:rsidRPr="00A31F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FA6F1" w14:textId="77777777" w:rsidR="00F23800" w:rsidRDefault="00F23800">
      <w:r>
        <w:separator/>
      </w:r>
    </w:p>
  </w:endnote>
  <w:endnote w:type="continuationSeparator" w:id="0">
    <w:p w14:paraId="3B3948A5" w14:textId="77777777" w:rsidR="00F23800" w:rsidRDefault="00F2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C39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1BD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98BF" w14:textId="0EBF0E80" w:rsidR="009F189D" w:rsidRDefault="00FB2C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B2A6EC" wp14:editId="76434BC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109274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EA29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76A88A" w14:textId="511CBC3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7BE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A4E8D" w14:textId="77777777" w:rsidR="009F189D" w:rsidRDefault="009F189D">
    <w:pPr>
      <w:pStyle w:val="Stopka"/>
      <w:tabs>
        <w:tab w:val="clear" w:pos="4536"/>
      </w:tabs>
      <w:jc w:val="center"/>
    </w:pPr>
  </w:p>
  <w:p w14:paraId="722464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9CFB" w14:textId="77777777" w:rsidR="00F23800" w:rsidRDefault="00F23800">
      <w:r>
        <w:separator/>
      </w:r>
    </w:p>
  </w:footnote>
  <w:footnote w:type="continuationSeparator" w:id="0">
    <w:p w14:paraId="3CCC2871" w14:textId="77777777" w:rsidR="00F23800" w:rsidRDefault="00F23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D544" w14:textId="77777777" w:rsidR="000A18A2" w:rsidRDefault="000A1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D7AB6" w14:textId="77777777" w:rsidR="000A18A2" w:rsidRDefault="000A1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8A18" w14:textId="77777777" w:rsidR="000A18A2" w:rsidRDefault="000A18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800"/>
    <w:rsid w:val="00007727"/>
    <w:rsid w:val="00017720"/>
    <w:rsid w:val="00035488"/>
    <w:rsid w:val="000A18A2"/>
    <w:rsid w:val="000D7F25"/>
    <w:rsid w:val="000E00E5"/>
    <w:rsid w:val="00120EA2"/>
    <w:rsid w:val="00173B20"/>
    <w:rsid w:val="001A381A"/>
    <w:rsid w:val="001C69FF"/>
    <w:rsid w:val="0023318D"/>
    <w:rsid w:val="0035119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53558"/>
    <w:rsid w:val="009D19BD"/>
    <w:rsid w:val="009F189D"/>
    <w:rsid w:val="00A31FB0"/>
    <w:rsid w:val="00A80738"/>
    <w:rsid w:val="00AB2403"/>
    <w:rsid w:val="00B7034F"/>
    <w:rsid w:val="00BB547B"/>
    <w:rsid w:val="00BB5DD1"/>
    <w:rsid w:val="00C236D3"/>
    <w:rsid w:val="00C659E2"/>
    <w:rsid w:val="00C82837"/>
    <w:rsid w:val="00CA3D66"/>
    <w:rsid w:val="00CB0802"/>
    <w:rsid w:val="00D665F5"/>
    <w:rsid w:val="00D7128F"/>
    <w:rsid w:val="00EA3476"/>
    <w:rsid w:val="00EF3F1D"/>
    <w:rsid w:val="00F16C60"/>
    <w:rsid w:val="00F23800"/>
    <w:rsid w:val="00F95C33"/>
    <w:rsid w:val="00FB2CD1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8FC48"/>
  <w15:chartTrackingRefBased/>
  <w15:docId w15:val="{D99A4C2E-E9BE-4A14-9410-2FC73594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9</Pages>
  <Words>1989</Words>
  <Characters>9392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6</cp:revision>
  <cp:lastPrinted>2026-08-05T11:02:00Z</cp:lastPrinted>
  <dcterms:created xsi:type="dcterms:W3CDTF">2026-07-31T11:25:00Z</dcterms:created>
  <dcterms:modified xsi:type="dcterms:W3CDTF">2026-08-06T06:14:00Z</dcterms:modified>
</cp:coreProperties>
</file>