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BB2B4" w14:textId="46600FF4"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0B1538">
        <w:rPr>
          <w:rFonts w:ascii="Arial" w:hAnsi="Arial" w:cs="Arial"/>
          <w:sz w:val="24"/>
          <w:szCs w:val="24"/>
        </w:rPr>
        <w:t>1.A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14:paraId="0C0ACA09" w14:textId="77777777" w:rsidTr="005844F6">
        <w:tc>
          <w:tcPr>
            <w:tcW w:w="9104" w:type="dxa"/>
            <w:shd w:val="clear" w:color="auto" w:fill="F2F2F2"/>
          </w:tcPr>
          <w:p w14:paraId="568D7693" w14:textId="3E3EDA9F" w:rsidR="00FF2E6B" w:rsidRPr="00477FB9" w:rsidRDefault="00F31EAC" w:rsidP="00477FB9">
            <w:pPr>
              <w:pStyle w:val="Nagwek2"/>
              <w:widowControl/>
              <w:spacing w:before="240" w:after="12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14:paraId="14F56C93" w14:textId="77777777" w:rsidR="00140C27" w:rsidRPr="00140C27" w:rsidRDefault="004B1287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4B1287">
        <w:rPr>
          <w:rFonts w:ascii="Arial" w:hAnsi="Arial" w:cs="Arial"/>
          <w:b/>
          <w:bCs/>
        </w:rPr>
        <w:t>Szpital Specjalistyczny im. Stefana Żeromskiego SP ZOZ w Krakowie</w:t>
      </w:r>
    </w:p>
    <w:p w14:paraId="26530AD0" w14:textId="77777777" w:rsidR="00140C27" w:rsidRPr="00140C27" w:rsidRDefault="004B1287" w:rsidP="00140C27">
      <w:pPr>
        <w:spacing w:line="360" w:lineRule="auto"/>
        <w:ind w:left="3969"/>
        <w:rPr>
          <w:rFonts w:ascii="Arial" w:hAnsi="Arial" w:cs="Arial"/>
        </w:rPr>
      </w:pPr>
      <w:r w:rsidRPr="004B1287">
        <w:rPr>
          <w:rFonts w:ascii="Arial" w:hAnsi="Arial" w:cs="Arial"/>
        </w:rPr>
        <w:t>os. Na Skarpie</w:t>
      </w:r>
      <w:r w:rsidR="00140C27" w:rsidRPr="00140C27">
        <w:rPr>
          <w:rFonts w:ascii="Arial" w:hAnsi="Arial" w:cs="Arial"/>
        </w:rPr>
        <w:t xml:space="preserve"> </w:t>
      </w:r>
      <w:r w:rsidRPr="004B1287">
        <w:rPr>
          <w:rFonts w:ascii="Arial" w:hAnsi="Arial" w:cs="Arial"/>
        </w:rPr>
        <w:t>66</w:t>
      </w:r>
    </w:p>
    <w:p w14:paraId="5AD28502" w14:textId="77777777" w:rsidR="00140C27" w:rsidRPr="00140C27" w:rsidRDefault="004B1287" w:rsidP="00140C27">
      <w:pPr>
        <w:ind w:left="3969"/>
        <w:rPr>
          <w:rFonts w:ascii="Arial" w:hAnsi="Arial" w:cs="Arial"/>
        </w:rPr>
      </w:pPr>
      <w:r w:rsidRPr="004B1287">
        <w:rPr>
          <w:rFonts w:ascii="Arial" w:hAnsi="Arial" w:cs="Arial"/>
        </w:rPr>
        <w:t>31-913</w:t>
      </w:r>
      <w:r w:rsidR="00140C27" w:rsidRPr="00140C27">
        <w:rPr>
          <w:rFonts w:ascii="Arial" w:hAnsi="Arial" w:cs="Arial"/>
        </w:rPr>
        <w:t xml:space="preserve"> </w:t>
      </w:r>
      <w:r w:rsidRPr="004B1287">
        <w:rPr>
          <w:rFonts w:ascii="Arial" w:hAnsi="Arial" w:cs="Arial"/>
        </w:rPr>
        <w:t>Kraków</w:t>
      </w:r>
    </w:p>
    <w:p w14:paraId="59458773" w14:textId="77777777"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B6A2BEE" w14:textId="77777777"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14:paraId="13242B8C" w14:textId="77777777"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 w14:paraId="10B78A7D" w14:textId="77777777">
        <w:tc>
          <w:tcPr>
            <w:tcW w:w="2268" w:type="dxa"/>
          </w:tcPr>
          <w:p w14:paraId="6DA7446B" w14:textId="77777777"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44F89D4E" w14:textId="77777777" w:rsidR="00140C27" w:rsidRPr="00140C27" w:rsidRDefault="004B1287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1287">
              <w:rPr>
                <w:rFonts w:ascii="Arial" w:hAnsi="Arial" w:cs="Arial"/>
                <w:bCs/>
              </w:rPr>
              <w:t>Dostawa sprzętu jednorazowego niesterylnego - kołderki grzewcze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4B1287" w:rsidRPr="00140C27" w14:paraId="0040EC0A" w14:textId="77777777" w:rsidTr="00292985">
        <w:tc>
          <w:tcPr>
            <w:tcW w:w="2268" w:type="dxa"/>
          </w:tcPr>
          <w:p w14:paraId="6C488605" w14:textId="77777777" w:rsidR="004B1287" w:rsidRPr="00140C27" w:rsidRDefault="004B1287" w:rsidP="0029298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354A58E4" w14:textId="77777777" w:rsidR="004B1287" w:rsidRPr="00140C27" w:rsidRDefault="004B1287" w:rsidP="0029298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4B1287">
              <w:rPr>
                <w:rFonts w:ascii="Arial" w:hAnsi="Arial" w:cs="Arial"/>
                <w:bCs/>
              </w:rPr>
              <w:t>DZP-271-45/26</w:t>
            </w:r>
          </w:p>
        </w:tc>
      </w:tr>
    </w:tbl>
    <w:p w14:paraId="55ABDA81" w14:textId="77777777"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14:paraId="3CEA5A69" w14:textId="77777777"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14:paraId="059B4451" w14:textId="77777777"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14:paraId="3098868F" w14:textId="77777777"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14:paraId="666ED917" w14:textId="77777777"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14:paraId="458B2996" w14:textId="77777777"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14:paraId="096D084A" w14:textId="77777777" w:rsidTr="00B42ED4">
        <w:trPr>
          <w:trHeight w:val="333"/>
        </w:trPr>
        <w:tc>
          <w:tcPr>
            <w:tcW w:w="2552" w:type="dxa"/>
            <w:vAlign w:val="center"/>
          </w:tcPr>
          <w:p w14:paraId="06C73E5B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</w:tcPr>
          <w:p w14:paraId="24AFDAE3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716FF76D" w14:textId="77777777" w:rsidTr="00B42ED4">
        <w:trPr>
          <w:trHeight w:val="339"/>
        </w:trPr>
        <w:tc>
          <w:tcPr>
            <w:tcW w:w="2552" w:type="dxa"/>
            <w:vAlign w:val="center"/>
          </w:tcPr>
          <w:p w14:paraId="36E3BFD9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</w:tcPr>
          <w:p w14:paraId="5A43ADD0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6392AF69" w14:textId="77777777" w:rsidTr="00B42ED4">
        <w:trPr>
          <w:trHeight w:val="373"/>
        </w:trPr>
        <w:tc>
          <w:tcPr>
            <w:tcW w:w="2552" w:type="dxa"/>
            <w:vAlign w:val="center"/>
          </w:tcPr>
          <w:p w14:paraId="6F73FBE4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4F935E3A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0C519BEA" w14:textId="77777777" w:rsidTr="00B42ED4">
        <w:trPr>
          <w:trHeight w:val="405"/>
        </w:trPr>
        <w:tc>
          <w:tcPr>
            <w:tcW w:w="2552" w:type="dxa"/>
            <w:vAlign w:val="center"/>
          </w:tcPr>
          <w:p w14:paraId="5553A88A" w14:textId="77777777"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FF2E6B">
              <w:rPr>
                <w:rFonts w:ascii="Arial" w:eastAsia="Calibri" w:hAnsi="Arial" w:cs="Arial"/>
                <w:i/>
                <w:color w:val="595959"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</w:tcPr>
          <w:p w14:paraId="05759E96" w14:textId="77777777"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14:paraId="11E139F7" w14:textId="77777777" w:rsidTr="00A475A6">
        <w:trPr>
          <w:trHeight w:val="2259"/>
        </w:trPr>
        <w:tc>
          <w:tcPr>
            <w:tcW w:w="2552" w:type="dxa"/>
            <w:vAlign w:val="center"/>
          </w:tcPr>
          <w:p w14:paraId="31D7150F" w14:textId="77777777"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</w:tcPr>
          <w:p w14:paraId="234FAB01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before="120"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Mikroprzedsiębiorstwo</w:t>
            </w:r>
          </w:p>
          <w:p w14:paraId="426014F0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Małe przedsiębiorstwo</w:t>
            </w:r>
          </w:p>
          <w:p w14:paraId="7B101147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Średnie przedsiębiorstwo</w:t>
            </w:r>
          </w:p>
          <w:p w14:paraId="3273C5AF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jc w:val="both"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Jednoosobowa działalność gospodarcza</w:t>
            </w:r>
          </w:p>
          <w:p w14:paraId="1E738BD7" w14:textId="77777777" w:rsidR="00A475A6" w:rsidRPr="00A475A6" w:rsidRDefault="00A475A6" w:rsidP="00A475A6">
            <w:pPr>
              <w:autoSpaceDE w:val="0"/>
              <w:autoSpaceDN w:val="0"/>
              <w:adjustRightInd w:val="0"/>
              <w:spacing w:line="360" w:lineRule="auto"/>
              <w:contextualSpacing/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</w:pPr>
            <w:r w:rsidRPr="00A475A6">
              <w:rPr>
                <w:rFonts w:ascii="Arial" w:eastAsia="Aptos" w:hAnsi="Arial" w:cs="Arial"/>
                <w:kern w:val="2"/>
                <w:sz w:val="22"/>
                <w:szCs w:val="22"/>
                <w:lang w:eastAsia="en-US"/>
              </w:rPr>
              <w:t>[   ] Osoba fizyczna nieprowadząca działalności gospodarczej</w:t>
            </w:r>
          </w:p>
          <w:p w14:paraId="51C87299" w14:textId="77777777" w:rsidR="00497AEE" w:rsidRPr="00497AEE" w:rsidRDefault="00A475A6" w:rsidP="00A475A6">
            <w:pPr>
              <w:pStyle w:val="Akapitzlist"/>
              <w:autoSpaceDE w:val="0"/>
              <w:autoSpaceDN w:val="0"/>
              <w:adjustRightInd w:val="0"/>
              <w:spacing w:after="60" w:line="360" w:lineRule="auto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A475A6">
              <w:rPr>
                <w:rFonts w:ascii="Arial" w:hAnsi="Arial" w:cs="Arial"/>
                <w:sz w:val="22"/>
                <w:szCs w:val="22"/>
              </w:rPr>
              <w:t>[</w:t>
            </w:r>
            <w:r w:rsidRPr="00A475A6">
              <w:rPr>
                <w:rFonts w:ascii="Arial" w:hAnsi="Arial" w:cs="Arial"/>
              </w:rPr>
              <w:t xml:space="preserve"> </w:t>
            </w:r>
            <w:r w:rsidRPr="00A475A6">
              <w:rPr>
                <w:rFonts w:ascii="Arial" w:hAnsi="Arial" w:cs="Arial"/>
                <w:sz w:val="22"/>
                <w:szCs w:val="22"/>
              </w:rPr>
              <w:t xml:space="preserve">  ] Inny rodzaj</w:t>
            </w:r>
          </w:p>
        </w:tc>
      </w:tr>
    </w:tbl>
    <w:p w14:paraId="08797F2B" w14:textId="77777777"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14:paraId="38103E35" w14:textId="77777777"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lastRenderedPageBreak/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14:paraId="52F66459" w14:textId="1A77A88C" w:rsidR="006D09E0" w:rsidRPr="00477FB9" w:rsidRDefault="00477FB9" w:rsidP="00477FB9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OFERUJEMY</w:t>
      </w:r>
      <w:r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 xml:space="preserve">przedmiotu zamówienia </w:t>
      </w:r>
      <w:r w:rsidRPr="000601A0">
        <w:rPr>
          <w:rFonts w:ascii="Arial" w:hAnsi="Arial" w:cs="Arial"/>
        </w:rPr>
        <w:t xml:space="preserve">za </w:t>
      </w:r>
      <w:r w:rsidRPr="000601A0">
        <w:rPr>
          <w:rFonts w:ascii="Arial" w:hAnsi="Arial" w:cs="Arial"/>
          <w:b/>
          <w:bCs/>
        </w:rPr>
        <w:t>cenę podaną w załączniku nr 1.B do SWZ</w:t>
      </w:r>
      <w:r w:rsidRPr="000601A0">
        <w:rPr>
          <w:rFonts w:ascii="Arial" w:hAnsi="Arial" w:cs="Arial"/>
        </w:rPr>
        <w:t>.</w:t>
      </w:r>
    </w:p>
    <w:p w14:paraId="51748A9D" w14:textId="77777777"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14:paraId="7EF69288" w14:textId="77777777" w:rsidR="00ED4154" w:rsidRDefault="00FF57EE" w:rsidP="008518A9">
      <w:pPr>
        <w:pStyle w:val="Akapitzlist"/>
        <w:numPr>
          <w:ilvl w:val="1"/>
          <w:numId w:val="1"/>
        </w:numPr>
        <w:spacing w:before="120" w:after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14:paraId="6D5466D5" w14:textId="1A0D4A25" w:rsidR="008518A9" w:rsidRPr="008518A9" w:rsidRDefault="00FF57EE" w:rsidP="008518A9">
      <w:pPr>
        <w:pStyle w:val="Akapitzlist"/>
        <w:numPr>
          <w:ilvl w:val="1"/>
          <w:numId w:val="1"/>
        </w:numPr>
        <w:spacing w:before="120" w:after="120" w:line="360" w:lineRule="auto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14:paraId="772D2439" w14:textId="77777777" w:rsidR="00BC4F99" w:rsidRDefault="00BC4F99" w:rsidP="008518A9">
      <w:pPr>
        <w:pStyle w:val="Akapitzlist"/>
        <w:numPr>
          <w:ilvl w:val="1"/>
          <w:numId w:val="1"/>
        </w:numPr>
        <w:spacing w:before="120" w:after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9356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2977"/>
        <w:gridCol w:w="2693"/>
        <w:gridCol w:w="3119"/>
      </w:tblGrid>
      <w:tr w:rsidR="00477FB9" w:rsidRPr="00BE474D" w14:paraId="566ACF6E" w14:textId="77777777" w:rsidTr="0029298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0BDAF2C" w14:textId="77777777" w:rsidR="00477FB9" w:rsidRPr="00BE474D" w:rsidRDefault="00477FB9" w:rsidP="008518A9">
            <w:pPr>
              <w:autoSpaceDE w:val="0"/>
              <w:autoSpaceDN w:val="0"/>
              <w:adjustRightInd w:val="0"/>
              <w:spacing w:before="60" w:after="60"/>
              <w:ind w:left="-249" w:firstLine="249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7F5F354" w14:textId="77777777" w:rsidR="00477FB9" w:rsidRPr="00BE474D" w:rsidRDefault="00477FB9" w:rsidP="0029298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4184B27C" w14:textId="77777777" w:rsidR="00477FB9" w:rsidRPr="00BE474D" w:rsidRDefault="00477FB9" w:rsidP="0029298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1AC01824" w14:textId="77777777" w:rsidR="00477FB9" w:rsidRPr="00BE474D" w:rsidRDefault="00477FB9" w:rsidP="00292985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Wartość części zamówienia stanowi ponad 10% wartości zamówienia (należy wpisać TAK lub NIE)</w:t>
            </w:r>
          </w:p>
        </w:tc>
      </w:tr>
      <w:tr w:rsidR="00477FB9" w:rsidRPr="00BE474D" w14:paraId="5FF044BD" w14:textId="77777777" w:rsidTr="0029298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A48B32" w14:textId="77777777" w:rsidR="00477FB9" w:rsidRPr="00BE474D" w:rsidRDefault="00477FB9" w:rsidP="00292985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CEE01" w14:textId="77777777" w:rsidR="00477FB9" w:rsidRPr="00BE474D" w:rsidRDefault="00477FB9" w:rsidP="00292985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C38B55" w14:textId="77777777" w:rsidR="00477FB9" w:rsidRPr="00BE474D" w:rsidRDefault="00477FB9" w:rsidP="00292985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C5162A" w14:textId="77777777" w:rsidR="00477FB9" w:rsidRPr="00BE474D" w:rsidRDefault="00477FB9" w:rsidP="00292985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477FB9" w:rsidRPr="00BE474D" w14:paraId="37CC2824" w14:textId="77777777" w:rsidTr="00292985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89EDB0" w14:textId="77777777" w:rsidR="00477FB9" w:rsidRPr="00BE474D" w:rsidRDefault="00477FB9" w:rsidP="00292985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2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0496A" w14:textId="77777777" w:rsidR="00477FB9" w:rsidRPr="00BE474D" w:rsidRDefault="00477FB9" w:rsidP="00292985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BD1E22" w14:textId="77777777" w:rsidR="00477FB9" w:rsidRPr="00BE474D" w:rsidRDefault="00477FB9" w:rsidP="00292985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39C1C9" w14:textId="77777777" w:rsidR="00477FB9" w:rsidRPr="00BE474D" w:rsidRDefault="00477FB9" w:rsidP="00292985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14:paraId="4501E496" w14:textId="77777777"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zawarte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14:paraId="74AB167F" w14:textId="77777777"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14:paraId="628AF554" w14:textId="77777777"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14:paraId="07F286A3" w14:textId="77777777" w:rsidR="00CE1552" w:rsidRPr="00CE1552" w:rsidRDefault="008518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pict w14:anchorId="63F8A6E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2.5pt;height:17.25pt">
            <v:imagedata r:id="rId8" o:title=""/>
          </v:shape>
        </w:pict>
      </w:r>
    </w:p>
    <w:p w14:paraId="7E23DD00" w14:textId="77777777"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</w:t>
      </w:r>
      <w:r w:rsidR="00FF2E6B" w:rsidRPr="00A05398">
        <w:rPr>
          <w:rFonts w:ascii="Arial" w:hAnsi="Arial" w:cs="Arial"/>
          <w:bCs/>
        </w:rPr>
        <w:t>t.j. Dz. U. z 2025 r. poz. 775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14:paraId="40E23546" w14:textId="77777777"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14:paraId="4122840A" w14:textId="77777777" w:rsidR="003A37A9" w:rsidRDefault="008518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pict w14:anchorId="5528F2D1">
          <v:shape id="_x0000_i1026" type="#_x0000_t75" style="width:180.75pt;height:21.75pt">
            <v:imagedata r:id="rId9" o:title=""/>
          </v:shape>
        </w:pict>
      </w:r>
    </w:p>
    <w:p w14:paraId="643043A8" w14:textId="096C4296"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FF2E6B" w:rsidRPr="00A05398">
        <w:rPr>
          <w:rFonts w:ascii="Arial" w:hAnsi="Arial" w:cs="Arial"/>
          <w:bCs/>
        </w:rPr>
        <w:t>t.j. Dz. U. z 2025 r. poz. 775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477FB9" w:rsidRPr="00CE3AE6" w14:paraId="6BE24D47" w14:textId="77777777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2AA05D92" w14:textId="5076151E" w:rsidR="00477FB9" w:rsidRPr="00B56BE6" w:rsidRDefault="00477FB9" w:rsidP="00477FB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65328633" w14:textId="0BC2E4EF" w:rsidR="00477FB9" w:rsidRPr="00B56BE6" w:rsidRDefault="00477FB9" w:rsidP="00477FB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których dostawa będ</w:t>
            </w:r>
            <w:r>
              <w:rPr>
                <w:rFonts w:ascii="Arial" w:hAnsi="Arial" w:cs="Arial"/>
                <w:sz w:val="20"/>
                <w:szCs w:val="20"/>
              </w:rPr>
              <w:t>zie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prowadził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B56BE6">
              <w:rPr>
                <w:rFonts w:ascii="Arial" w:hAnsi="Arial" w:cs="Arial"/>
                <w:sz w:val="20"/>
                <w:szCs w:val="20"/>
              </w:rPr>
              <w:t xml:space="preserve">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533C66" w14:textId="697875D7" w:rsidR="00477FB9" w:rsidRPr="00B56BE6" w:rsidRDefault="00477FB9" w:rsidP="00477FB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410825" w14:textId="38B9C9A8" w:rsidR="00477FB9" w:rsidRPr="00B56BE6" w:rsidRDefault="00477FB9" w:rsidP="00477FB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477FB9" w:rsidRPr="00CE3AE6" w14:paraId="44270111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B94D4" w14:textId="77777777" w:rsidR="00477FB9" w:rsidRPr="00B56BE6" w:rsidRDefault="00477FB9" w:rsidP="00477FB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628E" w14:textId="77777777" w:rsidR="00477FB9" w:rsidRPr="00B56BE6" w:rsidRDefault="00477FB9" w:rsidP="00477FB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6BDBF" w14:textId="77777777" w:rsidR="00477FB9" w:rsidRPr="00B56BE6" w:rsidRDefault="00477FB9" w:rsidP="00477FB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A3243" w14:textId="77777777" w:rsidR="00477FB9" w:rsidRPr="00B56BE6" w:rsidRDefault="00477FB9" w:rsidP="00477FB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477FB9" w:rsidRPr="00CE3AE6" w14:paraId="774A20F6" w14:textId="77777777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0C304" w14:textId="77777777" w:rsidR="00477FB9" w:rsidRPr="00B56BE6" w:rsidRDefault="00477FB9" w:rsidP="00477FB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64220" w14:textId="77777777" w:rsidR="00477FB9" w:rsidRPr="00B56BE6" w:rsidRDefault="00477FB9" w:rsidP="00477FB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39F04" w14:textId="77777777" w:rsidR="00477FB9" w:rsidRPr="00B56BE6" w:rsidRDefault="00477FB9" w:rsidP="00477FB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82AAE" w14:textId="77777777" w:rsidR="00477FB9" w:rsidRPr="00B56BE6" w:rsidRDefault="00477FB9" w:rsidP="00477FB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71DF6FB4" w14:textId="77777777"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14:paraId="7B647D97" w14:textId="77777777" w:rsidTr="00B56BE6">
        <w:tc>
          <w:tcPr>
            <w:tcW w:w="1984" w:type="dxa"/>
            <w:vAlign w:val="center"/>
          </w:tcPr>
          <w:p w14:paraId="23CD53CA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</w:tcPr>
          <w:p w14:paraId="1714288E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1AF84BFC" w14:textId="77777777" w:rsidTr="00B56BE6">
        <w:tc>
          <w:tcPr>
            <w:tcW w:w="1984" w:type="dxa"/>
            <w:vAlign w:val="center"/>
          </w:tcPr>
          <w:p w14:paraId="5932F7ED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</w:tcPr>
          <w:p w14:paraId="135E127F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14:paraId="2826E0E7" w14:textId="77777777" w:rsidTr="00B56BE6">
        <w:tc>
          <w:tcPr>
            <w:tcW w:w="1984" w:type="dxa"/>
            <w:vAlign w:val="center"/>
          </w:tcPr>
          <w:p w14:paraId="4287BEB7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</w:tcPr>
          <w:p w14:paraId="6CAC46D9" w14:textId="77777777"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14:paraId="32F92859" w14:textId="77777777"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17344BE1" w14:textId="77777777" w:rsidR="00477FB9" w:rsidRDefault="00477FB9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2A3B8F62" w14:textId="77777777" w:rsidR="00477FB9" w:rsidRDefault="00477FB9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14:paraId="1B8DB1A8" w14:textId="77777777"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14:paraId="25E52CE9" w14:textId="77777777"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BE3551" w14:textId="77777777" w:rsidR="00CA75D5" w:rsidRDefault="00CA75D5" w:rsidP="00FF57EE">
      <w:r>
        <w:separator/>
      </w:r>
    </w:p>
  </w:endnote>
  <w:endnote w:type="continuationSeparator" w:id="0">
    <w:p w14:paraId="1E2F568C" w14:textId="77777777" w:rsidR="00CA75D5" w:rsidRDefault="00CA75D5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66257" w14:textId="77777777" w:rsidR="004B1287" w:rsidRDefault="004B12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7CA315" w14:textId="77777777"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19C2FD" w14:textId="77777777" w:rsidR="004B1287" w:rsidRDefault="004B12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4465AF" w14:textId="77777777" w:rsidR="00CA75D5" w:rsidRDefault="00CA75D5" w:rsidP="00FF57EE">
      <w:r>
        <w:separator/>
      </w:r>
    </w:p>
  </w:footnote>
  <w:footnote w:type="continuationSeparator" w:id="0">
    <w:p w14:paraId="6C7B392D" w14:textId="77777777" w:rsidR="00CA75D5" w:rsidRDefault="00CA75D5" w:rsidP="00FF57EE">
      <w:r>
        <w:continuationSeparator/>
      </w:r>
    </w:p>
  </w:footnote>
  <w:footnote w:id="1">
    <w:p w14:paraId="4B733AC3" w14:textId="77777777"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14:paraId="1EA23AC9" w14:textId="77777777" w:rsidR="00A663E4" w:rsidRPr="00A663E4" w:rsidRDefault="00563DC0" w:rsidP="00A663E4">
      <w:pPr>
        <w:pStyle w:val="Tekstprzypisudolnego"/>
        <w:spacing w:after="60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</w:t>
      </w:r>
      <w:r w:rsidR="00A475A6">
        <w:rPr>
          <w:rFonts w:ascii="Arial" w:hAnsi="Arial" w:cs="Arial"/>
          <w:color w:val="0070C0"/>
          <w:sz w:val="18"/>
          <w:szCs w:val="18"/>
        </w:rPr>
        <w:t>5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 xml:space="preserve">r. poz. </w:t>
      </w:r>
      <w:r w:rsidR="00A475A6">
        <w:rPr>
          <w:rFonts w:ascii="Arial" w:hAnsi="Arial" w:cs="Arial"/>
          <w:color w:val="0070C0"/>
          <w:sz w:val="18"/>
          <w:szCs w:val="18"/>
        </w:rPr>
        <w:t>1480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14:paraId="50B5F2BB" w14:textId="77777777" w:rsidR="00C754AE" w:rsidRDefault="00C754AE">
      <w:pPr>
        <w:pStyle w:val="Tekstprzypisudolnego"/>
        <w:rPr>
          <w:rFonts w:ascii="Arial" w:hAnsi="Arial" w:cs="Arial"/>
          <w:color w:val="0070C0"/>
          <w:sz w:val="18"/>
          <w:szCs w:val="18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  <w:p w14:paraId="6F2DD53C" w14:textId="77777777" w:rsidR="00A663E4" w:rsidRPr="00A663E4" w:rsidRDefault="00A663E4">
      <w:pPr>
        <w:pStyle w:val="Tekstprzypisudolnego"/>
        <w:rPr>
          <w:rFonts w:ascii="Arial" w:hAnsi="Arial" w:cs="Arial"/>
          <w:color w:val="0070C0"/>
          <w:sz w:val="10"/>
          <w:szCs w:val="10"/>
        </w:rPr>
      </w:pPr>
    </w:p>
  </w:footnote>
  <w:footnote w:id="3">
    <w:p w14:paraId="4C5A4ED0" w14:textId="77777777"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3F8E70AE" w14:textId="77777777"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14:paraId="5685AB5C" w14:textId="77777777"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14:paraId="610BD4B1" w14:textId="77777777"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C69A69" w14:textId="77777777" w:rsidR="004B1287" w:rsidRDefault="004B12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088C90" w14:textId="77777777"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4B1287">
      <w:rPr>
        <w:sz w:val="20"/>
        <w:szCs w:val="20"/>
      </w:rPr>
      <w:t>DZP-271-45/26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B6C565" w14:textId="77777777" w:rsidR="004B1287" w:rsidRDefault="004B12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F535F"/>
    <w:multiLevelType w:val="hybridMultilevel"/>
    <w:tmpl w:val="767AC0EC"/>
    <w:lvl w:ilvl="0" w:tplc="664A8EAA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multilevel"/>
    <w:tmpl w:val="A556637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ascii="Arial" w:hAnsi="Arial" w:cs="Arial" w:hint="default"/>
        <w:color w:val="auto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4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857238564">
    <w:abstractNumId w:val="3"/>
  </w:num>
  <w:num w:numId="2" w16cid:durableId="1825927204">
    <w:abstractNumId w:val="1"/>
  </w:num>
  <w:num w:numId="3" w16cid:durableId="1835104055">
    <w:abstractNumId w:val="2"/>
  </w:num>
  <w:num w:numId="4" w16cid:durableId="1076364165">
    <w:abstractNumId w:val="4"/>
  </w:num>
  <w:num w:numId="5" w16cid:durableId="9505471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5D5"/>
    <w:rsid w:val="00025E59"/>
    <w:rsid w:val="00077EBA"/>
    <w:rsid w:val="000B1538"/>
    <w:rsid w:val="001063D3"/>
    <w:rsid w:val="0011081E"/>
    <w:rsid w:val="001129C0"/>
    <w:rsid w:val="00125B5B"/>
    <w:rsid w:val="00140C27"/>
    <w:rsid w:val="00193F60"/>
    <w:rsid w:val="0019553A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D1C17"/>
    <w:rsid w:val="003E0201"/>
    <w:rsid w:val="004717F6"/>
    <w:rsid w:val="00477FB9"/>
    <w:rsid w:val="00497AEE"/>
    <w:rsid w:val="004B1287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2F17"/>
    <w:rsid w:val="006E3E28"/>
    <w:rsid w:val="007D475B"/>
    <w:rsid w:val="007E331F"/>
    <w:rsid w:val="007F3E87"/>
    <w:rsid w:val="00814ACA"/>
    <w:rsid w:val="008518A9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475A6"/>
    <w:rsid w:val="00A50E18"/>
    <w:rsid w:val="00A663E4"/>
    <w:rsid w:val="00A8509D"/>
    <w:rsid w:val="00AA39D6"/>
    <w:rsid w:val="00AC2F4B"/>
    <w:rsid w:val="00AE2ACB"/>
    <w:rsid w:val="00AF4AC3"/>
    <w:rsid w:val="00AF662E"/>
    <w:rsid w:val="00B351D3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A6EDB"/>
    <w:rsid w:val="00CA75D5"/>
    <w:rsid w:val="00CE1552"/>
    <w:rsid w:val="00CE3AE6"/>
    <w:rsid w:val="00D55467"/>
    <w:rsid w:val="00D554C7"/>
    <w:rsid w:val="00D5631A"/>
    <w:rsid w:val="00D613AB"/>
    <w:rsid w:val="00DC336F"/>
    <w:rsid w:val="00E13026"/>
    <w:rsid w:val="00E1735C"/>
    <w:rsid w:val="00EA28A0"/>
    <w:rsid w:val="00EB7584"/>
    <w:rsid w:val="00ED4154"/>
    <w:rsid w:val="00EF1FDB"/>
    <w:rsid w:val="00F11356"/>
    <w:rsid w:val="00F134D5"/>
    <w:rsid w:val="00F31EAC"/>
    <w:rsid w:val="00F7377B"/>
    <w:rsid w:val="00FA723B"/>
    <w:rsid w:val="00FB09C9"/>
    <w:rsid w:val="00FC151A"/>
    <w:rsid w:val="00FD166E"/>
    <w:rsid w:val="00FF2E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2"/>
    </o:shapelayout>
  </w:shapeDefaults>
  <w:decimalSymbol w:val=","/>
  <w:listSeparator w:val=";"/>
  <w14:docId w14:val="65E20788"/>
  <w15:chartTrackingRefBased/>
  <w15:docId w15:val="{194C1674-22EA-405A-9D08-341333671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431</Words>
  <Characters>2590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Anna Oramus-Myjak</cp:lastModifiedBy>
  <cp:revision>3</cp:revision>
  <dcterms:created xsi:type="dcterms:W3CDTF">2026-08-04T10:37:00Z</dcterms:created>
  <dcterms:modified xsi:type="dcterms:W3CDTF">2026-08-05T11:15:00Z</dcterms:modified>
</cp:coreProperties>
</file>