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0D927BD6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B441D2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3096AC03" w14:textId="57552C39" w:rsidR="0092151A" w:rsidRPr="00041054" w:rsidRDefault="0092151A" w:rsidP="0004105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60D56E35" w:rsidR="003D047E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B8746E" w:rsidRPr="00C42C73">
        <w:rPr>
          <w:rFonts w:ascii="Arial" w:hAnsi="Arial" w:cs="Arial"/>
          <w:b/>
          <w:sz w:val="22"/>
          <w:szCs w:val="22"/>
        </w:rPr>
        <w:t>Dostawa</w:t>
      </w:r>
      <w:r w:rsidR="00590064" w:rsidRPr="00C42C73">
        <w:rPr>
          <w:rFonts w:ascii="Arial" w:hAnsi="Arial" w:cs="Arial"/>
          <w:b/>
          <w:sz w:val="22"/>
          <w:szCs w:val="22"/>
        </w:rPr>
        <w:t xml:space="preserve"> sprzętu jednorazowego niesterylnego</w:t>
      </w:r>
      <w:r w:rsidR="003A6CB7" w:rsidRPr="00C42C73">
        <w:rPr>
          <w:rFonts w:ascii="Arial" w:hAnsi="Arial" w:cs="Arial"/>
          <w:b/>
          <w:sz w:val="22"/>
          <w:szCs w:val="22"/>
        </w:rPr>
        <w:t xml:space="preserve"> </w:t>
      </w:r>
      <w:r w:rsidR="001F0338" w:rsidRPr="00C42C73">
        <w:rPr>
          <w:rFonts w:ascii="Arial" w:hAnsi="Arial" w:cs="Arial"/>
          <w:b/>
          <w:sz w:val="22"/>
          <w:szCs w:val="22"/>
        </w:rPr>
        <w:t xml:space="preserve">– </w:t>
      </w:r>
      <w:r w:rsidR="00C42C73" w:rsidRPr="00C42C73">
        <w:rPr>
          <w:rFonts w:ascii="Arial" w:hAnsi="Arial" w:cs="Arial"/>
          <w:b/>
          <w:sz w:val="22"/>
          <w:szCs w:val="22"/>
        </w:rPr>
        <w:t xml:space="preserve">kołderki grzewcze - </w:t>
      </w:r>
      <w:r w:rsidR="00B8746E" w:rsidRPr="00C42C73">
        <w:rPr>
          <w:rFonts w:ascii="Arial" w:hAnsi="Arial" w:cs="Arial"/>
          <w:b/>
          <w:sz w:val="22"/>
          <w:szCs w:val="22"/>
        </w:rPr>
        <w:t>D</w:t>
      </w:r>
      <w:r w:rsidR="003A6CB7" w:rsidRPr="00C42C73">
        <w:rPr>
          <w:rFonts w:ascii="Arial" w:hAnsi="Arial" w:cs="Arial"/>
          <w:b/>
          <w:sz w:val="22"/>
          <w:szCs w:val="22"/>
        </w:rPr>
        <w:t>ZP-271-</w:t>
      </w:r>
      <w:r w:rsidR="00C42C73" w:rsidRPr="00C42C73">
        <w:rPr>
          <w:rFonts w:ascii="Arial" w:hAnsi="Arial" w:cs="Arial"/>
          <w:b/>
          <w:sz w:val="22"/>
          <w:szCs w:val="22"/>
        </w:rPr>
        <w:t>45</w:t>
      </w:r>
      <w:r w:rsidR="003657F7" w:rsidRPr="00C42C73">
        <w:rPr>
          <w:rFonts w:ascii="Arial" w:hAnsi="Arial" w:cs="Arial"/>
          <w:b/>
          <w:sz w:val="22"/>
          <w:szCs w:val="22"/>
        </w:rPr>
        <w:t>/2</w:t>
      </w:r>
      <w:r w:rsidR="00B8746E" w:rsidRPr="00C42C73">
        <w:rPr>
          <w:rFonts w:ascii="Arial" w:hAnsi="Arial" w:cs="Arial"/>
          <w:b/>
          <w:sz w:val="22"/>
          <w:szCs w:val="22"/>
        </w:rPr>
        <w:t>6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EE2343">
        <w:rPr>
          <w:rFonts w:ascii="Arial" w:hAnsi="Arial" w:cs="Arial"/>
          <w:sz w:val="22"/>
          <w:szCs w:val="22"/>
        </w:rPr>
        <w:t xml:space="preserve"> w szczególności z</w:t>
      </w:r>
      <w:r w:rsidR="003D047E">
        <w:rPr>
          <w:rFonts w:ascii="Arial" w:hAnsi="Arial" w:cs="Arial"/>
          <w:sz w:val="22"/>
          <w:szCs w:val="22"/>
        </w:rPr>
        <w:t xml:space="preserve">: </w:t>
      </w:r>
      <w:r w:rsidR="004629DE" w:rsidRPr="003A6CB7">
        <w:rPr>
          <w:rFonts w:ascii="Arial" w:hAnsi="Arial" w:cs="Arial"/>
          <w:sz w:val="22"/>
          <w:szCs w:val="22"/>
        </w:rPr>
        <w:t xml:space="preserve"> </w:t>
      </w:r>
    </w:p>
    <w:p w14:paraId="532BC7D9" w14:textId="77777777" w:rsidR="00B47D20" w:rsidRDefault="00EE2343" w:rsidP="00B47D2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>Ustawą z dnia 7 kwietnia 2022 r o wyrobach medycznych  (Dz. U. Nr 2022 r. poz. 974),</w:t>
      </w:r>
      <w:r w:rsidR="00B47D20">
        <w:rPr>
          <w:rFonts w:ascii="Arial" w:hAnsi="Arial" w:cs="Arial"/>
          <w:sz w:val="22"/>
          <w:szCs w:val="22"/>
        </w:rPr>
        <w:t xml:space="preserve"> </w:t>
      </w:r>
    </w:p>
    <w:p w14:paraId="39EFAF9E" w14:textId="1B4C24C8" w:rsidR="00EE2343" w:rsidRPr="00B47D20" w:rsidRDefault="00EE2343" w:rsidP="00B47D2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47D20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</w:t>
      </w:r>
      <w:r w:rsidR="00361558" w:rsidRPr="00B47D20">
        <w:rPr>
          <w:rFonts w:ascii="Arial" w:hAnsi="Arial" w:cs="Arial"/>
          <w:sz w:val="22"/>
          <w:szCs w:val="22"/>
        </w:rPr>
        <w:t>a</w:t>
      </w:r>
      <w:r w:rsidRPr="00B47D20">
        <w:rPr>
          <w:rFonts w:ascii="Arial" w:hAnsi="Arial" w:cs="Arial"/>
          <w:sz w:val="22"/>
          <w:szCs w:val="22"/>
        </w:rPr>
        <w:t xml:space="preserve">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</w:p>
    <w:p w14:paraId="3B3123C1" w14:textId="759977E8" w:rsidR="00EE2343" w:rsidRPr="00EE0884" w:rsidRDefault="00EE2343" w:rsidP="00EE2343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 xml:space="preserve">jak </w:t>
      </w:r>
      <w:r w:rsidRPr="00EE0884">
        <w:rPr>
          <w:rFonts w:ascii="Arial" w:hAnsi="Arial" w:cs="Arial"/>
          <w:sz w:val="22"/>
          <w:szCs w:val="22"/>
        </w:rPr>
        <w:t>również posiadają wymagane dokumenty.</w:t>
      </w:r>
    </w:p>
    <w:p w14:paraId="4FB7653B" w14:textId="3CE9629B" w:rsidR="0040509B" w:rsidRPr="0092151A" w:rsidRDefault="0040509B" w:rsidP="007D35C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jc w:val="right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DB25F" w14:textId="77777777" w:rsidR="00416A13" w:rsidRDefault="00416A13">
      <w:r>
        <w:separator/>
      </w:r>
    </w:p>
  </w:endnote>
  <w:endnote w:type="continuationSeparator" w:id="0">
    <w:p w14:paraId="0991D647" w14:textId="77777777" w:rsidR="00416A13" w:rsidRDefault="00416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D9897" w14:textId="77777777" w:rsidR="00416A13" w:rsidRDefault="00416A13">
      <w:r>
        <w:separator/>
      </w:r>
    </w:p>
  </w:footnote>
  <w:footnote w:type="continuationSeparator" w:id="0">
    <w:p w14:paraId="4DF936D2" w14:textId="77777777" w:rsidR="00416A13" w:rsidRDefault="00416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41054"/>
    <w:rsid w:val="0005570C"/>
    <w:rsid w:val="000B0F28"/>
    <w:rsid w:val="000C5B68"/>
    <w:rsid w:val="00106BB6"/>
    <w:rsid w:val="00151FAD"/>
    <w:rsid w:val="00176F58"/>
    <w:rsid w:val="00182FF1"/>
    <w:rsid w:val="001F0338"/>
    <w:rsid w:val="001F4B64"/>
    <w:rsid w:val="00256155"/>
    <w:rsid w:val="002F6E90"/>
    <w:rsid w:val="003015D4"/>
    <w:rsid w:val="00361558"/>
    <w:rsid w:val="003657F7"/>
    <w:rsid w:val="003A2955"/>
    <w:rsid w:val="003A6CB7"/>
    <w:rsid w:val="003D047E"/>
    <w:rsid w:val="003D7607"/>
    <w:rsid w:val="0040509B"/>
    <w:rsid w:val="00416A13"/>
    <w:rsid w:val="004629DE"/>
    <w:rsid w:val="004855FC"/>
    <w:rsid w:val="004B0268"/>
    <w:rsid w:val="004B3495"/>
    <w:rsid w:val="004D7F4A"/>
    <w:rsid w:val="004F6BFC"/>
    <w:rsid w:val="00503842"/>
    <w:rsid w:val="00505969"/>
    <w:rsid w:val="00511954"/>
    <w:rsid w:val="00574714"/>
    <w:rsid w:val="00587DA3"/>
    <w:rsid w:val="00590064"/>
    <w:rsid w:val="005D70E8"/>
    <w:rsid w:val="00633AA9"/>
    <w:rsid w:val="006A3A96"/>
    <w:rsid w:val="00722498"/>
    <w:rsid w:val="007438FB"/>
    <w:rsid w:val="007D35C0"/>
    <w:rsid w:val="0083512F"/>
    <w:rsid w:val="00881CF8"/>
    <w:rsid w:val="008843F6"/>
    <w:rsid w:val="008B2406"/>
    <w:rsid w:val="008E6425"/>
    <w:rsid w:val="008F04F6"/>
    <w:rsid w:val="00906D45"/>
    <w:rsid w:val="00913B77"/>
    <w:rsid w:val="0092151A"/>
    <w:rsid w:val="009249FB"/>
    <w:rsid w:val="009560FC"/>
    <w:rsid w:val="009857BE"/>
    <w:rsid w:val="009C3DBD"/>
    <w:rsid w:val="009C4B96"/>
    <w:rsid w:val="00A015FB"/>
    <w:rsid w:val="00A0328B"/>
    <w:rsid w:val="00A36272"/>
    <w:rsid w:val="00B441D2"/>
    <w:rsid w:val="00B46112"/>
    <w:rsid w:val="00B47D20"/>
    <w:rsid w:val="00B52BEF"/>
    <w:rsid w:val="00B8746E"/>
    <w:rsid w:val="00C42C73"/>
    <w:rsid w:val="00C83A35"/>
    <w:rsid w:val="00CB70D0"/>
    <w:rsid w:val="00CD13E9"/>
    <w:rsid w:val="00CD4F41"/>
    <w:rsid w:val="00D9152E"/>
    <w:rsid w:val="00DE48D8"/>
    <w:rsid w:val="00E34B9E"/>
    <w:rsid w:val="00E34C9C"/>
    <w:rsid w:val="00E65950"/>
    <w:rsid w:val="00EC7ABD"/>
    <w:rsid w:val="00EE0884"/>
    <w:rsid w:val="00EE2343"/>
    <w:rsid w:val="00F42F2F"/>
    <w:rsid w:val="00F62644"/>
    <w:rsid w:val="00F64A20"/>
    <w:rsid w:val="00FB7A9F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199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Anna Oramus-Myjak</cp:lastModifiedBy>
  <cp:revision>5</cp:revision>
  <cp:lastPrinted>2026-03-09T11:10:00Z</cp:lastPrinted>
  <dcterms:created xsi:type="dcterms:W3CDTF">2026-04-01T05:35:00Z</dcterms:created>
  <dcterms:modified xsi:type="dcterms:W3CDTF">2026-08-05T11:17:00Z</dcterms:modified>
</cp:coreProperties>
</file>