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0DA2D1" w14:textId="77777777"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FF28DC" w:rsidRPr="00FF28DC">
        <w:rPr>
          <w:rFonts w:ascii="Arial" w:hAnsi="Arial" w:cs="Arial"/>
          <w:bCs/>
          <w:i w:val="0"/>
          <w:szCs w:val="24"/>
        </w:rPr>
        <w:t>7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1E2C0086" w14:textId="77777777"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191CCAEE" w14:textId="77777777" w:rsidR="00B95C96" w:rsidRPr="0012157F" w:rsidRDefault="00FF28DC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F28DC">
        <w:rPr>
          <w:rFonts w:ascii="Arial" w:hAnsi="Arial" w:cs="Arial"/>
        </w:rPr>
        <w:t>Szpital Specjalistyczny im. Stefana Żeromskiego SPZOZ w Krakowie</w:t>
      </w:r>
    </w:p>
    <w:p w14:paraId="00A1D36C" w14:textId="77777777" w:rsidR="00B95C96" w:rsidRPr="0012157F" w:rsidRDefault="00FF28DC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F28DC">
        <w:rPr>
          <w:rFonts w:ascii="Arial" w:hAnsi="Arial" w:cs="Arial"/>
        </w:rPr>
        <w:t>os. Na Skarpie</w:t>
      </w:r>
      <w:r w:rsidR="00B95C96" w:rsidRPr="0012157F">
        <w:rPr>
          <w:rFonts w:ascii="Arial" w:hAnsi="Arial" w:cs="Arial"/>
        </w:rPr>
        <w:t xml:space="preserve"> </w:t>
      </w:r>
      <w:r w:rsidRPr="00FF28DC">
        <w:rPr>
          <w:rFonts w:ascii="Arial" w:hAnsi="Arial" w:cs="Arial"/>
        </w:rPr>
        <w:t>66</w:t>
      </w:r>
      <w:r w:rsidR="00B95C96" w:rsidRPr="0012157F">
        <w:rPr>
          <w:rFonts w:ascii="Arial" w:hAnsi="Arial" w:cs="Arial"/>
        </w:rPr>
        <w:t xml:space="preserve"> </w:t>
      </w:r>
    </w:p>
    <w:p w14:paraId="5B388A3C" w14:textId="77777777" w:rsidR="00B95C96" w:rsidRDefault="00FF28DC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FF28DC">
        <w:rPr>
          <w:rFonts w:ascii="Arial" w:hAnsi="Arial" w:cs="Arial"/>
        </w:rPr>
        <w:t>31-913</w:t>
      </w:r>
      <w:r w:rsidR="00B95C96" w:rsidRPr="0012157F">
        <w:rPr>
          <w:rFonts w:ascii="Arial" w:hAnsi="Arial" w:cs="Arial"/>
        </w:rPr>
        <w:t xml:space="preserve"> </w:t>
      </w:r>
      <w:r w:rsidRPr="00FF28DC">
        <w:rPr>
          <w:rFonts w:ascii="Arial" w:hAnsi="Arial" w:cs="Arial"/>
        </w:rPr>
        <w:t>Kraków</w:t>
      </w:r>
    </w:p>
    <w:p w14:paraId="231BFBE3" w14:textId="77777777"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039AFB7A" w14:textId="77777777"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6BAE19C9" w14:textId="77777777"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14:paraId="284E6062" w14:textId="77777777" w:rsidTr="006C3667">
        <w:tc>
          <w:tcPr>
            <w:tcW w:w="2800" w:type="dxa"/>
          </w:tcPr>
          <w:p w14:paraId="11202324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18F0DDF1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B7F336D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9E4C461" w14:textId="77777777"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2540E" w14:paraId="350DB8D2" w14:textId="77777777" w:rsidTr="006C3667">
        <w:tc>
          <w:tcPr>
            <w:tcW w:w="2800" w:type="dxa"/>
          </w:tcPr>
          <w:p w14:paraId="61D44A58" w14:textId="77777777"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2834FB65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39D1AF9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D208EAA" w14:textId="77777777"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A781871" w14:textId="77777777"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F28DC" w:rsidRPr="0012157F" w14:paraId="6BCDD104" w14:textId="77777777" w:rsidTr="00F30DA1">
        <w:tc>
          <w:tcPr>
            <w:tcW w:w="9104" w:type="dxa"/>
            <w:shd w:val="clear" w:color="auto" w:fill="D9D9D9"/>
          </w:tcPr>
          <w:p w14:paraId="1C4EA42F" w14:textId="77777777" w:rsidR="00FF28DC" w:rsidRPr="0012157F" w:rsidRDefault="00FF28DC" w:rsidP="00F30DA1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0FFD5F97" w14:textId="75274B8D" w:rsidR="00FF28DC" w:rsidRPr="00094F76" w:rsidRDefault="00FF28DC" w:rsidP="00F30DA1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FF28DC">
              <w:rPr>
                <w:rFonts w:ascii="Arial" w:hAnsi="Arial" w:cs="Arial"/>
                <w:sz w:val="24"/>
                <w:szCs w:val="24"/>
              </w:rPr>
              <w:t>(t.j. Dz. U. z 2026 r. poz. 793</w:t>
            </w:r>
            <w:r w:rsidR="00B43846">
              <w:rPr>
                <w:rFonts w:ascii="Arial" w:hAnsi="Arial" w:cs="Arial"/>
                <w:sz w:val="24"/>
                <w:szCs w:val="24"/>
              </w:rPr>
              <w:t xml:space="preserve"> ze zm.</w:t>
            </w:r>
            <w:r w:rsidRPr="00FF28DC">
              <w:rPr>
                <w:rFonts w:ascii="Arial" w:hAnsi="Arial" w:cs="Arial"/>
                <w:sz w:val="24"/>
                <w:szCs w:val="24"/>
              </w:rPr>
              <w:t>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0648E665" w14:textId="77777777" w:rsidR="00FF28DC" w:rsidRPr="0017574D" w:rsidRDefault="00FF28DC" w:rsidP="00F30DA1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35BB6F8F" w14:textId="77777777" w:rsidR="00FF28DC" w:rsidRDefault="00FF28DC" w:rsidP="00F30DA1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72B383A2" w14:textId="77777777" w:rsidR="00FF28DC" w:rsidRPr="002C3302" w:rsidRDefault="00FF28DC" w:rsidP="00F30DA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51D86756" w14:textId="77777777"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60122D5" w14:textId="77777777"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14:paraId="29F47DD1" w14:textId="77777777" w:rsidTr="006C3667">
        <w:tc>
          <w:tcPr>
            <w:tcW w:w="2269" w:type="dxa"/>
          </w:tcPr>
          <w:p w14:paraId="24A2485B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00BE9205" w14:textId="77777777" w:rsidR="00B95C96" w:rsidRPr="00A2540E" w:rsidRDefault="00FF28DC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F28D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sprzętu jednorazowego niesterylnego - kołderki grzewcze</w:t>
            </w:r>
            <w:r w:rsidR="00B95C96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F28DC" w:rsidRPr="00A2540E" w14:paraId="0B76B3A3" w14:textId="77777777" w:rsidTr="00F30DA1">
        <w:tc>
          <w:tcPr>
            <w:tcW w:w="2269" w:type="dxa"/>
          </w:tcPr>
          <w:p w14:paraId="238B9704" w14:textId="77777777" w:rsidR="00FF28DC" w:rsidRPr="00A2540E" w:rsidRDefault="00FF28DC" w:rsidP="00F30DA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3D2D3C7F" w14:textId="77777777" w:rsidR="00FF28DC" w:rsidRPr="00A2540E" w:rsidRDefault="00FF28DC" w:rsidP="00F30DA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F28D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DZP-271-45/26</w:t>
            </w:r>
          </w:p>
        </w:tc>
      </w:tr>
    </w:tbl>
    <w:p w14:paraId="63D627C3" w14:textId="77777777"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29C062D8" w14:textId="77777777" w:rsidR="004115BC" w:rsidRDefault="00B95C96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FF28DC" w:rsidRPr="00FF28DC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549CCDBC" w14:textId="77777777"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lastRenderedPageBreak/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1E8D9A43" w14:textId="77777777" w:rsidR="0060208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4D23F52F" w14:textId="77777777" w:rsidR="00B43846" w:rsidRPr="00A476DF" w:rsidRDefault="00B43846" w:rsidP="00B43846">
      <w:pPr>
        <w:numPr>
          <w:ilvl w:val="0"/>
          <w:numId w:val="15"/>
        </w:num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art. 108 ust. 1 pkt 4</w:t>
      </w:r>
      <w:r w:rsidRPr="00697361">
        <w:rPr>
          <w:rFonts w:ascii="Arial" w:hAnsi="Arial" w:cs="Arial"/>
          <w:sz w:val="24"/>
          <w:szCs w:val="24"/>
        </w:rPr>
        <w:t xml:space="preserve"> ustawy Pzp</w:t>
      </w:r>
      <w:r>
        <w:rPr>
          <w:rFonts w:ascii="Arial" w:hAnsi="Arial" w:cs="Arial"/>
          <w:sz w:val="24"/>
          <w:szCs w:val="24"/>
        </w:rPr>
        <w:t xml:space="preserve">, </w:t>
      </w:r>
      <w:r w:rsidRPr="00A476DF">
        <w:rPr>
          <w:rFonts w:ascii="Arial" w:hAnsi="Arial" w:cs="Arial"/>
          <w:sz w:val="24"/>
          <w:szCs w:val="24"/>
        </w:rPr>
        <w:t xml:space="preserve">dotyczących orzeczenia zakazu ubiegania się o zamówienie publiczne tytułem środka zapobiegawczego, </w:t>
      </w:r>
    </w:p>
    <w:p w14:paraId="7781E9CE" w14:textId="77777777" w:rsidR="00B43846" w:rsidRDefault="00B43846" w:rsidP="00B43846">
      <w:pPr>
        <w:numPr>
          <w:ilvl w:val="0"/>
          <w:numId w:val="15"/>
        </w:num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A476DF">
        <w:rPr>
          <w:rFonts w:ascii="Arial" w:hAnsi="Arial" w:cs="Arial"/>
          <w:sz w:val="24"/>
          <w:szCs w:val="24"/>
        </w:rPr>
        <w:t>art. 108 ust. 1 pkt 5 ustawy Pzp, dotyczących zawarcia z innymi wykonawcami porozumienia mającego na celu zakłócenie konkurencji</w:t>
      </w:r>
      <w:r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120678B0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1D50BADA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3D1CF88A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1B779A94" w14:textId="77777777"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8576CB">
        <w:rPr>
          <w:rFonts w:ascii="Arial" w:hAnsi="Arial" w:cs="Arial"/>
          <w:bCs/>
          <w:sz w:val="24"/>
          <w:szCs w:val="24"/>
        </w:rPr>
        <w:t>t.j. Dz.</w:t>
      </w:r>
      <w:r w:rsidR="00D6498D">
        <w:rPr>
          <w:rFonts w:ascii="Arial" w:hAnsi="Arial" w:cs="Arial"/>
          <w:bCs/>
          <w:sz w:val="24"/>
          <w:szCs w:val="24"/>
        </w:rPr>
        <w:t xml:space="preserve"> </w:t>
      </w:r>
      <w:r w:rsidR="008576CB" w:rsidRPr="008576CB">
        <w:rPr>
          <w:rFonts w:ascii="Arial" w:hAnsi="Arial" w:cs="Arial"/>
          <w:bCs/>
          <w:sz w:val="24"/>
          <w:szCs w:val="24"/>
        </w:rPr>
        <w:t>U. z 202</w:t>
      </w:r>
      <w:r w:rsidR="00D6498D">
        <w:rPr>
          <w:rFonts w:ascii="Arial" w:hAnsi="Arial" w:cs="Arial"/>
          <w:bCs/>
          <w:sz w:val="24"/>
          <w:szCs w:val="24"/>
        </w:rPr>
        <w:t xml:space="preserve">5 </w:t>
      </w:r>
      <w:r w:rsidR="008576CB" w:rsidRPr="008576CB">
        <w:rPr>
          <w:rFonts w:ascii="Arial" w:hAnsi="Arial" w:cs="Arial"/>
          <w:bCs/>
          <w:sz w:val="24"/>
          <w:szCs w:val="24"/>
        </w:rPr>
        <w:t>r. poz. 5</w:t>
      </w:r>
      <w:r w:rsidR="00D6498D">
        <w:rPr>
          <w:rFonts w:ascii="Arial" w:hAnsi="Arial" w:cs="Arial"/>
          <w:bCs/>
          <w:sz w:val="24"/>
          <w:szCs w:val="24"/>
        </w:rPr>
        <w:t>14</w:t>
      </w:r>
      <w:r w:rsidRPr="00743884">
        <w:rPr>
          <w:rFonts w:ascii="Arial" w:hAnsi="Arial" w:cs="Arial"/>
          <w:bCs/>
          <w:sz w:val="24"/>
          <w:szCs w:val="24"/>
        </w:rPr>
        <w:t>)</w:t>
      </w:r>
      <w:r w:rsidR="00C90B4D">
        <w:rPr>
          <w:rFonts w:ascii="Arial" w:hAnsi="Arial" w:cs="Arial"/>
          <w:bCs/>
          <w:sz w:val="24"/>
          <w:szCs w:val="24"/>
        </w:rPr>
        <w:t>.</w:t>
      </w:r>
    </w:p>
    <w:p w14:paraId="6BD5343F" w14:textId="7BE04EA4" w:rsidR="00C90B4D" w:rsidRPr="00B43846" w:rsidRDefault="00C90B4D" w:rsidP="00B4384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90B4D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(Dz.U.UE.L.2014.229.1), dalej: rozporządzenie 833/2014, w brzmieniu nadanym rozporządzeniem Rady (UE) 2022/576 (Dz.U.UE.L.2022.111.1), dalej: rozporządzenie 2022/576 oraz rozporządzeniem Rady (UE) 2025/2033 (Dz.U.UE.L.2025.2033), dalej: rozporządzenie 2025/2033, w sprawie zmiany rozporządzenia (UE) nr 833/2014 dotyczącego środków ograniczających w związku z działaniami Rosji destabilizującymi sytuację na Ukrainie</w:t>
      </w:r>
      <w:r>
        <w:rPr>
          <w:rFonts w:ascii="Arial" w:hAnsi="Arial" w:cs="Arial"/>
          <w:bCs/>
          <w:sz w:val="24"/>
          <w:szCs w:val="24"/>
        </w:rPr>
        <w:t xml:space="preserve">. </w:t>
      </w:r>
    </w:p>
    <w:p w14:paraId="6D4254DD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24BE856B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3C111956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7705CC4F" w14:textId="77777777"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347BEB43" w14:textId="77777777"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14:paraId="6D663D5A" w14:textId="77777777" w:rsidTr="006C3667">
        <w:tc>
          <w:tcPr>
            <w:tcW w:w="2660" w:type="dxa"/>
          </w:tcPr>
          <w:p w14:paraId="10FD26DC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AC87E44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58A0E752" w14:textId="77777777"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2FD70EDB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861A7C5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56E23F6" w14:textId="77777777" w:rsidR="00B95C96" w:rsidRPr="00ED79A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FF28DC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064C8D40" w14:textId="77777777"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4556C3" w14:textId="77777777" w:rsidR="00495747" w:rsidRDefault="00495747" w:rsidP="0038231F">
      <w:pPr>
        <w:spacing w:after="0" w:line="240" w:lineRule="auto"/>
      </w:pPr>
      <w:r>
        <w:separator/>
      </w:r>
    </w:p>
  </w:endnote>
  <w:endnote w:type="continuationSeparator" w:id="0">
    <w:p w14:paraId="1B49B492" w14:textId="77777777" w:rsidR="00495747" w:rsidRDefault="0049574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9E4FCC" w14:textId="77777777" w:rsidR="00FF28DC" w:rsidRDefault="00FF28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1F05F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B346E0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DF392F" w14:textId="77777777" w:rsidR="00FF28DC" w:rsidRDefault="00FF28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E4F5C6" w14:textId="77777777" w:rsidR="00495747" w:rsidRDefault="00495747" w:rsidP="0038231F">
      <w:pPr>
        <w:spacing w:after="0" w:line="240" w:lineRule="auto"/>
      </w:pPr>
      <w:r>
        <w:separator/>
      </w:r>
    </w:p>
  </w:footnote>
  <w:footnote w:type="continuationSeparator" w:id="0">
    <w:p w14:paraId="6B2712DB" w14:textId="77777777" w:rsidR="00495747" w:rsidRDefault="0049574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2DFD52" w14:textId="77777777" w:rsidR="00FF28DC" w:rsidRDefault="00FF28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1545E1" w14:textId="77777777" w:rsidR="00FF28DC" w:rsidRDefault="00FF28D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2F43A5" w14:textId="77777777" w:rsidR="00FF28DC" w:rsidRDefault="00FF28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8688240">
    <w:abstractNumId w:val="12"/>
  </w:num>
  <w:num w:numId="2" w16cid:durableId="1654601183">
    <w:abstractNumId w:val="0"/>
  </w:num>
  <w:num w:numId="3" w16cid:durableId="2035493679">
    <w:abstractNumId w:val="11"/>
  </w:num>
  <w:num w:numId="4" w16cid:durableId="1511916108">
    <w:abstractNumId w:val="16"/>
  </w:num>
  <w:num w:numId="5" w16cid:durableId="1380979813">
    <w:abstractNumId w:val="13"/>
  </w:num>
  <w:num w:numId="6" w16cid:durableId="344207230">
    <w:abstractNumId w:val="10"/>
  </w:num>
  <w:num w:numId="7" w16cid:durableId="1052120032">
    <w:abstractNumId w:val="1"/>
  </w:num>
  <w:num w:numId="8" w16cid:durableId="554125915">
    <w:abstractNumId w:val="6"/>
  </w:num>
  <w:num w:numId="9" w16cid:durableId="939724794">
    <w:abstractNumId w:val="4"/>
  </w:num>
  <w:num w:numId="10" w16cid:durableId="558127379">
    <w:abstractNumId w:val="7"/>
  </w:num>
  <w:num w:numId="11" w16cid:durableId="1702437531">
    <w:abstractNumId w:val="5"/>
  </w:num>
  <w:num w:numId="12" w16cid:durableId="1199703965">
    <w:abstractNumId w:val="9"/>
  </w:num>
  <w:num w:numId="13" w16cid:durableId="1020276452">
    <w:abstractNumId w:val="3"/>
  </w:num>
  <w:num w:numId="14" w16cid:durableId="483283468">
    <w:abstractNumId w:val="2"/>
  </w:num>
  <w:num w:numId="15" w16cid:durableId="1689019078">
    <w:abstractNumId w:val="15"/>
  </w:num>
  <w:num w:numId="16" w16cid:durableId="262110992">
    <w:abstractNumId w:val="8"/>
  </w:num>
  <w:num w:numId="17" w16cid:durableId="159123644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95747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95747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4808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43846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0B4D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498D"/>
    <w:rsid w:val="00D7532C"/>
    <w:rsid w:val="00D967D8"/>
    <w:rsid w:val="00DA6EC7"/>
    <w:rsid w:val="00DB3086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  <w:rsid w:val="00FF2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91F7CD"/>
  <w15:docId w15:val="{3D07873C-BA24-4F7E-A606-020B921739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477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Anna Oramus-Myjak</cp:lastModifiedBy>
  <cp:revision>3</cp:revision>
  <cp:lastPrinted>2016-07-26T10:32:00Z</cp:lastPrinted>
  <dcterms:created xsi:type="dcterms:W3CDTF">2026-08-04T11:03:00Z</dcterms:created>
  <dcterms:modified xsi:type="dcterms:W3CDTF">2026-08-04T11:05:00Z</dcterms:modified>
</cp:coreProperties>
</file>