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B4D71" w:rsidRPr="007B4D71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4D71" w:rsidRPr="00C14101" w:rsidTr="00F30DA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4D71" w:rsidRPr="00C14101" w:rsidRDefault="007B4D71" w:rsidP="00F30DA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B4D71" w:rsidRPr="00C14101" w:rsidRDefault="007B4D71" w:rsidP="00F30DA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B4D71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7B4D71" w:rsidRPr="00C14101" w:rsidRDefault="007B4D71" w:rsidP="00F30D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B4D71" w:rsidRPr="00C14101" w:rsidRDefault="007B4D71" w:rsidP="00F30DA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B4D71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7B4D71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4D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sprzętu jednorazowego niesterylnego - kołderki grzewcze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4D71" w:rsidRPr="00D62E6E" w:rsidTr="00F30DA1">
        <w:tc>
          <w:tcPr>
            <w:tcW w:w="2269" w:type="dxa"/>
          </w:tcPr>
          <w:p w:rsidR="007B4D71" w:rsidRPr="00D62E6E" w:rsidRDefault="007B4D71" w:rsidP="00F30D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B4D71" w:rsidRPr="00D62E6E" w:rsidRDefault="007B4D71" w:rsidP="00F30D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4D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DZP-271-45/26</w:t>
            </w:r>
          </w:p>
        </w:tc>
      </w:tr>
    </w:tbl>
    <w:p w:rsidR="00BC121E" w:rsidRDefault="007B4D71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B4D71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B4D71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54BCD" w:rsidRDefault="00C54BCD">
      <w:r>
        <w:separator/>
      </w:r>
    </w:p>
  </w:endnote>
  <w:endnote w:type="continuationSeparator" w:id="0">
    <w:p w:rsidR="00C54BCD" w:rsidRDefault="00C54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4D71" w:rsidRDefault="007B4D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54BCD" w:rsidRDefault="00C54BCD">
      <w:r>
        <w:separator/>
      </w:r>
    </w:p>
  </w:footnote>
  <w:footnote w:type="continuationSeparator" w:id="0">
    <w:p w:rsidR="00C54BCD" w:rsidRDefault="00C54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4D71" w:rsidRDefault="007B4D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4D71" w:rsidRDefault="007B4D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B4D71" w:rsidRDefault="007B4D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8093903">
    <w:abstractNumId w:val="13"/>
  </w:num>
  <w:num w:numId="2" w16cid:durableId="1190870863">
    <w:abstractNumId w:val="0"/>
  </w:num>
  <w:num w:numId="3" w16cid:durableId="99685029">
    <w:abstractNumId w:val="11"/>
  </w:num>
  <w:num w:numId="4" w16cid:durableId="1833058301">
    <w:abstractNumId w:val="8"/>
  </w:num>
  <w:num w:numId="5" w16cid:durableId="146944150">
    <w:abstractNumId w:val="7"/>
  </w:num>
  <w:num w:numId="6" w16cid:durableId="697121315">
    <w:abstractNumId w:val="1"/>
  </w:num>
  <w:num w:numId="7" w16cid:durableId="316568574">
    <w:abstractNumId w:val="6"/>
  </w:num>
  <w:num w:numId="8" w16cid:durableId="695010821">
    <w:abstractNumId w:val="3"/>
  </w:num>
  <w:num w:numId="9" w16cid:durableId="661589570">
    <w:abstractNumId w:val="2"/>
  </w:num>
  <w:num w:numId="10" w16cid:durableId="590969434">
    <w:abstractNumId w:val="5"/>
  </w:num>
  <w:num w:numId="11" w16cid:durableId="359863508">
    <w:abstractNumId w:val="10"/>
  </w:num>
  <w:num w:numId="12" w16cid:durableId="1086145069">
    <w:abstractNumId w:val="4"/>
  </w:num>
  <w:num w:numId="13" w16cid:durableId="224411926">
    <w:abstractNumId w:val="9"/>
  </w:num>
  <w:num w:numId="14" w16cid:durableId="9097278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4BC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4D71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54BCD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C331676-1D9F-4D0A-8304-FAFAA47E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Anna Oramus-Myjak</cp:lastModifiedBy>
  <cp:revision>2</cp:revision>
  <cp:lastPrinted>2010-01-07T09:39:00Z</cp:lastPrinted>
  <dcterms:created xsi:type="dcterms:W3CDTF">2026-08-04T11:03:00Z</dcterms:created>
  <dcterms:modified xsi:type="dcterms:W3CDTF">2026-08-04T11:03:00Z</dcterms:modified>
</cp:coreProperties>
</file>