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74DE6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16FA1" w:rsidRPr="00016FA1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994511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9F6AADB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16FA1" w:rsidRPr="00016FA1">
        <w:rPr>
          <w:rFonts w:ascii="Arial" w:hAnsi="Arial" w:cs="Arial"/>
          <w:b/>
          <w:sz w:val="24"/>
          <w:szCs w:val="24"/>
        </w:rPr>
        <w:t>DZP-271-45/26</w:t>
      </w:r>
    </w:p>
    <w:p w14:paraId="47055772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2F8799F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16FA1" w:rsidRPr="00016FA1">
        <w:rPr>
          <w:rFonts w:ascii="Arial" w:hAnsi="Arial" w:cs="Arial"/>
        </w:rPr>
        <w:t>Szpital Specjalistyczny im. Stefana Żeromskiego SPZOZ w Krakowie</w:t>
      </w:r>
    </w:p>
    <w:p w14:paraId="015E8E00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16FA1" w:rsidRPr="00016FA1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16FA1" w:rsidRPr="00016FA1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37A432F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16FA1" w:rsidRPr="00016FA1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16FA1" w:rsidRPr="00016FA1">
        <w:rPr>
          <w:rFonts w:ascii="Arial" w:hAnsi="Arial" w:cs="Arial"/>
        </w:rPr>
        <w:t>Kraków</w:t>
      </w:r>
    </w:p>
    <w:p w14:paraId="247029D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E029C5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534E619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96C349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72925D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09EA04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077631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F222688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C2CDE7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6FA1" w:rsidRPr="0012157F" w14:paraId="7C74F117" w14:textId="77777777" w:rsidTr="00F30DA1">
        <w:tc>
          <w:tcPr>
            <w:tcW w:w="9104" w:type="dxa"/>
            <w:shd w:val="clear" w:color="auto" w:fill="D9D9D9"/>
          </w:tcPr>
          <w:p w14:paraId="505F3167" w14:textId="77777777" w:rsidR="00016FA1" w:rsidRPr="0012157F" w:rsidRDefault="00016FA1" w:rsidP="00F30DA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EF722C4" w14:textId="77777777" w:rsidR="00016FA1" w:rsidRDefault="00016FA1" w:rsidP="00F30DA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16FA1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9FDBE0E" w14:textId="77777777" w:rsidR="00016FA1" w:rsidRDefault="00016FA1" w:rsidP="00F30D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670D483" w14:textId="77777777" w:rsidR="00016FA1" w:rsidRDefault="00016FA1" w:rsidP="00F30D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21956CA0" w14:textId="77777777" w:rsidR="00016FA1" w:rsidRPr="00C86421" w:rsidRDefault="00016FA1" w:rsidP="00F30DA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2D51FDB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D7E0601" w14:textId="77777777" w:rsidR="00E50194" w:rsidRDefault="00016FA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16FA1">
        <w:rPr>
          <w:rFonts w:ascii="Arial" w:hAnsi="Arial" w:cs="Arial"/>
          <w:b/>
          <w:sz w:val="24"/>
          <w:szCs w:val="24"/>
        </w:rPr>
        <w:t>Dostawa sprzętu jednorazowego niesterylnego - kołderki grzewcze</w:t>
      </w:r>
    </w:p>
    <w:p w14:paraId="26B92FA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6FA1" w:rsidRPr="00016FA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05C13A0" w14:textId="77777777" w:rsidTr="00650D6C">
        <w:tc>
          <w:tcPr>
            <w:tcW w:w="9104" w:type="dxa"/>
            <w:shd w:val="clear" w:color="auto" w:fill="D9D9D9"/>
          </w:tcPr>
          <w:p w14:paraId="2964F01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769B679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D89EF29" w14:textId="77777777" w:rsidR="00016FA1" w:rsidRDefault="007A2BCB" w:rsidP="00016FA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2FA8E25E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C8FB915" w14:textId="77777777" w:rsidTr="00CD4DD1">
        <w:tc>
          <w:tcPr>
            <w:tcW w:w="9104" w:type="dxa"/>
            <w:shd w:val="clear" w:color="auto" w:fill="D9D9D9"/>
          </w:tcPr>
          <w:p w14:paraId="7D010E54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0BC2B2E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DD1414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831FAC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0CA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28E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11CBF7D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EA997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CE505" w14:textId="52B88D03" w:rsidR="00D2702A" w:rsidRPr="0012157F" w:rsidRDefault="00B526E8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Nie dotyczy</w:t>
            </w:r>
          </w:p>
          <w:p w14:paraId="3C9A9828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F0E879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2D13483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7C6532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E70CB9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83F6A8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3E75F1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E37D44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EA045B2" w14:textId="77777777" w:rsidTr="0061040C">
        <w:tc>
          <w:tcPr>
            <w:tcW w:w="9104" w:type="dxa"/>
            <w:shd w:val="clear" w:color="auto" w:fill="D9D9D9"/>
          </w:tcPr>
          <w:p w14:paraId="4ED7FA0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59EA55D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23AC99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455440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61ECE80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6E4F32B" w14:textId="7A731478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B526E8">
        <w:rPr>
          <w:rFonts w:ascii="Arial" w:hAnsi="Arial" w:cs="Arial"/>
          <w:sz w:val="24"/>
          <w:szCs w:val="24"/>
        </w:rPr>
        <w:t xml:space="preserve"> </w:t>
      </w:r>
      <w:r w:rsidR="00B526E8" w:rsidRPr="00487861">
        <w:rPr>
          <w:rFonts w:ascii="Arial" w:hAnsi="Arial" w:cs="Arial"/>
          <w:sz w:val="24"/>
          <w:szCs w:val="24"/>
        </w:rPr>
        <w:t>i rozporządzeniem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E0D57C9" w14:textId="77777777" w:rsidTr="0061040C">
        <w:tc>
          <w:tcPr>
            <w:tcW w:w="9104" w:type="dxa"/>
            <w:shd w:val="clear" w:color="auto" w:fill="D9D9D9"/>
          </w:tcPr>
          <w:p w14:paraId="48519D53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0EDA3AB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7ACB575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7BA1747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91BED77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F71AC92" w14:textId="083CC680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B526E8">
        <w:rPr>
          <w:rFonts w:ascii="Arial" w:hAnsi="Arial" w:cs="Arial"/>
          <w:sz w:val="24"/>
          <w:szCs w:val="24"/>
        </w:rPr>
        <w:t xml:space="preserve"> </w:t>
      </w:r>
      <w:r w:rsidR="00B526E8" w:rsidRPr="00487861">
        <w:rPr>
          <w:rFonts w:ascii="Arial" w:hAnsi="Arial" w:cs="Arial"/>
          <w:sz w:val="24"/>
          <w:szCs w:val="24"/>
        </w:rPr>
        <w:t>i rozporządzeniem 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F5C1F22" w14:textId="77777777" w:rsidTr="00CD4DD1">
        <w:tc>
          <w:tcPr>
            <w:tcW w:w="9104" w:type="dxa"/>
            <w:shd w:val="clear" w:color="auto" w:fill="D9D9D9"/>
          </w:tcPr>
          <w:p w14:paraId="26F63BA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23398A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C417B02" w14:textId="77777777" w:rsidTr="00847232">
        <w:tc>
          <w:tcPr>
            <w:tcW w:w="9104" w:type="dxa"/>
            <w:shd w:val="clear" w:color="auto" w:fill="D9D9D9"/>
          </w:tcPr>
          <w:p w14:paraId="0E6322F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718B95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A8A3E1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47D57F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7A392F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94AD6F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725A08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8BB94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04EA92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BC6CB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BA3E57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9A64A83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B85666B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15F1F" w14:textId="77777777" w:rsidR="00D53B3F" w:rsidRDefault="00D53B3F" w:rsidP="0038231F">
      <w:pPr>
        <w:spacing w:after="0" w:line="240" w:lineRule="auto"/>
      </w:pPr>
      <w:r>
        <w:separator/>
      </w:r>
    </w:p>
  </w:endnote>
  <w:endnote w:type="continuationSeparator" w:id="0">
    <w:p w14:paraId="72CF406E" w14:textId="77777777" w:rsidR="00D53B3F" w:rsidRDefault="00D53B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A9CE5" w14:textId="77777777" w:rsidR="00016FA1" w:rsidRDefault="00016F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521A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28AB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3858F" w14:textId="77777777" w:rsidR="00016FA1" w:rsidRDefault="00016F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55977" w14:textId="77777777" w:rsidR="00D53B3F" w:rsidRDefault="00D53B3F" w:rsidP="0038231F">
      <w:pPr>
        <w:spacing w:after="0" w:line="240" w:lineRule="auto"/>
      </w:pPr>
      <w:r>
        <w:separator/>
      </w:r>
    </w:p>
  </w:footnote>
  <w:footnote w:type="continuationSeparator" w:id="0">
    <w:p w14:paraId="0FB862F3" w14:textId="77777777" w:rsidR="00D53B3F" w:rsidRDefault="00D53B3F" w:rsidP="0038231F">
      <w:pPr>
        <w:spacing w:after="0" w:line="240" w:lineRule="auto"/>
      </w:pPr>
      <w:r>
        <w:continuationSeparator/>
      </w:r>
    </w:p>
  </w:footnote>
  <w:footnote w:id="1">
    <w:p w14:paraId="0E1C4BF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9B850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4AEA6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810611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769951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88A204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604F3B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707C9D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0D6323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4503E6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57766B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DE036" w14:textId="77777777" w:rsidR="00016FA1" w:rsidRDefault="00016F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E701A" w14:textId="77777777" w:rsidR="00016FA1" w:rsidRDefault="00016F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B9E53" w14:textId="77777777" w:rsidR="00016FA1" w:rsidRDefault="00016F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561485">
    <w:abstractNumId w:val="11"/>
  </w:num>
  <w:num w:numId="2" w16cid:durableId="320695176">
    <w:abstractNumId w:val="0"/>
  </w:num>
  <w:num w:numId="3" w16cid:durableId="464473607">
    <w:abstractNumId w:val="10"/>
  </w:num>
  <w:num w:numId="4" w16cid:durableId="773750762">
    <w:abstractNumId w:val="13"/>
  </w:num>
  <w:num w:numId="5" w16cid:durableId="2141067462">
    <w:abstractNumId w:val="12"/>
  </w:num>
  <w:num w:numId="6" w16cid:durableId="369575499">
    <w:abstractNumId w:val="9"/>
  </w:num>
  <w:num w:numId="7" w16cid:durableId="1996178899">
    <w:abstractNumId w:val="1"/>
  </w:num>
  <w:num w:numId="8" w16cid:durableId="1666475297">
    <w:abstractNumId w:val="6"/>
  </w:num>
  <w:num w:numId="9" w16cid:durableId="1821770721">
    <w:abstractNumId w:val="4"/>
  </w:num>
  <w:num w:numId="10" w16cid:durableId="1863592371">
    <w:abstractNumId w:val="7"/>
  </w:num>
  <w:num w:numId="11" w16cid:durableId="1650211950">
    <w:abstractNumId w:val="5"/>
  </w:num>
  <w:num w:numId="12" w16cid:durableId="2131901417">
    <w:abstractNumId w:val="8"/>
  </w:num>
  <w:num w:numId="13" w16cid:durableId="550263563">
    <w:abstractNumId w:val="3"/>
  </w:num>
  <w:num w:numId="14" w16cid:durableId="1987128839">
    <w:abstractNumId w:val="2"/>
  </w:num>
  <w:num w:numId="15" w16cid:durableId="76100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B3F"/>
    <w:rsid w:val="00016FA1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526E8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3B3F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BB80D"/>
  <w15:docId w15:val="{62D51792-85E3-4BC7-9948-297BD097E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872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2026-08-04T11:00:00Z</dcterms:created>
  <dcterms:modified xsi:type="dcterms:W3CDTF">2026-08-04T11:02:00Z</dcterms:modified>
</cp:coreProperties>
</file>