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2693EAD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B12D7A" w:rsidRPr="00B12D7A">
        <w:rPr>
          <w:rFonts w:eastAsia="Times New Roman" w:cs="Calibri"/>
          <w:b/>
          <w:lang w:eastAsia="pl-PL"/>
        </w:rPr>
        <w:t>Usługa cateringowa w dniach 17-18.09.2026  KC-DE-zp.25.375.2026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6B125728" w14:textId="77777777" w:rsidR="00B650D3" w:rsidRPr="00B650D3" w:rsidRDefault="00B650D3" w:rsidP="00B650D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9A6946A" w14:textId="77777777" w:rsidR="00B650D3" w:rsidRPr="00B650D3" w:rsidRDefault="00B650D3" w:rsidP="00B650D3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46987C27" w14:textId="77777777" w:rsidR="00B650D3" w:rsidRPr="00B650D3" w:rsidRDefault="00B650D3" w:rsidP="00B650D3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77E76D06" w14:textId="392B692C" w:rsidR="006716F9" w:rsidRPr="00B650D3" w:rsidRDefault="00B650D3" w:rsidP="0031244E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52FE4E6" w14:textId="77777777" w:rsidR="008F7FE3" w:rsidRPr="006716F9" w:rsidRDefault="008F7FE3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</w:p>
    <w:p w14:paraId="50463DB2" w14:textId="77777777" w:rsidR="006716F9" w:rsidRPr="006716F9" w:rsidRDefault="006716F9" w:rsidP="008F7FE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8F7F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22D70" w14:textId="77777777" w:rsidR="00AB4E07" w:rsidRDefault="00AB4E07" w:rsidP="0038231F">
      <w:pPr>
        <w:spacing w:after="0" w:line="240" w:lineRule="auto"/>
      </w:pPr>
      <w:r>
        <w:separator/>
      </w:r>
    </w:p>
  </w:endnote>
  <w:endnote w:type="continuationSeparator" w:id="0">
    <w:p w14:paraId="5106366E" w14:textId="77777777" w:rsidR="00AB4E07" w:rsidRDefault="00AB4E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03105" w14:textId="77777777" w:rsidR="00AB4E07" w:rsidRDefault="00AB4E07" w:rsidP="0038231F">
      <w:pPr>
        <w:spacing w:after="0" w:line="240" w:lineRule="auto"/>
      </w:pPr>
      <w:r>
        <w:separator/>
      </w:r>
    </w:p>
  </w:footnote>
  <w:footnote w:type="continuationSeparator" w:id="0">
    <w:p w14:paraId="692F6AF7" w14:textId="77777777" w:rsidR="00AB4E07" w:rsidRDefault="00AB4E07" w:rsidP="0038231F">
      <w:pPr>
        <w:spacing w:after="0" w:line="240" w:lineRule="auto"/>
      </w:pPr>
      <w:r>
        <w:continuationSeparator/>
      </w:r>
    </w:p>
  </w:footnote>
  <w:footnote w:id="1">
    <w:p w14:paraId="3A52DDE0" w14:textId="77777777" w:rsidR="00B650D3" w:rsidRPr="004C0377" w:rsidRDefault="00B650D3" w:rsidP="00B650D3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816B9FC" w14:textId="77777777" w:rsidR="00B650D3" w:rsidRDefault="00B650D3" w:rsidP="00B650D3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03737"/>
    <w:rsid w:val="00310400"/>
    <w:rsid w:val="0031244E"/>
    <w:rsid w:val="00313417"/>
    <w:rsid w:val="00313911"/>
    <w:rsid w:val="00323917"/>
    <w:rsid w:val="00333209"/>
    <w:rsid w:val="00337073"/>
    <w:rsid w:val="0034359F"/>
    <w:rsid w:val="0034610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85799"/>
    <w:rsid w:val="00494DB9"/>
    <w:rsid w:val="004A1FCC"/>
    <w:rsid w:val="004B1A87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254B"/>
    <w:rsid w:val="00634311"/>
    <w:rsid w:val="00641874"/>
    <w:rsid w:val="00647F57"/>
    <w:rsid w:val="00652EED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8F7FE3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4044"/>
    <w:rsid w:val="009C7756"/>
    <w:rsid w:val="009F3075"/>
    <w:rsid w:val="00A15F7E"/>
    <w:rsid w:val="00A166B0"/>
    <w:rsid w:val="00A168EA"/>
    <w:rsid w:val="00A22DCF"/>
    <w:rsid w:val="00A23775"/>
    <w:rsid w:val="00A24C2D"/>
    <w:rsid w:val="00A276E4"/>
    <w:rsid w:val="00A3062E"/>
    <w:rsid w:val="00A347DE"/>
    <w:rsid w:val="00A379C1"/>
    <w:rsid w:val="00A44DDD"/>
    <w:rsid w:val="00A77D0B"/>
    <w:rsid w:val="00A94C22"/>
    <w:rsid w:val="00AB4E07"/>
    <w:rsid w:val="00AB6A15"/>
    <w:rsid w:val="00AE6FF2"/>
    <w:rsid w:val="00AF1D9C"/>
    <w:rsid w:val="00B0088C"/>
    <w:rsid w:val="00B12D7A"/>
    <w:rsid w:val="00B13A2A"/>
    <w:rsid w:val="00B15219"/>
    <w:rsid w:val="00B15FD3"/>
    <w:rsid w:val="00B34079"/>
    <w:rsid w:val="00B35169"/>
    <w:rsid w:val="00B572DC"/>
    <w:rsid w:val="00B650D3"/>
    <w:rsid w:val="00B758CB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1E5"/>
    <w:rsid w:val="00C85DAD"/>
    <w:rsid w:val="00C91D45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CC6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2026-07-16T07:01:00Z</cp:lastPrinted>
  <dcterms:created xsi:type="dcterms:W3CDTF">2026-07-31T09:23:00Z</dcterms:created>
  <dcterms:modified xsi:type="dcterms:W3CDTF">2026-07-31T10:56:00Z</dcterms:modified>
</cp:coreProperties>
</file>