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F53E8" w14:textId="4DF3CFFA" w:rsidR="00D665F5" w:rsidRPr="008B40FC" w:rsidRDefault="009B4B10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8B40FC">
        <w:rPr>
          <w:rFonts w:ascii="Verdana" w:hAnsi="Verdana"/>
          <w:sz w:val="18"/>
          <w:szCs w:val="18"/>
        </w:rPr>
        <w:t>Kraków</w:t>
      </w:r>
      <w:r w:rsidR="00D665F5" w:rsidRPr="008B40FC">
        <w:rPr>
          <w:rFonts w:ascii="Verdana" w:hAnsi="Verdana"/>
          <w:sz w:val="18"/>
          <w:szCs w:val="18"/>
        </w:rPr>
        <w:t xml:space="preserve"> dnia: </w:t>
      </w:r>
      <w:r w:rsidRPr="008B40FC">
        <w:rPr>
          <w:rFonts w:ascii="Verdana" w:hAnsi="Verdana"/>
          <w:sz w:val="18"/>
          <w:szCs w:val="18"/>
        </w:rPr>
        <w:t>2026-08-05</w:t>
      </w:r>
    </w:p>
    <w:p w14:paraId="2C528F8C" w14:textId="77777777" w:rsidR="00D665F5" w:rsidRPr="008B40FC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17DF87F" w14:textId="77777777" w:rsidR="009B4B10" w:rsidRPr="008B40FC" w:rsidRDefault="009B4B1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B40F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3C84D88" w14:textId="77777777" w:rsidR="009B4B10" w:rsidRPr="008B40FC" w:rsidRDefault="009B4B1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B40F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59C466" w14:textId="265319B9" w:rsidR="00D665F5" w:rsidRPr="008B40FC" w:rsidRDefault="009B4B1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B40F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CD07563" w14:textId="572B1273" w:rsidR="00D665F5" w:rsidRPr="008B40FC" w:rsidRDefault="009B4B10" w:rsidP="00D665F5">
      <w:pPr>
        <w:rPr>
          <w:rFonts w:ascii="Verdana" w:hAnsi="Verdana"/>
          <w:sz w:val="18"/>
          <w:szCs w:val="18"/>
        </w:rPr>
      </w:pPr>
      <w:r w:rsidRPr="008B40FC">
        <w:rPr>
          <w:rFonts w:ascii="Verdana" w:hAnsi="Verdana"/>
          <w:sz w:val="18"/>
          <w:szCs w:val="18"/>
        </w:rPr>
        <w:t>Al. Mickiewicza</w:t>
      </w:r>
      <w:r w:rsidR="00D665F5" w:rsidRPr="008B40FC">
        <w:rPr>
          <w:rFonts w:ascii="Verdana" w:hAnsi="Verdana"/>
          <w:sz w:val="18"/>
          <w:szCs w:val="18"/>
        </w:rPr>
        <w:t xml:space="preserve"> </w:t>
      </w:r>
      <w:r w:rsidRPr="008B40FC">
        <w:rPr>
          <w:rFonts w:ascii="Verdana" w:hAnsi="Verdana"/>
          <w:sz w:val="18"/>
          <w:szCs w:val="18"/>
        </w:rPr>
        <w:t>30</w:t>
      </w:r>
    </w:p>
    <w:p w14:paraId="14344C61" w14:textId="2AC87F25" w:rsidR="00D665F5" w:rsidRPr="008B40FC" w:rsidRDefault="009B4B10" w:rsidP="00D665F5">
      <w:pPr>
        <w:rPr>
          <w:rFonts w:ascii="Verdana" w:hAnsi="Verdana"/>
          <w:sz w:val="18"/>
          <w:szCs w:val="18"/>
        </w:rPr>
      </w:pPr>
      <w:r w:rsidRPr="008B40FC">
        <w:rPr>
          <w:rFonts w:ascii="Verdana" w:hAnsi="Verdana"/>
          <w:sz w:val="18"/>
          <w:szCs w:val="18"/>
        </w:rPr>
        <w:t>30-059</w:t>
      </w:r>
      <w:r w:rsidR="00D665F5" w:rsidRPr="008B40FC">
        <w:rPr>
          <w:rFonts w:ascii="Verdana" w:hAnsi="Verdana"/>
          <w:sz w:val="18"/>
          <w:szCs w:val="18"/>
        </w:rPr>
        <w:t xml:space="preserve"> </w:t>
      </w:r>
      <w:r w:rsidRPr="008B40FC">
        <w:rPr>
          <w:rFonts w:ascii="Verdana" w:hAnsi="Verdana"/>
          <w:sz w:val="18"/>
          <w:szCs w:val="18"/>
        </w:rPr>
        <w:t>Kraków</w:t>
      </w:r>
    </w:p>
    <w:p w14:paraId="3562F0FE" w14:textId="06892B26" w:rsidR="00A80738" w:rsidRPr="008B40F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B40FC">
        <w:rPr>
          <w:rFonts w:ascii="Verdana" w:hAnsi="Verdana"/>
          <w:sz w:val="18"/>
          <w:szCs w:val="18"/>
        </w:rPr>
        <w:t>Znak sprawy:</w:t>
      </w:r>
      <w:r w:rsidRPr="008B40FC">
        <w:rPr>
          <w:rFonts w:ascii="Verdana" w:hAnsi="Verdana"/>
          <w:b/>
          <w:sz w:val="18"/>
          <w:szCs w:val="18"/>
        </w:rPr>
        <w:t xml:space="preserve"> </w:t>
      </w:r>
      <w:r w:rsidR="009B4B10" w:rsidRPr="008B40FC">
        <w:rPr>
          <w:rFonts w:ascii="Verdana" w:hAnsi="Verdana"/>
          <w:b/>
          <w:sz w:val="18"/>
          <w:szCs w:val="18"/>
        </w:rPr>
        <w:t>KC-DE-zp.25.304.2026</w:t>
      </w:r>
      <w:r w:rsidR="00A80738" w:rsidRPr="008B40FC">
        <w:rPr>
          <w:rFonts w:ascii="Verdana" w:hAnsi="Verdana"/>
          <w:sz w:val="18"/>
          <w:szCs w:val="18"/>
        </w:rPr>
        <w:tab/>
        <w:t xml:space="preserve"> </w:t>
      </w:r>
    </w:p>
    <w:p w14:paraId="2FC40C41" w14:textId="77777777" w:rsidR="00A80738" w:rsidRPr="008B40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F16D423" w14:textId="77777777" w:rsidR="00A80738" w:rsidRPr="008B40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D4F0DE" w14:textId="77777777" w:rsidR="00A80738" w:rsidRPr="008B40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2970A7" w14:textId="77777777" w:rsidR="00A80738" w:rsidRPr="008B40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B40F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5D3A82F" w14:textId="77777777" w:rsidR="00A80738" w:rsidRPr="008B40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3E7F41B" w14:textId="25098C1B" w:rsidR="00C659E2" w:rsidRPr="008B40FC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B40FC">
        <w:rPr>
          <w:rFonts w:ascii="Verdana" w:hAnsi="Verdana"/>
          <w:bCs/>
          <w:sz w:val="18"/>
          <w:szCs w:val="18"/>
        </w:rPr>
        <w:t xml:space="preserve">Dotyczy </w:t>
      </w:r>
      <w:r w:rsidRPr="008B40F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B4B10" w:rsidRPr="008B40F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B4B10" w:rsidRPr="008B40FC">
        <w:rPr>
          <w:rFonts w:ascii="Verdana" w:hAnsi="Verdana"/>
          <w:sz w:val="18"/>
          <w:szCs w:val="18"/>
        </w:rPr>
        <w:t>Pzp</w:t>
      </w:r>
      <w:proofErr w:type="spellEnd"/>
      <w:r w:rsidRPr="008B40FC">
        <w:rPr>
          <w:rFonts w:ascii="Verdana" w:hAnsi="Verdana"/>
          <w:sz w:val="18"/>
          <w:szCs w:val="18"/>
        </w:rPr>
        <w:t xml:space="preserve"> </w:t>
      </w:r>
      <w:r w:rsidR="007965DC" w:rsidRPr="008B40FC">
        <w:rPr>
          <w:rFonts w:ascii="Verdana" w:hAnsi="Verdana"/>
          <w:sz w:val="18"/>
          <w:szCs w:val="18"/>
        </w:rPr>
        <w:t>prowadzonego pn.</w:t>
      </w:r>
      <w:r w:rsidRPr="008B40FC">
        <w:rPr>
          <w:rFonts w:ascii="Verdana" w:hAnsi="Verdana"/>
          <w:sz w:val="18"/>
          <w:szCs w:val="18"/>
        </w:rPr>
        <w:t xml:space="preserve">: </w:t>
      </w:r>
    </w:p>
    <w:p w14:paraId="548C9243" w14:textId="252AE75E" w:rsidR="00A80738" w:rsidRPr="008B40FC" w:rsidRDefault="009B4B1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B40FC">
        <w:rPr>
          <w:rFonts w:ascii="Verdana" w:hAnsi="Verdana"/>
          <w:b/>
          <w:sz w:val="18"/>
          <w:szCs w:val="18"/>
        </w:rPr>
        <w:t xml:space="preserve">Wykonanie instalacji klimatyzacji wybranych pomieszczeń </w:t>
      </w:r>
      <w:proofErr w:type="spellStart"/>
      <w:r w:rsidRPr="008B40FC">
        <w:rPr>
          <w:rFonts w:ascii="Verdana" w:hAnsi="Verdana"/>
          <w:b/>
          <w:sz w:val="18"/>
          <w:szCs w:val="18"/>
        </w:rPr>
        <w:t>WIMiC</w:t>
      </w:r>
      <w:proofErr w:type="spellEnd"/>
      <w:r w:rsidRPr="008B40FC">
        <w:rPr>
          <w:rFonts w:ascii="Verdana" w:hAnsi="Verdana"/>
          <w:b/>
          <w:sz w:val="18"/>
          <w:szCs w:val="18"/>
        </w:rPr>
        <w:t xml:space="preserve"> w paw. B-8 AGH w Krakowie - KC-DE-zp.25.304.2026</w:t>
      </w:r>
    </w:p>
    <w:p w14:paraId="2FD4081B" w14:textId="4DB37C64" w:rsidR="00D665F5" w:rsidRPr="008B40F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B40FC">
        <w:rPr>
          <w:rFonts w:ascii="Verdana" w:hAnsi="Verdana"/>
          <w:sz w:val="18"/>
          <w:szCs w:val="18"/>
        </w:rPr>
        <w:t>Zamawiający, działając na podstawie art. 22</w:t>
      </w:r>
      <w:r w:rsidR="00601802" w:rsidRPr="008B40FC">
        <w:rPr>
          <w:rFonts w:ascii="Verdana" w:hAnsi="Verdana"/>
          <w:sz w:val="18"/>
          <w:szCs w:val="18"/>
        </w:rPr>
        <w:t>2</w:t>
      </w:r>
      <w:r w:rsidRPr="008B40FC">
        <w:rPr>
          <w:rFonts w:ascii="Verdana" w:hAnsi="Verdana"/>
          <w:sz w:val="18"/>
          <w:szCs w:val="18"/>
        </w:rPr>
        <w:t xml:space="preserve"> ust. 5 </w:t>
      </w:r>
      <w:r w:rsidRPr="008B40F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B40FC">
        <w:rPr>
          <w:rFonts w:ascii="Verdana" w:hAnsi="Verdana"/>
          <w:sz w:val="18"/>
          <w:szCs w:val="18"/>
        </w:rPr>
        <w:t>publicznych</w:t>
      </w:r>
      <w:r w:rsidR="00104EFA" w:rsidRPr="008B40FC">
        <w:rPr>
          <w:rFonts w:ascii="Verdana" w:hAnsi="Verdana"/>
          <w:sz w:val="18"/>
          <w:szCs w:val="18"/>
        </w:rPr>
        <w:t xml:space="preserve"> </w:t>
      </w:r>
      <w:r w:rsidR="009C20BC" w:rsidRPr="008B40FC">
        <w:rPr>
          <w:rFonts w:ascii="Verdana" w:hAnsi="Verdana"/>
          <w:sz w:val="18"/>
          <w:szCs w:val="18"/>
        </w:rPr>
        <w:t>(Dz.U.202</w:t>
      </w:r>
      <w:r w:rsidR="001757EC" w:rsidRPr="008B40FC">
        <w:rPr>
          <w:rFonts w:ascii="Verdana" w:hAnsi="Verdana"/>
          <w:sz w:val="18"/>
          <w:szCs w:val="18"/>
        </w:rPr>
        <w:t xml:space="preserve">6 poz.793 </w:t>
      </w:r>
      <w:r w:rsidR="008B40FC" w:rsidRPr="008B40FC">
        <w:rPr>
          <w:rFonts w:ascii="Verdana" w:hAnsi="Verdana"/>
          <w:sz w:val="18"/>
          <w:szCs w:val="18"/>
        </w:rPr>
        <w:t>tj.</w:t>
      </w:r>
      <w:r w:rsidR="009C20BC" w:rsidRPr="008B40FC">
        <w:rPr>
          <w:rFonts w:ascii="Verdana" w:hAnsi="Verdana"/>
          <w:sz w:val="18"/>
          <w:szCs w:val="18"/>
        </w:rPr>
        <w:t xml:space="preserve"> </w:t>
      </w:r>
      <w:r w:rsidR="00104EFA" w:rsidRPr="008B40FC">
        <w:rPr>
          <w:rFonts w:ascii="Verdana" w:hAnsi="Verdana"/>
          <w:sz w:val="18"/>
          <w:szCs w:val="18"/>
        </w:rPr>
        <w:t>ze zm.</w:t>
      </w:r>
      <w:r w:rsidR="00AA718D" w:rsidRPr="008B40FC">
        <w:rPr>
          <w:rFonts w:ascii="Verdana" w:hAnsi="Verdana"/>
          <w:sz w:val="18"/>
          <w:szCs w:val="18"/>
        </w:rPr>
        <w:t>)</w:t>
      </w:r>
      <w:r w:rsidR="00A67C20" w:rsidRPr="008B40FC">
        <w:rPr>
          <w:rFonts w:ascii="Verdana" w:hAnsi="Verdana"/>
          <w:sz w:val="18"/>
          <w:szCs w:val="18"/>
        </w:rPr>
        <w:t xml:space="preserve"> </w:t>
      </w:r>
      <w:r w:rsidRPr="008B40FC">
        <w:rPr>
          <w:rFonts w:ascii="Verdana" w:hAnsi="Verdana"/>
          <w:sz w:val="18"/>
          <w:szCs w:val="18"/>
        </w:rPr>
        <w:t>udostępnia</w:t>
      </w:r>
      <w:r w:rsidR="00F95C33" w:rsidRPr="008B40FC">
        <w:rPr>
          <w:rFonts w:ascii="Verdana" w:hAnsi="Verdana"/>
          <w:sz w:val="18"/>
          <w:szCs w:val="18"/>
        </w:rPr>
        <w:t xml:space="preserve"> </w:t>
      </w:r>
      <w:r w:rsidR="004C7E9B" w:rsidRPr="008B40FC">
        <w:rPr>
          <w:rFonts w:ascii="Verdana" w:hAnsi="Verdana"/>
          <w:sz w:val="18"/>
          <w:szCs w:val="18"/>
        </w:rPr>
        <w:t>informacj</w:t>
      </w:r>
      <w:r w:rsidR="00577BC6" w:rsidRPr="008B40FC">
        <w:rPr>
          <w:rFonts w:ascii="Verdana" w:hAnsi="Verdana"/>
          <w:sz w:val="18"/>
          <w:szCs w:val="18"/>
        </w:rPr>
        <w:t>ę</w:t>
      </w:r>
      <w:r w:rsidR="00035488" w:rsidRPr="008B40FC">
        <w:rPr>
          <w:rFonts w:ascii="Verdana" w:hAnsi="Verdana"/>
          <w:sz w:val="18"/>
          <w:szCs w:val="18"/>
        </w:rPr>
        <w:t xml:space="preserve"> z otwarcia ofert</w:t>
      </w:r>
      <w:r w:rsidR="00577BC6" w:rsidRPr="008B40FC">
        <w:rPr>
          <w:rFonts w:ascii="Verdana" w:hAnsi="Verdana"/>
          <w:sz w:val="18"/>
          <w:szCs w:val="18"/>
        </w:rPr>
        <w:t>.</w:t>
      </w:r>
    </w:p>
    <w:p w14:paraId="7447BFA2" w14:textId="60B92F74" w:rsidR="00A80738" w:rsidRPr="008B40F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B40FC">
        <w:rPr>
          <w:rFonts w:ascii="Verdana" w:hAnsi="Verdana"/>
          <w:sz w:val="18"/>
          <w:szCs w:val="18"/>
        </w:rPr>
        <w:t>Podczas otwarcia ofert, mającego miejsce</w:t>
      </w:r>
      <w:r w:rsidR="00FF4AB1" w:rsidRPr="008B40FC">
        <w:rPr>
          <w:rFonts w:ascii="Verdana" w:hAnsi="Verdana"/>
          <w:sz w:val="18"/>
          <w:szCs w:val="18"/>
        </w:rPr>
        <w:t xml:space="preserve"> w dniu </w:t>
      </w:r>
      <w:r w:rsidR="009B4B10" w:rsidRPr="008B40FC">
        <w:rPr>
          <w:rFonts w:ascii="Verdana" w:hAnsi="Verdana"/>
          <w:sz w:val="18"/>
          <w:szCs w:val="18"/>
        </w:rPr>
        <w:t>05/08/2026</w:t>
      </w:r>
      <w:r w:rsidR="00FF4AB1" w:rsidRPr="008B40FC">
        <w:rPr>
          <w:rFonts w:ascii="Verdana" w:hAnsi="Verdana"/>
          <w:sz w:val="18"/>
          <w:szCs w:val="18"/>
        </w:rPr>
        <w:t xml:space="preserve"> o godz. </w:t>
      </w:r>
      <w:r w:rsidR="009B4B10" w:rsidRPr="008B40FC">
        <w:rPr>
          <w:rFonts w:ascii="Verdana" w:hAnsi="Verdana"/>
          <w:sz w:val="18"/>
          <w:szCs w:val="18"/>
        </w:rPr>
        <w:t>10:00</w:t>
      </w:r>
      <w:r w:rsidRPr="008B40F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B40FC" w14:paraId="213CF4FC" w14:textId="77777777" w:rsidTr="003F57CD">
        <w:tc>
          <w:tcPr>
            <w:tcW w:w="993" w:type="dxa"/>
            <w:vAlign w:val="center"/>
          </w:tcPr>
          <w:p w14:paraId="7F8FA328" w14:textId="77777777" w:rsidR="00D665F5" w:rsidRPr="008B40F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47338BB" w14:textId="77777777" w:rsidR="00D665F5" w:rsidRPr="008B40F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35439E0" w14:textId="77777777" w:rsidR="00D665F5" w:rsidRPr="008B40F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B4B10" w:rsidRPr="008B40FC" w14:paraId="3FCA9B72" w14:textId="77777777" w:rsidTr="00AD0A7C">
        <w:tc>
          <w:tcPr>
            <w:tcW w:w="993" w:type="dxa"/>
            <w:vAlign w:val="center"/>
          </w:tcPr>
          <w:p w14:paraId="5BA1E1FD" w14:textId="362C92B3" w:rsidR="009B4B10" w:rsidRPr="008B40FC" w:rsidRDefault="009B4B10" w:rsidP="00AD0A7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C6780F9" w14:textId="39FC7EED" w:rsidR="009B4B10" w:rsidRPr="008B40FC" w:rsidRDefault="009B4B10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AP Pomp Spółka z ograniczoną odpowiedzialnością</w:t>
            </w:r>
          </w:p>
          <w:p w14:paraId="59CBB708" w14:textId="2B26DA34" w:rsidR="009B4B10" w:rsidRPr="008B40FC" w:rsidRDefault="009B4B10" w:rsidP="00AD0A7C">
            <w:pPr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Jana Karłowicza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10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739A15E" w14:textId="3BA1F017" w:rsidR="009B4B10" w:rsidRPr="008B40FC" w:rsidRDefault="009B4B10" w:rsidP="00AD0A7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41-800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Zabrze</w:t>
            </w:r>
          </w:p>
        </w:tc>
        <w:tc>
          <w:tcPr>
            <w:tcW w:w="2835" w:type="dxa"/>
            <w:vAlign w:val="center"/>
          </w:tcPr>
          <w:p w14:paraId="78F08FD3" w14:textId="4CB14F6C" w:rsidR="009B4B10" w:rsidRPr="008B40FC" w:rsidRDefault="009B4B10" w:rsidP="00AD0A7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243 540.00 zł</w:t>
            </w:r>
          </w:p>
        </w:tc>
      </w:tr>
      <w:tr w:rsidR="009B4B10" w:rsidRPr="008B40FC" w14:paraId="6E02A41F" w14:textId="77777777" w:rsidTr="00AD0A7C">
        <w:tc>
          <w:tcPr>
            <w:tcW w:w="993" w:type="dxa"/>
            <w:vAlign w:val="center"/>
          </w:tcPr>
          <w:p w14:paraId="4940AFA3" w14:textId="3E9F6258" w:rsidR="009B4B10" w:rsidRPr="008B40FC" w:rsidRDefault="009B4B10" w:rsidP="00AD0A7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519ECC0B" w14:textId="4494D7F5" w:rsidR="009B4B10" w:rsidRPr="008B40FC" w:rsidRDefault="009B4B10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B40FC">
              <w:rPr>
                <w:rFonts w:ascii="Verdana" w:hAnsi="Verdana"/>
                <w:sz w:val="18"/>
                <w:szCs w:val="18"/>
              </w:rPr>
              <w:t>LeedAir</w:t>
            </w:r>
            <w:proofErr w:type="spellEnd"/>
            <w:r w:rsidRPr="008B40FC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540694F1" w14:textId="5E09FD35" w:rsidR="009B4B10" w:rsidRPr="008B40FC" w:rsidRDefault="008B40FC" w:rsidP="00AD0A7C">
            <w:pPr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 xml:space="preserve">Alfreda </w:t>
            </w:r>
            <w:proofErr w:type="spellStart"/>
            <w:r w:rsidR="009B4B10" w:rsidRPr="008B40FC">
              <w:rPr>
                <w:rFonts w:ascii="Verdana" w:hAnsi="Verdana"/>
                <w:sz w:val="18"/>
                <w:szCs w:val="18"/>
              </w:rPr>
              <w:t>Dauna</w:t>
            </w:r>
            <w:proofErr w:type="spellEnd"/>
            <w:r w:rsidR="009B4B10"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9B4B10" w:rsidRPr="008B40FC">
              <w:rPr>
                <w:rFonts w:ascii="Verdana" w:hAnsi="Verdana"/>
                <w:sz w:val="18"/>
                <w:szCs w:val="18"/>
              </w:rPr>
              <w:t>111</w:t>
            </w:r>
            <w:r w:rsidR="009B4B10"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B8CBE51" w14:textId="00DAC30B" w:rsidR="009B4B10" w:rsidRPr="008B40FC" w:rsidRDefault="009B4B10" w:rsidP="00AD0A7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30-629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016DD7F6" w14:textId="383D468C" w:rsidR="009B4B10" w:rsidRPr="008B40FC" w:rsidRDefault="009B4B10" w:rsidP="00AD0A7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303 734.00 zł</w:t>
            </w:r>
          </w:p>
        </w:tc>
      </w:tr>
      <w:tr w:rsidR="009B4B10" w:rsidRPr="008B40FC" w14:paraId="20EC19C8" w14:textId="77777777" w:rsidTr="00AD0A7C">
        <w:tc>
          <w:tcPr>
            <w:tcW w:w="993" w:type="dxa"/>
            <w:vAlign w:val="center"/>
          </w:tcPr>
          <w:p w14:paraId="21C84DDD" w14:textId="209288A2" w:rsidR="009B4B10" w:rsidRPr="008B40FC" w:rsidRDefault="009B4B10" w:rsidP="00AD0A7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1C5FEB6F" w14:textId="326030EA" w:rsidR="009B4B10" w:rsidRPr="008B40FC" w:rsidRDefault="009B4B10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FLOW TECHNIKA SPÓŁKA Z OGRANICZONĄ ODPOWIEDZIALNOŚCIĄ</w:t>
            </w:r>
          </w:p>
          <w:p w14:paraId="26D7B421" w14:textId="44864020" w:rsidR="009B4B10" w:rsidRPr="008B40FC" w:rsidRDefault="009B4B10" w:rsidP="00AD0A7C">
            <w:pPr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os. Dywizjonu 303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64a/48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C260F4F" w14:textId="29BE68B2" w:rsidR="009B4B10" w:rsidRPr="008B40FC" w:rsidRDefault="009B4B10" w:rsidP="00AD0A7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31-875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1B2621D1" w14:textId="44F59B93" w:rsidR="009B4B10" w:rsidRPr="008B40FC" w:rsidRDefault="009B4B10" w:rsidP="00AD0A7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139 605.00 zł</w:t>
            </w:r>
          </w:p>
        </w:tc>
      </w:tr>
      <w:tr w:rsidR="009B4B10" w:rsidRPr="008B40FC" w14:paraId="61FD4F71" w14:textId="77777777" w:rsidTr="00AD0A7C">
        <w:tc>
          <w:tcPr>
            <w:tcW w:w="993" w:type="dxa"/>
            <w:vAlign w:val="center"/>
          </w:tcPr>
          <w:p w14:paraId="1D5E2767" w14:textId="47538F91" w:rsidR="009B4B10" w:rsidRPr="008B40FC" w:rsidRDefault="009B4B10" w:rsidP="00AD0A7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5890FAAA" w14:textId="77777777" w:rsidR="008B40FC" w:rsidRPr="008B40FC" w:rsidRDefault="008B40FC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Konsorcjum firm:</w:t>
            </w:r>
          </w:p>
          <w:p w14:paraId="0A03B477" w14:textId="77777777" w:rsidR="008B40FC" w:rsidRPr="008B40FC" w:rsidRDefault="008B40FC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Lider:</w:t>
            </w:r>
          </w:p>
          <w:p w14:paraId="401A5B75" w14:textId="02582157" w:rsidR="009B4B10" w:rsidRPr="008B40FC" w:rsidRDefault="009B4B10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 xml:space="preserve">PALMER </w:t>
            </w:r>
            <w:r w:rsidR="008B40FC" w:rsidRPr="008B40FC">
              <w:rPr>
                <w:rFonts w:ascii="Verdana" w:hAnsi="Verdana"/>
                <w:sz w:val="18"/>
                <w:szCs w:val="18"/>
              </w:rPr>
              <w:t xml:space="preserve">HVAC </w:t>
            </w:r>
            <w:r w:rsidRPr="008B40FC">
              <w:rPr>
                <w:rFonts w:ascii="Verdana" w:hAnsi="Verdana"/>
                <w:sz w:val="18"/>
                <w:szCs w:val="18"/>
              </w:rPr>
              <w:t>Sp. z o.o.</w:t>
            </w:r>
          </w:p>
          <w:p w14:paraId="03C2D59F" w14:textId="77777777" w:rsidR="008B40FC" w:rsidRPr="008B40FC" w:rsidRDefault="008B40FC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Ul. Bolesława Chrobrego 41C,</w:t>
            </w:r>
          </w:p>
          <w:p w14:paraId="632D398E" w14:textId="19185D9B" w:rsidR="008B40FC" w:rsidRPr="008B40FC" w:rsidRDefault="008B40FC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31-428 Kraków</w:t>
            </w:r>
          </w:p>
          <w:p w14:paraId="5FA33507" w14:textId="596EC986" w:rsidR="008B40FC" w:rsidRPr="008B40FC" w:rsidRDefault="008B40FC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Partner:</w:t>
            </w:r>
          </w:p>
          <w:p w14:paraId="5569C8DB" w14:textId="773C83A0" w:rsidR="008B40FC" w:rsidRPr="008B40FC" w:rsidRDefault="008B40FC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PALMER SP. Z O.O.</w:t>
            </w:r>
          </w:p>
          <w:p w14:paraId="4E336474" w14:textId="4FD70464" w:rsidR="009B4B10" w:rsidRPr="008B40FC" w:rsidRDefault="009B4B10" w:rsidP="00AD0A7C">
            <w:pPr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Myślenicka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95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4A1A4E3" w14:textId="2B80C424" w:rsidR="009B4B10" w:rsidRPr="008B40FC" w:rsidRDefault="009B4B10" w:rsidP="00AD0A7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30-698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683F5DC5" w14:textId="17181DFB" w:rsidR="009B4B10" w:rsidRPr="008B40FC" w:rsidRDefault="009B4B10" w:rsidP="00AD0A7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130 621.62 zł</w:t>
            </w:r>
          </w:p>
        </w:tc>
      </w:tr>
      <w:tr w:rsidR="009B4B10" w:rsidRPr="008B40FC" w14:paraId="1960DD37" w14:textId="77777777" w:rsidTr="00AD0A7C">
        <w:tc>
          <w:tcPr>
            <w:tcW w:w="993" w:type="dxa"/>
            <w:vAlign w:val="center"/>
          </w:tcPr>
          <w:p w14:paraId="1342F2B0" w14:textId="638ACB95" w:rsidR="009B4B10" w:rsidRPr="008B40FC" w:rsidRDefault="009B4B10" w:rsidP="00AD0A7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0A650EE0" w14:textId="49C6BAFB" w:rsidR="009B4B10" w:rsidRPr="008B40FC" w:rsidRDefault="009B4B10" w:rsidP="00AD0A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Przedsiębiorstwo Wielobranżowe COOL-KLIMAT Grzegorz Szymkiewicz</w:t>
            </w:r>
          </w:p>
          <w:p w14:paraId="61F85F0C" w14:textId="697C4CA0" w:rsidR="009B4B10" w:rsidRPr="008B40FC" w:rsidRDefault="009B4B10" w:rsidP="00AD0A7C">
            <w:pPr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Korczyn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40FC">
              <w:rPr>
                <w:rFonts w:ascii="Verdana" w:hAnsi="Verdana"/>
                <w:sz w:val="18"/>
                <w:szCs w:val="18"/>
              </w:rPr>
              <w:t>35c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06327A1" w14:textId="79D1D739" w:rsidR="009B4B10" w:rsidRPr="008B40FC" w:rsidRDefault="009B4B10" w:rsidP="00AD0A7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26-067</w:t>
            </w:r>
            <w:r w:rsidRPr="008B40F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B40FC" w:rsidRPr="008B40FC">
              <w:rPr>
                <w:rFonts w:ascii="Verdana" w:hAnsi="Verdana"/>
                <w:sz w:val="18"/>
                <w:szCs w:val="18"/>
              </w:rPr>
              <w:t>Strawczyn</w:t>
            </w:r>
          </w:p>
        </w:tc>
        <w:tc>
          <w:tcPr>
            <w:tcW w:w="2835" w:type="dxa"/>
            <w:vAlign w:val="center"/>
          </w:tcPr>
          <w:p w14:paraId="46F3FDEA" w14:textId="550CC662" w:rsidR="009B4B10" w:rsidRPr="008B40FC" w:rsidRDefault="009B4B10" w:rsidP="00AD0A7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B40FC">
              <w:rPr>
                <w:rFonts w:ascii="Verdana" w:hAnsi="Verdana"/>
                <w:sz w:val="18"/>
                <w:szCs w:val="18"/>
              </w:rPr>
              <w:t>177 000.00 zł</w:t>
            </w:r>
          </w:p>
        </w:tc>
      </w:tr>
    </w:tbl>
    <w:p w14:paraId="099CDE12" w14:textId="77777777" w:rsidR="00577BC6" w:rsidRPr="008B40FC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8B40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8C656" w14:textId="77777777" w:rsidR="00122D77" w:rsidRDefault="00122D77">
      <w:r>
        <w:separator/>
      </w:r>
    </w:p>
  </w:endnote>
  <w:endnote w:type="continuationSeparator" w:id="0">
    <w:p w14:paraId="18D6E479" w14:textId="77777777" w:rsidR="00122D77" w:rsidRDefault="00122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AE4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F6F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A7F8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65C26D">
        <v:line id="_x0000_s1025" style="position:absolute;left:0;text-align:left;z-index:251657728" from="-3.85pt,8.7pt" to="455.15pt,8.7pt"/>
      </w:pict>
    </w:r>
  </w:p>
  <w:p w14:paraId="462C55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D93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8446BF" w14:textId="77777777" w:rsidR="009F189D" w:rsidRDefault="009F189D">
    <w:pPr>
      <w:pStyle w:val="Stopka"/>
      <w:tabs>
        <w:tab w:val="clear" w:pos="4536"/>
      </w:tabs>
      <w:jc w:val="center"/>
    </w:pPr>
  </w:p>
  <w:p w14:paraId="759ACA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75BEC" w14:textId="77777777" w:rsidR="00122D77" w:rsidRDefault="00122D77">
      <w:r>
        <w:separator/>
      </w:r>
    </w:p>
  </w:footnote>
  <w:footnote w:type="continuationSeparator" w:id="0">
    <w:p w14:paraId="2466517B" w14:textId="77777777" w:rsidR="00122D77" w:rsidRDefault="00122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FB345" w14:textId="77777777" w:rsidR="009B4B10" w:rsidRDefault="009B4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47A14" w14:textId="77777777" w:rsidR="009B4B10" w:rsidRDefault="009B4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8F2A6" w14:textId="77777777" w:rsidR="009B4B10" w:rsidRDefault="009B4B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8A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22D77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B40FC"/>
    <w:rsid w:val="008D18A7"/>
    <w:rsid w:val="009B4B1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1AD66"/>
  <w15:chartTrackingRefBased/>
  <w15:docId w15:val="{967C8DBE-8B2E-4A4C-9D1D-AB6F6D9CB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2026-08-05T09:01:00Z</dcterms:created>
  <dcterms:modified xsi:type="dcterms:W3CDTF">2026-08-05T09:08:00Z</dcterms:modified>
</cp:coreProperties>
</file>