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287A7" w14:textId="77777777" w:rsidR="00081D13" w:rsidRPr="00353FDC" w:rsidRDefault="00815D36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815D36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815D36">
        <w:rPr>
          <w:rFonts w:ascii="Arial" w:hAnsi="Arial" w:cs="Arial"/>
        </w:rPr>
        <w:t>2026-08-05</w:t>
      </w:r>
    </w:p>
    <w:p w14:paraId="3C4AEEBB" w14:textId="77777777" w:rsidR="00081D13" w:rsidRPr="00353FDC" w:rsidRDefault="00815D36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815D36">
        <w:rPr>
          <w:rFonts w:ascii="Arial" w:hAnsi="Arial" w:cs="Arial"/>
          <w:b/>
          <w:bCs/>
        </w:rPr>
        <w:t>Szpital Specjalistyczny im. Stefana Żeromskiego SP ZOZ w Krakowie</w:t>
      </w:r>
    </w:p>
    <w:p w14:paraId="21B54657" w14:textId="77777777" w:rsidR="00081D13" w:rsidRPr="00353FDC" w:rsidRDefault="00815D36" w:rsidP="00081D13">
      <w:pPr>
        <w:spacing w:line="360" w:lineRule="auto"/>
        <w:ind w:right="3969"/>
        <w:rPr>
          <w:rFonts w:ascii="Arial" w:hAnsi="Arial" w:cs="Arial"/>
        </w:rPr>
      </w:pPr>
      <w:r w:rsidRPr="00815D36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815D36">
        <w:rPr>
          <w:rFonts w:ascii="Arial" w:hAnsi="Arial" w:cs="Arial"/>
        </w:rPr>
        <w:t>66</w:t>
      </w:r>
    </w:p>
    <w:p w14:paraId="4258393E" w14:textId="77777777" w:rsidR="00081D13" w:rsidRPr="00353FDC" w:rsidRDefault="00815D36" w:rsidP="00081D13">
      <w:pPr>
        <w:ind w:right="3969"/>
        <w:rPr>
          <w:rFonts w:ascii="Arial" w:hAnsi="Arial" w:cs="Arial"/>
        </w:rPr>
      </w:pPr>
      <w:r w:rsidRPr="00815D36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815D36">
        <w:rPr>
          <w:rFonts w:ascii="Arial" w:hAnsi="Arial" w:cs="Arial"/>
        </w:rPr>
        <w:t>Kraków</w:t>
      </w:r>
    </w:p>
    <w:p w14:paraId="7C840EB2" w14:textId="18E5FA21" w:rsidR="00081D13" w:rsidRPr="00524B34" w:rsidRDefault="00EA4C48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DZP-271-39/26-955.IW</w:t>
      </w:r>
    </w:p>
    <w:p w14:paraId="7134B155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33F47440" w14:textId="77777777" w:rsidTr="00C13EA9">
        <w:tc>
          <w:tcPr>
            <w:tcW w:w="10065" w:type="dxa"/>
            <w:shd w:val="clear" w:color="auto" w:fill="F2F2F2"/>
            <w:hideMark/>
          </w:tcPr>
          <w:p w14:paraId="0D83EEA9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96788B6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41C95B0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17A763FF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470D026D" w14:textId="77777777" w:rsidTr="00081D13">
        <w:tc>
          <w:tcPr>
            <w:tcW w:w="2269" w:type="dxa"/>
          </w:tcPr>
          <w:p w14:paraId="0BB3E610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</w:tcPr>
          <w:p w14:paraId="0F8D9EAD" w14:textId="77777777" w:rsidR="00081D13" w:rsidRPr="00353FDC" w:rsidRDefault="00815D36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15D36">
              <w:rPr>
                <w:rFonts w:ascii="Arial" w:hAnsi="Arial" w:cs="Arial"/>
                <w:bCs/>
              </w:rPr>
              <w:t>Zakup i dostawa zestawów do wertebroplastyki</w:t>
            </w:r>
          </w:p>
        </w:tc>
      </w:tr>
      <w:tr w:rsidR="00815D36" w:rsidRPr="00353FDC" w14:paraId="5547E8AD" w14:textId="77777777" w:rsidTr="00B133DE">
        <w:tc>
          <w:tcPr>
            <w:tcW w:w="2269" w:type="dxa"/>
          </w:tcPr>
          <w:p w14:paraId="5922F68C" w14:textId="77777777" w:rsidR="00815D36" w:rsidRPr="00353FDC" w:rsidRDefault="00815D36" w:rsidP="00B133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</w:tcPr>
          <w:p w14:paraId="2D5948BB" w14:textId="77777777" w:rsidR="00815D36" w:rsidRPr="00353FDC" w:rsidRDefault="00815D36" w:rsidP="00B133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15D36">
              <w:rPr>
                <w:rFonts w:ascii="Arial" w:hAnsi="Arial" w:cs="Arial"/>
                <w:bCs/>
              </w:rPr>
              <w:t>DZP-271-39/26</w:t>
            </w:r>
          </w:p>
        </w:tc>
      </w:tr>
    </w:tbl>
    <w:p w14:paraId="42B61E46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5FB42CB5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815D36" w:rsidRPr="00815D36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815D36" w:rsidRPr="00815D36">
        <w:rPr>
          <w:rFonts w:ascii="Arial" w:hAnsi="Arial" w:cs="Arial"/>
        </w:rPr>
        <w:t>(</w:t>
      </w:r>
      <w:proofErr w:type="spellStart"/>
      <w:r w:rsidR="00815D36" w:rsidRPr="00815D36">
        <w:rPr>
          <w:rFonts w:ascii="Arial" w:hAnsi="Arial" w:cs="Arial"/>
        </w:rPr>
        <w:t>t.j</w:t>
      </w:r>
      <w:proofErr w:type="spellEnd"/>
      <w:r w:rsidR="00815D36" w:rsidRPr="00815D36">
        <w:rPr>
          <w:rFonts w:ascii="Arial" w:hAnsi="Arial" w:cs="Arial"/>
        </w:rPr>
        <w:t>. Dz. U. z 2026 r. poz. 793)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15D36" w:rsidRPr="00E1738E" w14:paraId="35993710" w14:textId="77777777" w:rsidTr="00B133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3227280" w14:textId="77777777" w:rsidR="00EA4C48" w:rsidRDefault="00EA4C48" w:rsidP="00B133DE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</w:p>
          <w:p w14:paraId="1E240E52" w14:textId="64EC2A5F" w:rsidR="00815D36" w:rsidRDefault="00815D36" w:rsidP="00B133DE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815D36">
              <w:rPr>
                <w:rFonts w:ascii="Arial" w:hAnsi="Arial" w:cs="Arial"/>
                <w:b/>
              </w:rPr>
              <w:t>Stryker</w:t>
            </w:r>
            <w:proofErr w:type="spellEnd"/>
            <w:r w:rsidRPr="00815D36">
              <w:rPr>
                <w:rFonts w:ascii="Arial" w:hAnsi="Arial" w:cs="Arial"/>
                <w:b/>
              </w:rPr>
              <w:t xml:space="preserve"> Polska Sp. z o.o.</w:t>
            </w:r>
          </w:p>
          <w:p w14:paraId="68462F36" w14:textId="77777777" w:rsidR="00815D36" w:rsidRPr="00AC1F4A" w:rsidRDefault="00815D36" w:rsidP="00B133D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15D36">
              <w:rPr>
                <w:rFonts w:ascii="Arial" w:hAnsi="Arial" w:cs="Arial"/>
                <w:bCs/>
              </w:rPr>
              <w:t>Poleczki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15D36">
              <w:rPr>
                <w:rFonts w:ascii="Arial" w:hAnsi="Arial" w:cs="Arial"/>
                <w:bCs/>
              </w:rPr>
              <w:t>35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678E1922" w14:textId="77777777" w:rsidR="00815D36" w:rsidRPr="00E1738E" w:rsidRDefault="00815D36" w:rsidP="00B133DE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815D36">
              <w:rPr>
                <w:rFonts w:ascii="Arial" w:hAnsi="Arial" w:cs="Arial"/>
                <w:bCs/>
              </w:rPr>
              <w:t>02-822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15D36">
              <w:rPr>
                <w:rFonts w:ascii="Arial" w:hAnsi="Arial" w:cs="Arial"/>
                <w:bCs/>
              </w:rPr>
              <w:t>Warszawa</w:t>
            </w:r>
          </w:p>
          <w:p w14:paraId="51672A7B" w14:textId="77777777" w:rsidR="00815D36" w:rsidRPr="00BC506C" w:rsidRDefault="00815D36" w:rsidP="00B133DE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815D36">
              <w:rPr>
                <w:rFonts w:ascii="Arial" w:hAnsi="Arial" w:cs="Arial"/>
                <w:b/>
              </w:rPr>
              <w:t>170 640.00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7A2AB960" w14:textId="77777777" w:rsidR="00EA4C48" w:rsidRDefault="00EA4C48" w:rsidP="00B133DE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</w:p>
          <w:p w14:paraId="7DD5978F" w14:textId="6B8F793B" w:rsidR="00815D36" w:rsidRPr="00E1738E" w:rsidRDefault="00815D36" w:rsidP="00B133DE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062431DA" w14:textId="77777777" w:rsidR="00815D36" w:rsidRPr="00E1738E" w:rsidRDefault="00815D36" w:rsidP="00B133D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815D36">
              <w:rPr>
                <w:rFonts w:ascii="Arial" w:hAnsi="Arial" w:cs="Arial"/>
              </w:rPr>
              <w:t xml:space="preserve">Oferta złożona przez ww. Wykonawcę spełnia warunki zawarte w SWZ, w ustawie Prawo zamówień publicznych z dnia 11 września 2019r. (tekst jednolity Dz. U. z 2026 r. poz. 793 ze zm.), została </w:t>
            </w:r>
            <w:proofErr w:type="spellStart"/>
            <w:r w:rsidRPr="00815D36">
              <w:rPr>
                <w:rFonts w:ascii="Arial" w:hAnsi="Arial" w:cs="Arial"/>
              </w:rPr>
              <w:t>złozona</w:t>
            </w:r>
            <w:proofErr w:type="spellEnd"/>
            <w:r w:rsidRPr="00815D36">
              <w:rPr>
                <w:rFonts w:ascii="Arial" w:hAnsi="Arial" w:cs="Arial"/>
              </w:rPr>
              <w:t xml:space="preserve"> jako jedyna i uznana za ofertę najkorzystniejszą na podstawie kryteriów oceny ofert określonych w SWZ.</w:t>
            </w:r>
          </w:p>
        </w:tc>
      </w:tr>
    </w:tbl>
    <w:p w14:paraId="51E2237F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992"/>
        <w:gridCol w:w="1985"/>
        <w:gridCol w:w="1559"/>
      </w:tblGrid>
      <w:tr w:rsidR="00EA4C48" w:rsidRPr="008567C7" w14:paraId="658A3130" w14:textId="77777777" w:rsidTr="00EA4C4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B78B24D" w14:textId="77777777" w:rsidR="00EA4C48" w:rsidRPr="00553EDC" w:rsidRDefault="00EA4C4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05D14C9" w14:textId="77777777" w:rsidR="00EA4C48" w:rsidRPr="00553EDC" w:rsidRDefault="00EA4C4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5DF30A35" w14:textId="77777777" w:rsidR="00EA4C48" w:rsidRPr="00553EDC" w:rsidRDefault="00EA4C4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15D3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4FDB6D04" w14:textId="77777777" w:rsidR="00EA4C48" w:rsidRPr="00553EDC" w:rsidRDefault="00EA4C4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15D36">
              <w:rPr>
                <w:rFonts w:ascii="Arial" w:hAnsi="Arial" w:cs="Arial"/>
                <w:bCs/>
                <w:sz w:val="24"/>
                <w:szCs w:val="24"/>
              </w:rPr>
              <w:t>Parametry techniczne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03BC3000" w14:textId="77777777" w:rsidR="00EA4C48" w:rsidRPr="00553EDC" w:rsidRDefault="00EA4C4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A4C48" w:rsidRPr="008567C7" w14:paraId="613E2217" w14:textId="77777777" w:rsidTr="00EA4C48">
        <w:tc>
          <w:tcPr>
            <w:tcW w:w="851" w:type="dxa"/>
            <w:vAlign w:val="center"/>
          </w:tcPr>
          <w:p w14:paraId="018DD954" w14:textId="77777777" w:rsidR="00EA4C48" w:rsidRPr="00553EDC" w:rsidRDefault="00EA4C48" w:rsidP="00B133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5D3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835" w:type="dxa"/>
            <w:vAlign w:val="center"/>
          </w:tcPr>
          <w:p w14:paraId="39D72BA8" w14:textId="77777777" w:rsidR="00EA4C48" w:rsidRPr="00553EDC" w:rsidRDefault="00EA4C48" w:rsidP="00B133DE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15D36">
              <w:rPr>
                <w:rFonts w:ascii="Arial" w:hAnsi="Arial" w:cs="Arial"/>
                <w:b/>
                <w:sz w:val="22"/>
                <w:szCs w:val="22"/>
              </w:rPr>
              <w:t>Stryker</w:t>
            </w:r>
            <w:proofErr w:type="spellEnd"/>
            <w:r w:rsidRPr="00815D36">
              <w:rPr>
                <w:rFonts w:ascii="Arial" w:hAnsi="Arial" w:cs="Arial"/>
                <w:b/>
                <w:sz w:val="22"/>
                <w:szCs w:val="22"/>
              </w:rPr>
              <w:t xml:space="preserve"> Polska Sp. z o.o.</w:t>
            </w:r>
          </w:p>
          <w:p w14:paraId="0EB29218" w14:textId="77777777" w:rsidR="00EA4C48" w:rsidRPr="00553EDC" w:rsidRDefault="00EA4C48" w:rsidP="00B133DE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15D36">
              <w:rPr>
                <w:rFonts w:ascii="Arial" w:hAnsi="Arial" w:cs="Arial"/>
                <w:bCs/>
                <w:sz w:val="22"/>
                <w:szCs w:val="22"/>
              </w:rPr>
              <w:t>Poleczki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15D36">
              <w:rPr>
                <w:rFonts w:ascii="Arial" w:hAnsi="Arial" w:cs="Arial"/>
                <w:bCs/>
                <w:sz w:val="22"/>
                <w:szCs w:val="22"/>
              </w:rPr>
              <w:t>35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739B5B49" w14:textId="77777777" w:rsidR="00EA4C48" w:rsidRPr="00553EDC" w:rsidRDefault="00EA4C48" w:rsidP="00B133DE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15D36">
              <w:rPr>
                <w:rFonts w:ascii="Arial" w:hAnsi="Arial" w:cs="Arial"/>
                <w:bCs/>
                <w:sz w:val="22"/>
                <w:szCs w:val="22"/>
              </w:rPr>
              <w:t>02-822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15D36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992" w:type="dxa"/>
            <w:vAlign w:val="center"/>
          </w:tcPr>
          <w:p w14:paraId="2A0A050B" w14:textId="77777777" w:rsidR="00EA4C48" w:rsidRPr="00553EDC" w:rsidRDefault="00EA4C48" w:rsidP="00B133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5D36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14:paraId="5D7044D8" w14:textId="45D61308" w:rsidR="00EA4C48" w:rsidRPr="00553EDC" w:rsidRDefault="00EA4C48" w:rsidP="00B133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5D36"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815D3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559" w:type="dxa"/>
            <w:vAlign w:val="center"/>
          </w:tcPr>
          <w:p w14:paraId="0AC5CC5F" w14:textId="43CE85B4" w:rsidR="00EA4C48" w:rsidRPr="00553EDC" w:rsidRDefault="00EA4C48" w:rsidP="00B133D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15D36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815D3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27AEBFEF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76060172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5F727982" w14:textId="77777777" w:rsidR="00B464D3" w:rsidRDefault="00B464D3" w:rsidP="00EA4C48">
      <w:pPr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40FC36F2" w14:textId="1A28D12C" w:rsidR="00EA4C48" w:rsidRDefault="00EA4C48" w:rsidP="00EA4C48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Dyrektor</w:t>
      </w:r>
    </w:p>
    <w:p w14:paraId="6BB84039" w14:textId="0B3E45BE" w:rsidR="00EA4C48" w:rsidRPr="00081D13" w:rsidRDefault="00EA4C48" w:rsidP="00EA4C48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Dr n. med. Jacek Żak</w:t>
      </w:r>
    </w:p>
    <w:bookmarkEnd w:id="0"/>
    <w:sectPr w:rsidR="00EA4C48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B3BCD" w14:textId="77777777" w:rsidR="007D0BFD" w:rsidRDefault="007D0BFD">
      <w:r>
        <w:separator/>
      </w:r>
    </w:p>
  </w:endnote>
  <w:endnote w:type="continuationSeparator" w:id="0">
    <w:p w14:paraId="64EA49D9" w14:textId="77777777" w:rsidR="007D0BFD" w:rsidRDefault="007D0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CF2D3" w14:textId="77777777" w:rsidR="00815D36" w:rsidRDefault="00815D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3BD4C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CC1DC41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42156" w14:textId="77777777" w:rsidR="00815D36" w:rsidRDefault="00815D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1E670" w14:textId="77777777" w:rsidR="007D0BFD" w:rsidRDefault="007D0BFD">
      <w:r>
        <w:separator/>
      </w:r>
    </w:p>
  </w:footnote>
  <w:footnote w:type="continuationSeparator" w:id="0">
    <w:p w14:paraId="2E56979E" w14:textId="77777777" w:rsidR="007D0BFD" w:rsidRDefault="007D0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7D749" w14:textId="77777777" w:rsidR="00815D36" w:rsidRDefault="00815D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6658E" w14:textId="77777777" w:rsidR="00815D36" w:rsidRDefault="00815D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A232F" w14:textId="77777777" w:rsidR="00815D36" w:rsidRDefault="00815D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0BFD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D0BFD"/>
    <w:rsid w:val="007E2ACC"/>
    <w:rsid w:val="007E68C5"/>
    <w:rsid w:val="00815D36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A4C4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D0DBF1"/>
  <w15:chartTrackingRefBased/>
  <w15:docId w15:val="{90968F4C-EF4D-4119-8596-6ECC967F8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216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3</cp:revision>
  <cp:lastPrinted>2026-08-05T06:39:00Z</cp:lastPrinted>
  <dcterms:created xsi:type="dcterms:W3CDTF">2026-08-05T06:37:00Z</dcterms:created>
  <dcterms:modified xsi:type="dcterms:W3CDTF">2026-08-05T06:39:00Z</dcterms:modified>
</cp:coreProperties>
</file>