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4AB2" w14:textId="3CD97F0E" w:rsidR="00B048DA" w:rsidRPr="00353FDC" w:rsidRDefault="00DE4221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E4221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E4221">
        <w:rPr>
          <w:rFonts w:ascii="Arial" w:hAnsi="Arial" w:cs="Arial"/>
        </w:rPr>
        <w:t>2026-08-0</w:t>
      </w:r>
      <w:r w:rsidR="00F17DD9">
        <w:rPr>
          <w:rFonts w:ascii="Arial" w:hAnsi="Arial" w:cs="Arial"/>
        </w:rPr>
        <w:t>4</w:t>
      </w:r>
    </w:p>
    <w:p w14:paraId="1F2C58C5" w14:textId="77777777" w:rsidR="00B048DA" w:rsidRPr="00353FDC" w:rsidRDefault="00DE4221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E4221">
        <w:rPr>
          <w:rFonts w:ascii="Arial" w:hAnsi="Arial" w:cs="Arial"/>
          <w:b/>
          <w:bCs/>
        </w:rPr>
        <w:t>Szpital Specjalistyczny im. Stefana Żeromskiego SP ZOZ w Krakowie</w:t>
      </w:r>
    </w:p>
    <w:p w14:paraId="035649B3" w14:textId="77777777" w:rsidR="00B048DA" w:rsidRPr="00353FDC" w:rsidRDefault="00DE4221" w:rsidP="00B048DA">
      <w:pPr>
        <w:spacing w:line="360" w:lineRule="auto"/>
        <w:ind w:right="3969"/>
        <w:rPr>
          <w:rFonts w:ascii="Arial" w:hAnsi="Arial" w:cs="Arial"/>
        </w:rPr>
      </w:pPr>
      <w:r w:rsidRPr="00DE4221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DE4221">
        <w:rPr>
          <w:rFonts w:ascii="Arial" w:hAnsi="Arial" w:cs="Arial"/>
        </w:rPr>
        <w:t>66</w:t>
      </w:r>
    </w:p>
    <w:p w14:paraId="2055FA1F" w14:textId="77777777" w:rsidR="00B048DA" w:rsidRPr="00353FDC" w:rsidRDefault="00DE4221" w:rsidP="00B048DA">
      <w:pPr>
        <w:ind w:right="3969"/>
        <w:rPr>
          <w:rFonts w:ascii="Arial" w:hAnsi="Arial" w:cs="Arial"/>
        </w:rPr>
      </w:pPr>
      <w:r w:rsidRPr="00DE4221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DE4221">
        <w:rPr>
          <w:rFonts w:ascii="Arial" w:hAnsi="Arial" w:cs="Arial"/>
        </w:rPr>
        <w:t>Kraków</w:t>
      </w:r>
    </w:p>
    <w:p w14:paraId="1D69438B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50DB86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B0BBA05" w14:textId="1FCC9370" w:rsidR="00AA7D6E" w:rsidRPr="00524B34" w:rsidRDefault="00AA7D6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F17DD9">
        <w:rPr>
          <w:rFonts w:ascii="Arial" w:hAnsi="Arial" w:cs="Arial"/>
          <w:bCs/>
          <w:sz w:val="18"/>
          <w:szCs w:val="18"/>
        </w:rPr>
        <w:t xml:space="preserve">DZP-271-12/26 - </w:t>
      </w:r>
      <w:r w:rsidR="00F17DD9" w:rsidRPr="00F17DD9">
        <w:rPr>
          <w:rFonts w:ascii="Arial" w:hAnsi="Arial" w:cs="Arial"/>
          <w:bCs/>
          <w:sz w:val="18"/>
          <w:szCs w:val="18"/>
        </w:rPr>
        <w:t>945</w:t>
      </w:r>
      <w:r w:rsidRPr="00F17DD9">
        <w:rPr>
          <w:rFonts w:ascii="Arial" w:hAnsi="Arial" w:cs="Arial"/>
          <w:bCs/>
          <w:sz w:val="18"/>
          <w:szCs w:val="18"/>
        </w:rPr>
        <w:t>.MM</w:t>
      </w:r>
    </w:p>
    <w:p w14:paraId="3B028E14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78C9D428" w14:textId="77777777" w:rsidTr="00B048DA">
        <w:tc>
          <w:tcPr>
            <w:tcW w:w="9498" w:type="dxa"/>
            <w:shd w:val="clear" w:color="auto" w:fill="F2F2F2"/>
            <w:hideMark/>
          </w:tcPr>
          <w:p w14:paraId="6C116C68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378B522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1DCF7A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45154B2F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3F365A9" w14:textId="77777777" w:rsidTr="00B048DA">
        <w:tc>
          <w:tcPr>
            <w:tcW w:w="2269" w:type="dxa"/>
          </w:tcPr>
          <w:p w14:paraId="5CF2269C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50C01506" w14:textId="77777777" w:rsidR="00B048DA" w:rsidRPr="00353FDC" w:rsidRDefault="00DE422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Wykonywanie przeglądów okresowych sprzętu medycznego na potrzeby Oddziałów Szpitalnych (151 grup)</w:t>
            </w:r>
          </w:p>
        </w:tc>
      </w:tr>
      <w:tr w:rsidR="00DE4221" w:rsidRPr="00353FDC" w14:paraId="3D547545" w14:textId="77777777" w:rsidTr="00FB68B8">
        <w:tc>
          <w:tcPr>
            <w:tcW w:w="2269" w:type="dxa"/>
          </w:tcPr>
          <w:p w14:paraId="5B900678" w14:textId="77777777" w:rsidR="00DE4221" w:rsidRPr="00353FDC" w:rsidRDefault="00DE4221" w:rsidP="00FB68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3F551005" w14:textId="77777777" w:rsidR="00DE4221" w:rsidRPr="00353FDC" w:rsidRDefault="00DE4221" w:rsidP="00FB68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DZP-271-12/26</w:t>
            </w:r>
          </w:p>
        </w:tc>
      </w:tr>
    </w:tbl>
    <w:p w14:paraId="6C23AFA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016A6D6" w14:textId="26300D12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DE4221" w:rsidRPr="00DE4221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DE4221" w:rsidRPr="00DE4221">
        <w:rPr>
          <w:rFonts w:ascii="Arial" w:hAnsi="Arial" w:cs="Arial"/>
        </w:rPr>
        <w:t>(</w:t>
      </w:r>
      <w:proofErr w:type="spellStart"/>
      <w:r w:rsidR="00DE4221" w:rsidRPr="00DE4221">
        <w:rPr>
          <w:rFonts w:ascii="Arial" w:hAnsi="Arial" w:cs="Arial"/>
        </w:rPr>
        <w:t>t.j</w:t>
      </w:r>
      <w:proofErr w:type="spellEnd"/>
      <w:r w:rsidR="00DE4221" w:rsidRPr="00DE4221">
        <w:rPr>
          <w:rFonts w:ascii="Arial" w:hAnsi="Arial" w:cs="Arial"/>
        </w:rPr>
        <w:t>. Dz. U. z 2026 r. poz. 793</w:t>
      </w:r>
      <w:r w:rsidR="00AA7D6E">
        <w:rPr>
          <w:rFonts w:ascii="Arial" w:hAnsi="Arial" w:cs="Arial"/>
        </w:rPr>
        <w:t xml:space="preserve"> ze zm.</w:t>
      </w:r>
      <w:r w:rsidR="00DE4221" w:rsidRPr="00DE4221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E4221" w14:paraId="4F2369D3" w14:textId="77777777" w:rsidTr="00FB68B8">
        <w:trPr>
          <w:cantSplit/>
        </w:trPr>
        <w:tc>
          <w:tcPr>
            <w:tcW w:w="9498" w:type="dxa"/>
          </w:tcPr>
          <w:p w14:paraId="700B1B4F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 xml:space="preserve">Audiometr,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tympanometr</w:t>
            </w:r>
            <w:proofErr w:type="spellEnd"/>
            <w:r w:rsidRPr="00DE4221">
              <w:rPr>
                <w:rFonts w:ascii="Arial" w:hAnsi="Arial" w:cs="Arial"/>
                <w:color w:val="000000"/>
              </w:rPr>
              <w:t>, ABR</w:t>
            </w:r>
          </w:p>
          <w:p w14:paraId="75238F0C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Diatec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Polska sp. z o.o.</w:t>
            </w:r>
          </w:p>
          <w:p w14:paraId="7033A82E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al. Jana Pawła II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8C7F16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00-133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798516F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10 432.80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1D003E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432E261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B62FB5B" w14:textId="77777777" w:rsidTr="00FB68B8">
        <w:trPr>
          <w:cantSplit/>
        </w:trPr>
        <w:tc>
          <w:tcPr>
            <w:tcW w:w="9498" w:type="dxa"/>
          </w:tcPr>
          <w:p w14:paraId="1C9F922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 xml:space="preserve">Zestawy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Acculan</w:t>
            </w:r>
            <w:proofErr w:type="spellEnd"/>
          </w:p>
          <w:p w14:paraId="30B7AFF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Aesculap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E4221">
              <w:rPr>
                <w:rFonts w:ascii="Arial" w:hAnsi="Arial" w:cs="Arial"/>
                <w:b/>
              </w:rPr>
              <w:t>Chifa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1E6C551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2C707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Nowy Tomyśl</w:t>
            </w:r>
          </w:p>
          <w:p w14:paraId="0CE28BD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140 959.44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A1BD3C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98723A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1219593" w14:textId="77777777" w:rsidTr="00FB68B8">
        <w:trPr>
          <w:cantSplit/>
        </w:trPr>
        <w:tc>
          <w:tcPr>
            <w:tcW w:w="9498" w:type="dxa"/>
          </w:tcPr>
          <w:p w14:paraId="3F519532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do echokardiografii</w:t>
            </w:r>
          </w:p>
          <w:p w14:paraId="37D56F6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Yal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21FFD9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ul. 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05059A7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26-670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Pionki</w:t>
            </w:r>
          </w:p>
          <w:p w14:paraId="558C46A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4 341.60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17FD04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F6642E9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275A6DA" w14:textId="77777777" w:rsidTr="00FB68B8">
        <w:trPr>
          <w:cantSplit/>
        </w:trPr>
        <w:tc>
          <w:tcPr>
            <w:tcW w:w="9498" w:type="dxa"/>
          </w:tcPr>
          <w:p w14:paraId="7073FED4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Diatermie</w:t>
            </w:r>
          </w:p>
          <w:p w14:paraId="2D040C15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0F5043A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3FC565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4A846CD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5 832.00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51247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4F0BC5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18061AE" w14:textId="77777777" w:rsidTr="00FB68B8">
        <w:trPr>
          <w:cantSplit/>
        </w:trPr>
        <w:tc>
          <w:tcPr>
            <w:tcW w:w="9498" w:type="dxa"/>
          </w:tcPr>
          <w:p w14:paraId="368EC5D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Erbe</w:t>
            </w:r>
            <w:proofErr w:type="spellEnd"/>
          </w:p>
          <w:p w14:paraId="1E48E8B5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6E14172E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17/28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3CA3F1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50E3271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5FF0C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A5D8F1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9F5731F" w14:textId="77777777" w:rsidTr="00FB68B8">
        <w:trPr>
          <w:cantSplit/>
        </w:trPr>
        <w:tc>
          <w:tcPr>
            <w:tcW w:w="9498" w:type="dxa"/>
          </w:tcPr>
          <w:p w14:paraId="753018AA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Valleylab</w:t>
            </w:r>
            <w:proofErr w:type="spellEnd"/>
          </w:p>
          <w:p w14:paraId="512F246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894339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88C468F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087B847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9 046.08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966D2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E63E6A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038C8E0" w14:textId="77777777" w:rsidTr="00FB68B8">
        <w:trPr>
          <w:cantSplit/>
        </w:trPr>
        <w:tc>
          <w:tcPr>
            <w:tcW w:w="9498" w:type="dxa"/>
          </w:tcPr>
          <w:p w14:paraId="584E6DF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Sprzęt rehabilitacyjny</w:t>
            </w:r>
          </w:p>
          <w:p w14:paraId="53DD6064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6EC7B6FD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EC3FFDE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403BE08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3 576.96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420B49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5BDDFA1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036DEAD" w14:textId="77777777" w:rsidTr="00FB68B8">
        <w:trPr>
          <w:cantSplit/>
        </w:trPr>
        <w:tc>
          <w:tcPr>
            <w:tcW w:w="9498" w:type="dxa"/>
          </w:tcPr>
          <w:p w14:paraId="7D7F2BB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Urządzenia do kompresji klatki piersiowej</w:t>
            </w:r>
          </w:p>
          <w:p w14:paraId="12BCEC5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74C4806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17DE5D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45E7A32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2 579.04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26AE98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A8DE27E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797A098" w14:textId="77777777" w:rsidTr="00FB68B8">
        <w:trPr>
          <w:cantSplit/>
        </w:trPr>
        <w:tc>
          <w:tcPr>
            <w:tcW w:w="9498" w:type="dxa"/>
          </w:tcPr>
          <w:p w14:paraId="04098A10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Aparaty do krioterapii i kriochirurgii</w:t>
            </w:r>
          </w:p>
          <w:p w14:paraId="7D023AFC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599DD81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777149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4E5CB2F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1 283.04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4AF26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742C54B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C271A69" w14:textId="77777777" w:rsidTr="00FB68B8">
        <w:trPr>
          <w:cantSplit/>
        </w:trPr>
        <w:tc>
          <w:tcPr>
            <w:tcW w:w="9498" w:type="dxa"/>
          </w:tcPr>
          <w:p w14:paraId="2EF8B29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Aparaty do znieczulenia</w:t>
            </w:r>
          </w:p>
          <w:p w14:paraId="15E86715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Inżynieria Kliniczna </w:t>
            </w:r>
            <w:proofErr w:type="spellStart"/>
            <w:r w:rsidRPr="00DE4221">
              <w:rPr>
                <w:rFonts w:ascii="Arial" w:hAnsi="Arial" w:cs="Arial"/>
                <w:b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z o.o.</w:t>
            </w:r>
          </w:p>
          <w:p w14:paraId="0FC75FC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Duchnicka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EB141C2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01-796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213496B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39 204.00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987431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525F4A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073FB5D" w14:textId="77777777" w:rsidTr="00FB68B8">
        <w:trPr>
          <w:cantSplit/>
        </w:trPr>
        <w:tc>
          <w:tcPr>
            <w:tcW w:w="9498" w:type="dxa"/>
          </w:tcPr>
          <w:p w14:paraId="732CF805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EEG</w:t>
            </w:r>
          </w:p>
          <w:p w14:paraId="1F33DBC4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ELMIKO BIOSIGNALS SP. Z O.O.</w:t>
            </w:r>
          </w:p>
          <w:p w14:paraId="2382C31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Sportowa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A836833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05-822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Milanówek</w:t>
            </w:r>
          </w:p>
          <w:p w14:paraId="4E416FB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15 746.40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F680E6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5FE865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393AC38" w14:textId="77777777" w:rsidTr="00FB68B8">
        <w:trPr>
          <w:cantSplit/>
        </w:trPr>
        <w:tc>
          <w:tcPr>
            <w:tcW w:w="9498" w:type="dxa"/>
          </w:tcPr>
          <w:p w14:paraId="5C7EF720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Aparaty EKG</w:t>
            </w:r>
          </w:p>
          <w:p w14:paraId="0DDB6663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34F39CB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CED2AD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1974D5F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7 824.60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240670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BC584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02B5D10" w14:textId="77777777" w:rsidTr="00FB68B8">
        <w:trPr>
          <w:cantSplit/>
        </w:trPr>
        <w:tc>
          <w:tcPr>
            <w:tcW w:w="9498" w:type="dxa"/>
          </w:tcPr>
          <w:p w14:paraId="4342AB5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Aparaty HFNC</w:t>
            </w:r>
          </w:p>
          <w:p w14:paraId="6FB4485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Cedical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7248886C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200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/213a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3A68E72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02-486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07B384F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8 910.00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0060C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28E825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0B8937A" w14:textId="77777777" w:rsidTr="00FB68B8">
        <w:trPr>
          <w:cantSplit/>
        </w:trPr>
        <w:tc>
          <w:tcPr>
            <w:tcW w:w="9498" w:type="dxa"/>
          </w:tcPr>
          <w:p w14:paraId="6A9DE24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KTG</w:t>
            </w:r>
          </w:p>
          <w:p w14:paraId="45FF028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6311DAF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0A770C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0F85D31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4 607.28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00CB8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8C417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4374114" w14:textId="77777777" w:rsidTr="00FB68B8">
        <w:trPr>
          <w:cantSplit/>
        </w:trPr>
        <w:tc>
          <w:tcPr>
            <w:tcW w:w="9498" w:type="dxa"/>
          </w:tcPr>
          <w:p w14:paraId="53FE84F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RTG typu ramię C</w:t>
            </w:r>
          </w:p>
          <w:p w14:paraId="663FC2C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Medikol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Systems Sp. z o.o.</w:t>
            </w:r>
          </w:p>
          <w:p w14:paraId="3721593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Polska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67660D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60-401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Poznań</w:t>
            </w:r>
          </w:p>
          <w:p w14:paraId="3AC2AB8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537.84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93A693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E2B49A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240F729" w14:textId="77777777" w:rsidTr="00FB68B8">
        <w:trPr>
          <w:cantSplit/>
        </w:trPr>
        <w:tc>
          <w:tcPr>
            <w:tcW w:w="9498" w:type="dxa"/>
          </w:tcPr>
          <w:p w14:paraId="56C85A8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USG</w:t>
            </w:r>
          </w:p>
          <w:p w14:paraId="5F45EB12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857FF5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2EA5783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732BFFF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32 319.00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A06F26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78F5F1E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8180F1C" w14:textId="77777777" w:rsidTr="00FB68B8">
        <w:trPr>
          <w:cantSplit/>
        </w:trPr>
        <w:tc>
          <w:tcPr>
            <w:tcW w:w="9498" w:type="dxa"/>
          </w:tcPr>
          <w:p w14:paraId="2156C413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Autoklaw kasetowy</w:t>
            </w:r>
          </w:p>
          <w:p w14:paraId="18ACE120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3B45426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10F840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0510AE1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1 944.00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F4093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1260CB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4CC6682" w14:textId="77777777" w:rsidTr="00FB68B8">
        <w:trPr>
          <w:cantSplit/>
        </w:trPr>
        <w:tc>
          <w:tcPr>
            <w:tcW w:w="9498" w:type="dxa"/>
          </w:tcPr>
          <w:p w14:paraId="0E0863F7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Autorefraktometry</w:t>
            </w:r>
            <w:proofErr w:type="spellEnd"/>
          </w:p>
          <w:p w14:paraId="72EFB672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71372AB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C6DF575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516E810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4 860.00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758458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6F318B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0BC39AA" w14:textId="77777777" w:rsidTr="00FB68B8">
        <w:trPr>
          <w:cantSplit/>
        </w:trPr>
        <w:tc>
          <w:tcPr>
            <w:tcW w:w="9498" w:type="dxa"/>
          </w:tcPr>
          <w:p w14:paraId="208547D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Bilirubinometry</w:t>
            </w:r>
            <w:proofErr w:type="spellEnd"/>
          </w:p>
          <w:p w14:paraId="3422E3CB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3989BBE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Wł. Żeleńskiego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101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3FAB953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31-353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74A4A3A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518.40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2648B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C00CEA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DEB6B2A" w14:textId="77777777" w:rsidTr="00FB68B8">
        <w:trPr>
          <w:cantSplit/>
        </w:trPr>
        <w:tc>
          <w:tcPr>
            <w:tcW w:w="9498" w:type="dxa"/>
          </w:tcPr>
          <w:p w14:paraId="4FFCDB44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29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Cieplarki do płynów infuzyjnych</w:t>
            </w:r>
          </w:p>
          <w:p w14:paraId="32749580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3D980D9E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D4F3022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31F631A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1 279.80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CDB1746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18C933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D189936" w14:textId="77777777" w:rsidTr="00FB68B8">
        <w:trPr>
          <w:cantSplit/>
        </w:trPr>
        <w:tc>
          <w:tcPr>
            <w:tcW w:w="9498" w:type="dxa"/>
          </w:tcPr>
          <w:p w14:paraId="3B7B089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31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Defibrylatory</w:t>
            </w:r>
          </w:p>
          <w:p w14:paraId="7A057CF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3F990AF1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D45A454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23BE101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9 457.56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D7D346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51182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E68530E" w14:textId="77777777" w:rsidTr="00FB68B8">
        <w:trPr>
          <w:cantSplit/>
        </w:trPr>
        <w:tc>
          <w:tcPr>
            <w:tcW w:w="9498" w:type="dxa"/>
          </w:tcPr>
          <w:p w14:paraId="13BA8EED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Fotele zabiegowe</w:t>
            </w:r>
          </w:p>
          <w:p w14:paraId="7709D98F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4FEC3D6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FBAAF3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35D9F7A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1 279.80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FEB78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7D3AB89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047C46F" w14:textId="77777777" w:rsidTr="00FB68B8">
        <w:trPr>
          <w:cantSplit/>
        </w:trPr>
        <w:tc>
          <w:tcPr>
            <w:tcW w:w="9498" w:type="dxa"/>
          </w:tcPr>
          <w:p w14:paraId="734700F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Fotel ginekologiczny</w:t>
            </w:r>
          </w:p>
          <w:p w14:paraId="05FD35D7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5E07237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2E77194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13FD183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1 279.80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F9649C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3990452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3A3111C" w14:textId="77777777" w:rsidTr="00FB68B8">
        <w:trPr>
          <w:cantSplit/>
        </w:trPr>
        <w:tc>
          <w:tcPr>
            <w:tcW w:w="9498" w:type="dxa"/>
          </w:tcPr>
          <w:p w14:paraId="6C47BFE5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37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Morcelatory</w:t>
            </w:r>
            <w:proofErr w:type="spellEnd"/>
          </w:p>
          <w:p w14:paraId="1799B1C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Meden-Inmed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 z o.o.</w:t>
            </w:r>
          </w:p>
          <w:p w14:paraId="7E45BCE3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Wenedów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46C4700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75-847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Koszalin</w:t>
            </w:r>
          </w:p>
          <w:p w14:paraId="58ECB2A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11 728.80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B8D85F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F59D090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4A207D9" w14:textId="77777777" w:rsidTr="00FB68B8">
        <w:trPr>
          <w:cantSplit/>
        </w:trPr>
        <w:tc>
          <w:tcPr>
            <w:tcW w:w="9498" w:type="dxa"/>
          </w:tcPr>
          <w:p w14:paraId="61D42F1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38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Holtery</w:t>
            </w:r>
            <w:proofErr w:type="spellEnd"/>
            <w:r w:rsidRPr="00DE4221">
              <w:rPr>
                <w:rFonts w:ascii="Arial" w:hAnsi="Arial" w:cs="Arial"/>
                <w:color w:val="000000"/>
              </w:rPr>
              <w:t xml:space="preserve"> EKG</w:t>
            </w:r>
          </w:p>
          <w:p w14:paraId="24208AD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0F7AEDAA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Wł. Żeleńskiego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101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9FC55E4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31-353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6078027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4 924.80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702713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3BDD506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FAD2480" w14:textId="77777777" w:rsidTr="00FB68B8">
        <w:trPr>
          <w:cantSplit/>
        </w:trPr>
        <w:tc>
          <w:tcPr>
            <w:tcW w:w="9498" w:type="dxa"/>
          </w:tcPr>
          <w:p w14:paraId="2713B9F2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Inhalatory</w:t>
            </w:r>
          </w:p>
          <w:p w14:paraId="3AD12F8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0619849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BFF9ACD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37E2621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2 459.16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D91DD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E5A77A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D49AFAF" w14:textId="77777777" w:rsidTr="00FB68B8">
        <w:trPr>
          <w:cantSplit/>
        </w:trPr>
        <w:tc>
          <w:tcPr>
            <w:tcW w:w="9498" w:type="dxa"/>
          </w:tcPr>
          <w:p w14:paraId="405E2362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Inkubatory</w:t>
            </w:r>
          </w:p>
          <w:p w14:paraId="76803B1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ANMEDIQ </w:t>
            </w:r>
            <w:proofErr w:type="spellStart"/>
            <w:r w:rsidRPr="00DE4221">
              <w:rPr>
                <w:rFonts w:ascii="Arial" w:hAnsi="Arial" w:cs="Arial"/>
                <w:b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Z O.O.</w:t>
            </w:r>
          </w:p>
          <w:p w14:paraId="3068E9E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Zachodnia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E2346F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05-552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Wola Mrokowska</w:t>
            </w:r>
          </w:p>
          <w:p w14:paraId="5802674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7 776.00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F4110A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E285B7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D673EFD" w14:textId="77777777" w:rsidTr="00FB68B8">
        <w:trPr>
          <w:cantSplit/>
        </w:trPr>
        <w:tc>
          <w:tcPr>
            <w:tcW w:w="9498" w:type="dxa"/>
          </w:tcPr>
          <w:p w14:paraId="6EE5A30A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Kabina laryngologiczna</w:t>
            </w:r>
          </w:p>
          <w:p w14:paraId="7AACA7FF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4CB5DB1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7A3127D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46093F6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388.80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D1D47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CFC93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FC0153B" w14:textId="77777777" w:rsidTr="00FB68B8">
        <w:trPr>
          <w:cantSplit/>
        </w:trPr>
        <w:tc>
          <w:tcPr>
            <w:tcW w:w="9498" w:type="dxa"/>
          </w:tcPr>
          <w:p w14:paraId="1CE83B11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Kamera endoskopowa</w:t>
            </w:r>
          </w:p>
          <w:p w14:paraId="142EB5C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Polska Sp. z o.o.</w:t>
            </w:r>
          </w:p>
          <w:p w14:paraId="5F00220D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Hołubcowa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327449C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347FE02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8C6021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F4B1DB9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F4DAFBC" w14:textId="77777777" w:rsidTr="00FB68B8">
        <w:trPr>
          <w:cantSplit/>
        </w:trPr>
        <w:tc>
          <w:tcPr>
            <w:tcW w:w="9498" w:type="dxa"/>
          </w:tcPr>
          <w:p w14:paraId="56FB35CC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Kardiomonitory</w:t>
            </w:r>
          </w:p>
          <w:p w14:paraId="7E4BCA3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3C9AA56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3C779FE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669FD37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20 732.76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81A14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14069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7781C1B" w14:textId="77777777" w:rsidTr="00FB68B8">
        <w:trPr>
          <w:cantSplit/>
        </w:trPr>
        <w:tc>
          <w:tcPr>
            <w:tcW w:w="9498" w:type="dxa"/>
          </w:tcPr>
          <w:p w14:paraId="625BBA2D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44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Kolposkop</w:t>
            </w:r>
            <w:proofErr w:type="spellEnd"/>
          </w:p>
          <w:p w14:paraId="74024C5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17380A24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BE9BAD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30B22AB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E1E83E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3B81130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1626CF7" w14:textId="77777777" w:rsidTr="00FB68B8">
        <w:trPr>
          <w:cantSplit/>
        </w:trPr>
        <w:tc>
          <w:tcPr>
            <w:tcW w:w="9498" w:type="dxa"/>
          </w:tcPr>
          <w:p w14:paraId="15DAFE1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Kolumny anestezjologiczne i chirurgiczne</w:t>
            </w:r>
          </w:p>
          <w:p w14:paraId="0D52A0BC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35ED00BF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0427EEB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720BEDE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6 480.00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EB2FD1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3A4B93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45D5BC3" w14:textId="77777777" w:rsidTr="00FB68B8">
        <w:trPr>
          <w:cantSplit/>
        </w:trPr>
        <w:tc>
          <w:tcPr>
            <w:tcW w:w="9498" w:type="dxa"/>
          </w:tcPr>
          <w:p w14:paraId="57FB0E7B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Komora laminarna</w:t>
            </w:r>
          </w:p>
          <w:p w14:paraId="55675AD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PLS SERVICES SPÓLKA Z OGRANICZONĄ ODPOWIEDZIALNOŚCIĄ</w:t>
            </w:r>
          </w:p>
          <w:p w14:paraId="791532AF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Bukszpanowa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D466D7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15-585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Białystok</w:t>
            </w:r>
          </w:p>
          <w:p w14:paraId="51E16A4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6 383.70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FB72B0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0FA10A5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0F1A2BA" w14:textId="77777777" w:rsidTr="00FB68B8">
        <w:trPr>
          <w:cantSplit/>
        </w:trPr>
        <w:tc>
          <w:tcPr>
            <w:tcW w:w="9498" w:type="dxa"/>
          </w:tcPr>
          <w:p w14:paraId="1C962F2B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Wyposażenie ambulansu</w:t>
            </w:r>
          </w:p>
          <w:p w14:paraId="489C4A9B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2EE6E8D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7E387F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644A3E2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4 212.00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F3FF65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D9ADEA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D23D415" w14:textId="77777777" w:rsidTr="00FB68B8">
        <w:trPr>
          <w:cantSplit/>
        </w:trPr>
        <w:tc>
          <w:tcPr>
            <w:tcW w:w="9498" w:type="dxa"/>
          </w:tcPr>
          <w:p w14:paraId="00FCA6AC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Laktator elektryczny</w:t>
            </w:r>
          </w:p>
          <w:p w14:paraId="7792B394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52001D37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Wł. Żeleńskiego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101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96DB44C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31-353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30AAC856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777.60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2D4675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98CE46C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132FD81" w14:textId="77777777" w:rsidTr="00FB68B8">
        <w:trPr>
          <w:cantSplit/>
        </w:trPr>
        <w:tc>
          <w:tcPr>
            <w:tcW w:w="9498" w:type="dxa"/>
          </w:tcPr>
          <w:p w14:paraId="228C031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49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Lampy szczelinowe</w:t>
            </w:r>
          </w:p>
          <w:p w14:paraId="705F84E9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B7ACCA4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1097BEE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73E436D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5 158.08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517FC9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4411E4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D90FC0D" w14:textId="77777777" w:rsidTr="00FB68B8">
        <w:trPr>
          <w:cantSplit/>
        </w:trPr>
        <w:tc>
          <w:tcPr>
            <w:tcW w:w="9498" w:type="dxa"/>
          </w:tcPr>
          <w:p w14:paraId="7C341FCB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50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Lampy bezcieniowe, zabiegowe</w:t>
            </w:r>
          </w:p>
          <w:p w14:paraId="76B49818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093BB98C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349E7D4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554FA42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2 893.32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595AD6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DFEA872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2A78F5E" w14:textId="77777777" w:rsidTr="00FB68B8">
        <w:trPr>
          <w:cantSplit/>
        </w:trPr>
        <w:tc>
          <w:tcPr>
            <w:tcW w:w="9498" w:type="dxa"/>
          </w:tcPr>
          <w:p w14:paraId="0E224203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52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Lampy operacyjne</w:t>
            </w:r>
          </w:p>
          <w:p w14:paraId="534B24E9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04D3E4DA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FFF296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0AE3523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2 916.00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DD5077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08CBFD2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C10753C" w14:textId="77777777" w:rsidTr="00FB68B8">
        <w:trPr>
          <w:cantSplit/>
        </w:trPr>
        <w:tc>
          <w:tcPr>
            <w:tcW w:w="9498" w:type="dxa"/>
          </w:tcPr>
          <w:p w14:paraId="6133C5D7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59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 xml:space="preserve">Laser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mikropulsowy</w:t>
            </w:r>
            <w:proofErr w:type="spellEnd"/>
            <w:r w:rsidRPr="00DE4221">
              <w:rPr>
                <w:rFonts w:ascii="Arial" w:hAnsi="Arial" w:cs="Arial"/>
                <w:color w:val="000000"/>
              </w:rPr>
              <w:t xml:space="preserve"> do fotokoagulacji siatkówki</w:t>
            </w:r>
          </w:p>
          <w:p w14:paraId="1A39B365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Consultronix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32A3E33D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45161D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Balice</w:t>
            </w:r>
          </w:p>
          <w:p w14:paraId="512273C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4 179.60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C085D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1DC50B1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63BDDC7" w14:textId="77777777" w:rsidTr="00FB68B8">
        <w:trPr>
          <w:cantSplit/>
        </w:trPr>
        <w:tc>
          <w:tcPr>
            <w:tcW w:w="9498" w:type="dxa"/>
          </w:tcPr>
          <w:p w14:paraId="5E6E5DF4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62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Laser SLT-YAG</w:t>
            </w:r>
          </w:p>
          <w:p w14:paraId="4B174DB4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Optotech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580CDA17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Wimmera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67E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178D2F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Niepołomice</w:t>
            </w:r>
          </w:p>
          <w:p w14:paraId="228FFBF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8 359.20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C2464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0E78C5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18E1DF9" w14:textId="77777777" w:rsidTr="00FB68B8">
        <w:trPr>
          <w:cantSplit/>
        </w:trPr>
        <w:tc>
          <w:tcPr>
            <w:tcW w:w="9498" w:type="dxa"/>
          </w:tcPr>
          <w:p w14:paraId="21B80EAF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64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Materace przeciwodleżynowe</w:t>
            </w:r>
          </w:p>
          <w:p w14:paraId="2D181EED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1672B4A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DF46A6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64A2FE4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11 262.24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C01FC9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3438D3C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CAF8AF4" w14:textId="77777777" w:rsidTr="00FB68B8">
        <w:trPr>
          <w:cantSplit/>
        </w:trPr>
        <w:tc>
          <w:tcPr>
            <w:tcW w:w="9498" w:type="dxa"/>
          </w:tcPr>
          <w:p w14:paraId="2420B7D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65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Mikroskop operacyjny okulistyczny</w:t>
            </w:r>
          </w:p>
          <w:p w14:paraId="163A9465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605BAAE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7B73874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0AFD954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1 616.76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D53B3A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F20141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019CE06" w14:textId="77777777" w:rsidTr="00FB68B8">
        <w:trPr>
          <w:cantSplit/>
        </w:trPr>
        <w:tc>
          <w:tcPr>
            <w:tcW w:w="9498" w:type="dxa"/>
          </w:tcPr>
          <w:p w14:paraId="157268E4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66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Mikroskopy dermatologiczne</w:t>
            </w:r>
          </w:p>
          <w:p w14:paraId="612EB9C9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589A2E6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DF241B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41CEDFD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1 934.28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86E325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8D26E3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5A42FE8" w14:textId="77777777" w:rsidTr="00FB68B8">
        <w:trPr>
          <w:cantSplit/>
        </w:trPr>
        <w:tc>
          <w:tcPr>
            <w:tcW w:w="9498" w:type="dxa"/>
          </w:tcPr>
          <w:p w14:paraId="190183E4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70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 xml:space="preserve">Monitor hemodynamiczny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Lidco</w:t>
            </w:r>
            <w:proofErr w:type="spellEnd"/>
          </w:p>
          <w:p w14:paraId="6A2D6EC8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Billmed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E4221">
              <w:rPr>
                <w:rFonts w:ascii="Arial" w:hAnsi="Arial" w:cs="Arial"/>
                <w:b/>
              </w:rPr>
              <w:t>Sp.zo.o</w:t>
            </w:r>
            <w:proofErr w:type="spellEnd"/>
            <w:r w:rsidRPr="00DE4221">
              <w:rPr>
                <w:rFonts w:ascii="Arial" w:hAnsi="Arial" w:cs="Arial"/>
                <w:b/>
              </w:rPr>
              <w:t>.</w:t>
            </w:r>
          </w:p>
          <w:p w14:paraId="6BFFEE4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Krypska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46440A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04-082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251034A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6 966.00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9C0040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666ED23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BA4A11A" w14:textId="77777777" w:rsidTr="00FB68B8">
        <w:trPr>
          <w:cantSplit/>
        </w:trPr>
        <w:tc>
          <w:tcPr>
            <w:tcW w:w="9498" w:type="dxa"/>
          </w:tcPr>
          <w:p w14:paraId="46CEA91A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71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Monitor nieinwazyjny</w:t>
            </w:r>
          </w:p>
          <w:p w14:paraId="013A31C7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30943EEA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17/28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23E6383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6E7C6906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388.80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D5F7D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91422D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32F9A1E" w14:textId="77777777" w:rsidTr="00FB68B8">
        <w:trPr>
          <w:cantSplit/>
        </w:trPr>
        <w:tc>
          <w:tcPr>
            <w:tcW w:w="9498" w:type="dxa"/>
          </w:tcPr>
          <w:p w14:paraId="15C51387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72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Monitor oddechu</w:t>
            </w:r>
          </w:p>
          <w:p w14:paraId="448AD48B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D08C2AC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42102B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31723C9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320.76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68A339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EE8C73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A193E36" w14:textId="77777777" w:rsidTr="00FB68B8">
        <w:trPr>
          <w:cantSplit/>
        </w:trPr>
        <w:tc>
          <w:tcPr>
            <w:tcW w:w="9498" w:type="dxa"/>
          </w:tcPr>
          <w:p w14:paraId="1438449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73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Monitory rzutu serca</w:t>
            </w:r>
          </w:p>
          <w:p w14:paraId="4DAC50F0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AB </w:t>
            </w:r>
            <w:proofErr w:type="spellStart"/>
            <w:r w:rsidRPr="00DE4221">
              <w:rPr>
                <w:rFonts w:ascii="Arial" w:hAnsi="Arial" w:cs="Arial"/>
                <w:b/>
              </w:rPr>
              <w:t>Med</w:t>
            </w:r>
            <w:proofErr w:type="spellEnd"/>
            <w:r w:rsidRPr="00DE4221">
              <w:rPr>
                <w:rFonts w:ascii="Arial" w:hAnsi="Arial" w:cs="Arial"/>
                <w:b/>
              </w:rPr>
              <w:t>-Serwis Arkadiusz Dobkowski</w:t>
            </w:r>
          </w:p>
          <w:p w14:paraId="66A9D93B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Sikorskiego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CFFA8AB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07-410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Ostrołęka</w:t>
            </w:r>
          </w:p>
          <w:p w14:paraId="16F661B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24 300.00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1083A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975809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49B0782" w14:textId="77777777" w:rsidTr="00FB68B8">
        <w:trPr>
          <w:cantSplit/>
        </w:trPr>
        <w:tc>
          <w:tcPr>
            <w:tcW w:w="9498" w:type="dxa"/>
          </w:tcPr>
          <w:p w14:paraId="3574A1D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77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Perymetr komputerowy</w:t>
            </w:r>
          </w:p>
          <w:p w14:paraId="56728C0D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0373B6BA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935B58C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6C82634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273CB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951DD13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FF260A4" w14:textId="77777777" w:rsidTr="00FB68B8">
        <w:trPr>
          <w:cantSplit/>
        </w:trPr>
        <w:tc>
          <w:tcPr>
            <w:tcW w:w="9498" w:type="dxa"/>
          </w:tcPr>
          <w:p w14:paraId="1A7BC565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78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Zasilacze opasek zaciskowych</w:t>
            </w:r>
          </w:p>
          <w:p w14:paraId="19506BE4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3D47C62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5895BC0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0191943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965.52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8EFD60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3F382EC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FBCABC4" w14:textId="77777777" w:rsidTr="00FB68B8">
        <w:trPr>
          <w:cantSplit/>
        </w:trPr>
        <w:tc>
          <w:tcPr>
            <w:tcW w:w="9498" w:type="dxa"/>
          </w:tcPr>
          <w:p w14:paraId="3072434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80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Pompy do żywienia dojelitowego</w:t>
            </w:r>
          </w:p>
          <w:p w14:paraId="2A8CC501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756E7DA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D70B5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16D9FD5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2 916.00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D7CC9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CF9CBC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4F567C4" w14:textId="77777777" w:rsidTr="00FB68B8">
        <w:trPr>
          <w:cantSplit/>
        </w:trPr>
        <w:tc>
          <w:tcPr>
            <w:tcW w:w="9498" w:type="dxa"/>
          </w:tcPr>
          <w:p w14:paraId="64166561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81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Pompy infuzyjne</w:t>
            </w:r>
          </w:p>
          <w:p w14:paraId="4A3C18A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7E8A6D0C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F864FE9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7EB45C8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49 319.28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84DD046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3C00BF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0F35EF1" w14:textId="77777777" w:rsidTr="00FB68B8">
        <w:trPr>
          <w:cantSplit/>
        </w:trPr>
        <w:tc>
          <w:tcPr>
            <w:tcW w:w="9498" w:type="dxa"/>
          </w:tcPr>
          <w:p w14:paraId="059AB5E1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83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Pulsoksymetry</w:t>
            </w:r>
          </w:p>
          <w:p w14:paraId="1B402CF7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0809CA5D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AA501F6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274932B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20 454.12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E2AF27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0A3A4BB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5CA1827" w14:textId="77777777" w:rsidTr="00FB68B8">
        <w:trPr>
          <w:cantSplit/>
        </w:trPr>
        <w:tc>
          <w:tcPr>
            <w:tcW w:w="9498" w:type="dxa"/>
          </w:tcPr>
          <w:p w14:paraId="438E288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86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Wyświetlacze optotypów</w:t>
            </w:r>
          </w:p>
          <w:p w14:paraId="3FB6A3BB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5CB4161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3C09CC5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0F4AE35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518.40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6FF8BA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49CFE06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EFCC662" w14:textId="77777777" w:rsidTr="00FB68B8">
        <w:trPr>
          <w:cantSplit/>
        </w:trPr>
        <w:tc>
          <w:tcPr>
            <w:tcW w:w="9498" w:type="dxa"/>
          </w:tcPr>
          <w:p w14:paraId="550D6031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88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Skaner do aparatury RTG</w:t>
            </w:r>
          </w:p>
          <w:p w14:paraId="7D301156" w14:textId="77777777" w:rsidR="00DE4221" w:rsidRPr="00AA7D6E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  <w:lang w:val="de-DE"/>
              </w:rPr>
            </w:pPr>
            <w:proofErr w:type="spellStart"/>
            <w:r w:rsidRPr="00AA7D6E">
              <w:rPr>
                <w:rFonts w:ascii="Arial" w:hAnsi="Arial" w:cs="Arial"/>
                <w:b/>
                <w:lang w:val="de-DE"/>
              </w:rPr>
              <w:t>Medikol</w:t>
            </w:r>
            <w:proofErr w:type="spellEnd"/>
            <w:r w:rsidRPr="00AA7D6E">
              <w:rPr>
                <w:rFonts w:ascii="Arial" w:hAnsi="Arial" w:cs="Arial"/>
                <w:b/>
                <w:lang w:val="de-DE"/>
              </w:rPr>
              <w:t xml:space="preserve"> Solution </w:t>
            </w:r>
            <w:proofErr w:type="spellStart"/>
            <w:r w:rsidRPr="00AA7D6E">
              <w:rPr>
                <w:rFonts w:ascii="Arial" w:hAnsi="Arial" w:cs="Arial"/>
                <w:b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lang w:val="de-DE"/>
              </w:rPr>
              <w:t>o.o.</w:t>
            </w:r>
            <w:proofErr w:type="spellEnd"/>
          </w:p>
          <w:p w14:paraId="381612C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Polska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1DAD33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60-401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Poznań</w:t>
            </w:r>
          </w:p>
          <w:p w14:paraId="02E632B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4 471.20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43527E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6484E9E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17766BA" w14:textId="77777777" w:rsidTr="00FB68B8">
        <w:trPr>
          <w:cantSplit/>
        </w:trPr>
        <w:tc>
          <w:tcPr>
            <w:tcW w:w="9498" w:type="dxa"/>
          </w:tcPr>
          <w:p w14:paraId="7253864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89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Skaner żył</w:t>
            </w:r>
          </w:p>
          <w:p w14:paraId="09532232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555387E4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Wł. Żeleńskiego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101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912AB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31-353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5C20961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259.20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92B6BA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1CE469A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B15D11E" w14:textId="77777777" w:rsidTr="00FB68B8">
        <w:trPr>
          <w:cantSplit/>
        </w:trPr>
        <w:tc>
          <w:tcPr>
            <w:tcW w:w="9498" w:type="dxa"/>
          </w:tcPr>
          <w:p w14:paraId="7CACACC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Ssak elektryczny</w:t>
            </w:r>
          </w:p>
          <w:p w14:paraId="076E66BB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3167CC3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611D089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247A1C5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259.20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B9D35B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92211E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93CCAF3" w14:textId="77777777" w:rsidTr="00FB68B8">
        <w:trPr>
          <w:cantSplit/>
        </w:trPr>
        <w:tc>
          <w:tcPr>
            <w:tcW w:w="9498" w:type="dxa"/>
          </w:tcPr>
          <w:p w14:paraId="5F042B9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Stacje dokujące</w:t>
            </w:r>
          </w:p>
          <w:p w14:paraId="3E090278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7AB07B6C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F7BE986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2FBAAD4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9 366.84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796FA8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614DBB0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F67B974" w14:textId="77777777" w:rsidTr="00FB68B8">
        <w:trPr>
          <w:cantSplit/>
        </w:trPr>
        <w:tc>
          <w:tcPr>
            <w:tcW w:w="9498" w:type="dxa"/>
          </w:tcPr>
          <w:p w14:paraId="3C42A837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Stanowiska do resuscytacji</w:t>
            </w:r>
          </w:p>
          <w:p w14:paraId="643C1AF3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70E2B55D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454AFDD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7FEB8D8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1 296.00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AA1182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28A5A6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24C1523" w14:textId="77777777" w:rsidTr="00FB68B8">
        <w:trPr>
          <w:cantSplit/>
        </w:trPr>
        <w:tc>
          <w:tcPr>
            <w:tcW w:w="9498" w:type="dxa"/>
          </w:tcPr>
          <w:p w14:paraId="7942836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Stoliki elektryczne</w:t>
            </w:r>
          </w:p>
          <w:p w14:paraId="07B83F1F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425A31FF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93CE426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5009377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641.52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CA253E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A7AC10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7BC65324" w14:textId="77777777" w:rsidTr="00FB68B8">
        <w:trPr>
          <w:cantSplit/>
        </w:trPr>
        <w:tc>
          <w:tcPr>
            <w:tcW w:w="9498" w:type="dxa"/>
          </w:tcPr>
          <w:p w14:paraId="1BD3D9A0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Stoły operacyjne</w:t>
            </w:r>
          </w:p>
          <w:p w14:paraId="295096E8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3BA1C93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5E6E22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657EFF8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7 105.32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41EE16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FBAC939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E03E65B" w14:textId="77777777" w:rsidTr="00FB68B8">
        <w:trPr>
          <w:cantSplit/>
        </w:trPr>
        <w:tc>
          <w:tcPr>
            <w:tcW w:w="9498" w:type="dxa"/>
          </w:tcPr>
          <w:p w14:paraId="02707834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Strzykawki automatyczne</w:t>
            </w:r>
          </w:p>
          <w:p w14:paraId="2FC01A90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SK-MED SYSTEMS SP. Z O. O.</w:t>
            </w:r>
          </w:p>
          <w:p w14:paraId="77C7DE94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Św. Marcin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29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9B2C38F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61-806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Poznań</w:t>
            </w:r>
          </w:p>
          <w:p w14:paraId="6A051F16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14 904.00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867C8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F648309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984A9A2" w14:textId="77777777" w:rsidTr="00FB68B8">
        <w:trPr>
          <w:cantSplit/>
        </w:trPr>
        <w:tc>
          <w:tcPr>
            <w:tcW w:w="9498" w:type="dxa"/>
          </w:tcPr>
          <w:p w14:paraId="06A91517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99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Stymulator nerwów obwodowych</w:t>
            </w:r>
          </w:p>
          <w:p w14:paraId="1F9AD9A4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Aesculap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E4221">
              <w:rPr>
                <w:rFonts w:ascii="Arial" w:hAnsi="Arial" w:cs="Arial"/>
                <w:b/>
              </w:rPr>
              <w:t>Chifa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29C2A9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1ABDAC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Nowy Tomyśl</w:t>
            </w:r>
          </w:p>
          <w:p w14:paraId="78EB28A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2 673.00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0837F3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FB40DDC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AD712B0" w14:textId="77777777" w:rsidTr="00FB68B8">
        <w:trPr>
          <w:cantSplit/>
        </w:trPr>
        <w:tc>
          <w:tcPr>
            <w:tcW w:w="9498" w:type="dxa"/>
          </w:tcPr>
          <w:p w14:paraId="316C774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100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Synoptofor</w:t>
            </w:r>
          </w:p>
          <w:p w14:paraId="2929C1C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41FCC6D7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964F92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51B6245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9D87D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D70C8E0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418F96E" w14:textId="77777777" w:rsidTr="00FB68B8">
        <w:trPr>
          <w:cantSplit/>
        </w:trPr>
        <w:tc>
          <w:tcPr>
            <w:tcW w:w="9498" w:type="dxa"/>
          </w:tcPr>
          <w:p w14:paraId="37F4D78F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101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Systemy ogrzewania pacjenta</w:t>
            </w:r>
          </w:p>
          <w:p w14:paraId="46FE58D3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PLS SERVICES SPÓLKA Z OGRANICZONĄ ODPOWIEDZIALNOŚCIĄ</w:t>
            </w:r>
          </w:p>
          <w:p w14:paraId="26A2624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Bukszpanowa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EA03C05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15-585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Białystok</w:t>
            </w:r>
          </w:p>
          <w:p w14:paraId="242B4E94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19 051.20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72578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994FF75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0FB2CBB" w14:textId="77777777" w:rsidTr="00FB68B8">
        <w:trPr>
          <w:cantSplit/>
        </w:trPr>
        <w:tc>
          <w:tcPr>
            <w:tcW w:w="9498" w:type="dxa"/>
          </w:tcPr>
          <w:p w14:paraId="6D25C733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103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Szafy chłodnicze</w:t>
            </w:r>
          </w:p>
          <w:p w14:paraId="5D57F25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1F9463B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3080F9D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074BCD2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2 856.06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0955B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B290D9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0935B90" w14:textId="77777777" w:rsidTr="00FB68B8">
        <w:trPr>
          <w:cantSplit/>
        </w:trPr>
        <w:tc>
          <w:tcPr>
            <w:tcW w:w="9498" w:type="dxa"/>
          </w:tcPr>
          <w:p w14:paraId="2EEFC85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104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Szafa do przechowywania endoskopów</w:t>
            </w:r>
          </w:p>
          <w:p w14:paraId="3FE68E19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Media-MED Sp. z o.o.</w:t>
            </w:r>
          </w:p>
          <w:p w14:paraId="0AE627A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Promienistych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8C11F4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31-481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2A9980C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32 103.00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DEE228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3AFF695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FBB29FE" w14:textId="77777777" w:rsidTr="00FB68B8">
        <w:trPr>
          <w:cantSplit/>
        </w:trPr>
        <w:tc>
          <w:tcPr>
            <w:tcW w:w="9498" w:type="dxa"/>
          </w:tcPr>
          <w:p w14:paraId="102C8E50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107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 xml:space="preserve">Tonometr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aplanacyjny</w:t>
            </w:r>
            <w:proofErr w:type="spellEnd"/>
            <w:r w:rsidRPr="00DE4221">
              <w:rPr>
                <w:rFonts w:ascii="Arial" w:hAnsi="Arial" w:cs="Arial"/>
                <w:color w:val="000000"/>
              </w:rPr>
              <w:t xml:space="preserve"> i lampa szczelinowa</w:t>
            </w:r>
          </w:p>
          <w:p w14:paraId="185C553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293E547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73AE3CB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0941D40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1 296.00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D704FA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8ADD46D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937EC2C" w14:textId="77777777" w:rsidTr="00FB68B8">
        <w:trPr>
          <w:cantSplit/>
        </w:trPr>
        <w:tc>
          <w:tcPr>
            <w:tcW w:w="9498" w:type="dxa"/>
          </w:tcPr>
          <w:p w14:paraId="2A46F1A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110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Uroflometr</w:t>
            </w:r>
            <w:proofErr w:type="spellEnd"/>
          </w:p>
          <w:p w14:paraId="7EB1819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7AC5433C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CB15CC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3B41A54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644.76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6F2E7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455C37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C9C8128" w14:textId="77777777" w:rsidTr="00FB68B8">
        <w:trPr>
          <w:cantSplit/>
        </w:trPr>
        <w:tc>
          <w:tcPr>
            <w:tcW w:w="9498" w:type="dxa"/>
          </w:tcPr>
          <w:p w14:paraId="416BFBD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Urządzenie do kompresji klatki piersiowej</w:t>
            </w:r>
          </w:p>
          <w:p w14:paraId="66A97F95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0F90697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22B017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36E479D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968.76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62302B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82D4AD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BC72D58" w14:textId="77777777" w:rsidTr="00FB68B8">
        <w:trPr>
          <w:cantSplit/>
        </w:trPr>
        <w:tc>
          <w:tcPr>
            <w:tcW w:w="9498" w:type="dxa"/>
          </w:tcPr>
          <w:p w14:paraId="5B13A2B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Urządzenie do kontrolowanej hipotermii zewnętrznej</w:t>
            </w:r>
          </w:p>
          <w:p w14:paraId="1B560F63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4F9918B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17/28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54FBF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3A531F6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1E78E4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B490810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D62D516" w14:textId="77777777" w:rsidTr="00FB68B8">
        <w:trPr>
          <w:cantSplit/>
        </w:trPr>
        <w:tc>
          <w:tcPr>
            <w:tcW w:w="9498" w:type="dxa"/>
          </w:tcPr>
          <w:p w14:paraId="33237983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Urządzenia do przesiewowego badania słuchu</w:t>
            </w:r>
          </w:p>
          <w:p w14:paraId="72F969AF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Diatec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Polska sp. z o.o.</w:t>
            </w:r>
          </w:p>
          <w:p w14:paraId="6558494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al. Jana Pawła II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FFCF16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00-133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1EB82B8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4 082.40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A69A34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AA4D42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6F00C64" w14:textId="77777777" w:rsidTr="00FB68B8">
        <w:trPr>
          <w:cantSplit/>
        </w:trPr>
        <w:tc>
          <w:tcPr>
            <w:tcW w:w="9498" w:type="dxa"/>
          </w:tcPr>
          <w:p w14:paraId="33958D5A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Urządzenia do suchego rozmrażania, zamrażarka</w:t>
            </w:r>
          </w:p>
          <w:p w14:paraId="0B5C7FC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PLS SERVICES SPÓLKA Z OGRANICZONĄ ODPOWIEDZIALNOŚCIĄ</w:t>
            </w:r>
          </w:p>
          <w:p w14:paraId="769FA79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Bukszpanowa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5ED8766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15-585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Białystok</w:t>
            </w:r>
          </w:p>
          <w:p w14:paraId="647046C5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9 915.75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57D0E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DF6FA60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DAFE010" w14:textId="77777777" w:rsidTr="00FB68B8">
        <w:trPr>
          <w:cantSplit/>
        </w:trPr>
        <w:tc>
          <w:tcPr>
            <w:tcW w:w="9498" w:type="dxa"/>
          </w:tcPr>
          <w:p w14:paraId="0218382A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Wideodermatoskop</w:t>
            </w:r>
            <w:proofErr w:type="spellEnd"/>
          </w:p>
          <w:p w14:paraId="762F62F2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12F3C6E5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D21F5A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0ADA56A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2 912.76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539DFC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4A190D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7193BFA" w14:textId="77777777" w:rsidTr="00FB68B8">
        <w:trPr>
          <w:cantSplit/>
        </w:trPr>
        <w:tc>
          <w:tcPr>
            <w:tcW w:w="9498" w:type="dxa"/>
          </w:tcPr>
          <w:p w14:paraId="3F33A592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119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Wózkowanna</w:t>
            </w:r>
            <w:proofErr w:type="spellEnd"/>
            <w:r w:rsidRPr="00DE4221">
              <w:rPr>
                <w:rFonts w:ascii="Arial" w:hAnsi="Arial" w:cs="Arial"/>
                <w:color w:val="000000"/>
              </w:rPr>
              <w:t xml:space="preserve"> do transportu i mycia pacjenta</w:t>
            </w:r>
          </w:p>
          <w:p w14:paraId="3B63B120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7A8EDF5B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61B91E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7AB84D4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482.76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B78EC1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90605CC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11A75E1" w14:textId="77777777" w:rsidTr="00FB68B8">
        <w:trPr>
          <w:cantSplit/>
        </w:trPr>
        <w:tc>
          <w:tcPr>
            <w:tcW w:w="9498" w:type="dxa"/>
          </w:tcPr>
          <w:p w14:paraId="5E1EA9A1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Zestaw do prób wysiłkowych</w:t>
            </w:r>
          </w:p>
          <w:p w14:paraId="595E6E1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16B231B7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D29E64A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5B74702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1 944.00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D00A9F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D85625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7872F8C" w14:textId="77777777" w:rsidTr="00FB68B8">
        <w:trPr>
          <w:cantSplit/>
        </w:trPr>
        <w:tc>
          <w:tcPr>
            <w:tcW w:w="9498" w:type="dxa"/>
          </w:tcPr>
          <w:p w14:paraId="2F28FD2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Zestawy do wspomagania oddechu</w:t>
            </w:r>
          </w:p>
          <w:p w14:paraId="52846E6D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DUTCHMED PL Spółka z ograniczoną odpowiedzialnością</w:t>
            </w:r>
          </w:p>
          <w:p w14:paraId="3D8D1A59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Szajnochy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9389E7F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85-738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Bydgoszcz</w:t>
            </w:r>
          </w:p>
          <w:p w14:paraId="3C2569F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26 349.06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6018C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BA36C86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0928E1F" w14:textId="77777777" w:rsidTr="00FB68B8">
        <w:trPr>
          <w:cantSplit/>
        </w:trPr>
        <w:tc>
          <w:tcPr>
            <w:tcW w:w="9498" w:type="dxa"/>
          </w:tcPr>
          <w:p w14:paraId="6837B053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123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Zestaw histeroskopowo-laparoskopowy z torem wizyjnym HD</w:t>
            </w:r>
          </w:p>
          <w:p w14:paraId="3B744F4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Polska Sp. z o.o.</w:t>
            </w:r>
          </w:p>
          <w:p w14:paraId="7811F237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Hołubcowa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3861440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29C3C73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14 580.00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BEA5BB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AE8D07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F1EF356" w14:textId="77777777" w:rsidTr="00FB68B8">
        <w:trPr>
          <w:cantSplit/>
        </w:trPr>
        <w:tc>
          <w:tcPr>
            <w:tcW w:w="9498" w:type="dxa"/>
          </w:tcPr>
          <w:p w14:paraId="1162FEED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125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Źródła światła</w:t>
            </w:r>
          </w:p>
          <w:p w14:paraId="1DDA7E67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Polska Sp. z o.o.</w:t>
            </w:r>
          </w:p>
          <w:p w14:paraId="622FEC27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Hołubcowa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383753C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453577E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4 212.00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F44E0F6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076F84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2F5D900" w14:textId="77777777" w:rsidTr="00FB68B8">
        <w:trPr>
          <w:cantSplit/>
        </w:trPr>
        <w:tc>
          <w:tcPr>
            <w:tcW w:w="9498" w:type="dxa"/>
          </w:tcPr>
          <w:p w14:paraId="116A11A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126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ERG</w:t>
            </w:r>
          </w:p>
          <w:p w14:paraId="2D33BF6F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Consultronix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3543CCA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50F1FE1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Balice</w:t>
            </w:r>
          </w:p>
          <w:p w14:paraId="30469BDC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2 106.00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FD6055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09799D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7A07CC6" w14:textId="77777777" w:rsidTr="00FB68B8">
        <w:trPr>
          <w:cantSplit/>
        </w:trPr>
        <w:tc>
          <w:tcPr>
            <w:tcW w:w="9498" w:type="dxa"/>
          </w:tcPr>
          <w:p w14:paraId="2C928D4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Lampa operacyjna</w:t>
            </w:r>
          </w:p>
          <w:p w14:paraId="0D4279B9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4A4456AB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BDBB42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1BC5A45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432.00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3ECE3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79CC53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6D65F1E" w14:textId="77777777" w:rsidTr="00FB68B8">
        <w:trPr>
          <w:cantSplit/>
        </w:trPr>
        <w:tc>
          <w:tcPr>
            <w:tcW w:w="9498" w:type="dxa"/>
          </w:tcPr>
          <w:p w14:paraId="02DF6BB6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Perymetr komputerowy</w:t>
            </w:r>
          </w:p>
          <w:p w14:paraId="5033C5EF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6D3D511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5CEC72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5BE7AC7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432.00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CFAC3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70E9E2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3A879A12" w14:textId="77777777" w:rsidTr="00FB68B8">
        <w:trPr>
          <w:cantSplit/>
        </w:trPr>
        <w:tc>
          <w:tcPr>
            <w:tcW w:w="9498" w:type="dxa"/>
          </w:tcPr>
          <w:p w14:paraId="690BBBAA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Autorefraktometr</w:t>
            </w:r>
            <w:proofErr w:type="spellEnd"/>
            <w:r w:rsidRPr="00DE4221">
              <w:rPr>
                <w:rFonts w:ascii="Arial" w:hAnsi="Arial" w:cs="Arial"/>
                <w:color w:val="000000"/>
              </w:rPr>
              <w:t xml:space="preserve"> stacjonarny</w:t>
            </w:r>
          </w:p>
          <w:p w14:paraId="022B6AB0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56A8941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C451783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21A3C413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2A5CB5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75C807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C824B6D" w14:textId="77777777" w:rsidTr="00FB68B8">
        <w:trPr>
          <w:cantSplit/>
        </w:trPr>
        <w:tc>
          <w:tcPr>
            <w:tcW w:w="9498" w:type="dxa"/>
          </w:tcPr>
          <w:p w14:paraId="7F2E831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Lampa szczelinowa z tonometrem</w:t>
            </w:r>
          </w:p>
          <w:p w14:paraId="366838C3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57567338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8F1824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4E9DED0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864.00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B9AF81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2D50D2" w14:textId="1317E316" w:rsidR="00DE4221" w:rsidRPr="00DE4221" w:rsidRDefault="00E16354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3A1C07B" w14:textId="77777777" w:rsidTr="00FB68B8">
        <w:trPr>
          <w:cantSplit/>
        </w:trPr>
        <w:tc>
          <w:tcPr>
            <w:tcW w:w="9498" w:type="dxa"/>
          </w:tcPr>
          <w:p w14:paraId="4D9464D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ERG</w:t>
            </w:r>
          </w:p>
          <w:p w14:paraId="50EDA0E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Consultronix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Sp. z o.o.</w:t>
            </w:r>
          </w:p>
          <w:p w14:paraId="474300CE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082C9D5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32-083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Balice</w:t>
            </w:r>
          </w:p>
          <w:p w14:paraId="6485D8E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2 268.00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DDEFEB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EDF9D48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E06330C" w14:textId="77777777" w:rsidTr="00FB68B8">
        <w:trPr>
          <w:cantSplit/>
        </w:trPr>
        <w:tc>
          <w:tcPr>
            <w:tcW w:w="9498" w:type="dxa"/>
          </w:tcPr>
          <w:p w14:paraId="3F61E2C2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Aparat do znieczulania</w:t>
            </w:r>
          </w:p>
          <w:p w14:paraId="29450F89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ANMEDIQ </w:t>
            </w:r>
            <w:proofErr w:type="spellStart"/>
            <w:r w:rsidRPr="00DE4221">
              <w:rPr>
                <w:rFonts w:ascii="Arial" w:hAnsi="Arial" w:cs="Arial"/>
                <w:b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Z O.O.</w:t>
            </w:r>
          </w:p>
          <w:p w14:paraId="5971B330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Zachodnia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9F43005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05-552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Wola Mrokowska</w:t>
            </w:r>
          </w:p>
          <w:p w14:paraId="27E32C2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5 184.00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120884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8194F5B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88CA796" w14:textId="77777777" w:rsidTr="00FB68B8">
        <w:trPr>
          <w:cantSplit/>
        </w:trPr>
        <w:tc>
          <w:tcPr>
            <w:tcW w:w="9498" w:type="dxa"/>
          </w:tcPr>
          <w:p w14:paraId="3EE116CC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Zestawy do mini-histeroskopii</w:t>
            </w:r>
          </w:p>
          <w:p w14:paraId="5C3455D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Frąckowiak Spółka Jawna</w:t>
            </w:r>
          </w:p>
          <w:p w14:paraId="5ECF039B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Jasnogórska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CA48F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85-334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Bydgoszcz</w:t>
            </w:r>
          </w:p>
          <w:p w14:paraId="595E2F0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7 452.00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3E1C3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2CC740C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DB7B833" w14:textId="77777777" w:rsidTr="00FB68B8">
        <w:trPr>
          <w:cantSplit/>
        </w:trPr>
        <w:tc>
          <w:tcPr>
            <w:tcW w:w="9498" w:type="dxa"/>
          </w:tcPr>
          <w:p w14:paraId="6705D3F2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Inkubator</w:t>
            </w:r>
          </w:p>
          <w:p w14:paraId="65A0DC6E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673548EB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23B3ADD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354DDB7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2 808.00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6E86FD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E18851F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00E76191" w14:textId="77777777" w:rsidTr="00FB68B8">
        <w:trPr>
          <w:cantSplit/>
        </w:trPr>
        <w:tc>
          <w:tcPr>
            <w:tcW w:w="9498" w:type="dxa"/>
          </w:tcPr>
          <w:p w14:paraId="7C22505E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Respirator z nawilżaczem</w:t>
            </w:r>
          </w:p>
          <w:p w14:paraId="4B72302A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DUTCHMED PL Spółka z ograniczoną odpowiedzialnością</w:t>
            </w:r>
          </w:p>
          <w:p w14:paraId="76AEAB93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Szajnochy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5F90AF5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85-738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Bydgoszcz</w:t>
            </w:r>
          </w:p>
          <w:p w14:paraId="5E2629DA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6 654.12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92069A8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824D96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87A05C7" w14:textId="77777777" w:rsidTr="00FB68B8">
        <w:trPr>
          <w:cantSplit/>
        </w:trPr>
        <w:tc>
          <w:tcPr>
            <w:tcW w:w="9498" w:type="dxa"/>
          </w:tcPr>
          <w:p w14:paraId="4796A4B5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Stół operacyjny</w:t>
            </w:r>
          </w:p>
          <w:p w14:paraId="793993F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</w:rPr>
              <w:t>Cyboran</w:t>
            </w:r>
            <w:proofErr w:type="spellEnd"/>
          </w:p>
          <w:p w14:paraId="30EE325D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Lednica Górna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514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D0EE623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Lednica Górna</w:t>
            </w:r>
          </w:p>
          <w:p w14:paraId="7F9FAA1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861.84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B4C812E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104994E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63CCCA00" w14:textId="77777777" w:rsidTr="00FB68B8">
        <w:trPr>
          <w:cantSplit/>
        </w:trPr>
        <w:tc>
          <w:tcPr>
            <w:tcW w:w="9498" w:type="dxa"/>
          </w:tcPr>
          <w:p w14:paraId="1C3C5EDD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Myjnia-dezynfektor</w:t>
            </w:r>
          </w:p>
          <w:p w14:paraId="53100745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28F3CABE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BB5AB59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737B4461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1 080.00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AFB2F4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151A250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1678FA42" w14:textId="77777777" w:rsidTr="00FB68B8">
        <w:trPr>
          <w:cantSplit/>
        </w:trPr>
        <w:tc>
          <w:tcPr>
            <w:tcW w:w="9498" w:type="dxa"/>
          </w:tcPr>
          <w:p w14:paraId="426E546A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144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Foropter</w:t>
            </w:r>
            <w:proofErr w:type="spellEnd"/>
            <w:r w:rsidRPr="00DE4221">
              <w:rPr>
                <w:rFonts w:ascii="Arial" w:hAnsi="Arial" w:cs="Arial"/>
                <w:color w:val="000000"/>
              </w:rPr>
              <w:t xml:space="preserve"> z wyposażeniem</w:t>
            </w:r>
          </w:p>
          <w:p w14:paraId="1DA94E5C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E4221">
              <w:rPr>
                <w:rFonts w:ascii="Arial" w:hAnsi="Arial" w:cs="Arial"/>
                <w:b/>
              </w:rPr>
              <w:t>Optotech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032FEFD3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Wimmera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67E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110214E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32-005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Niepołomice</w:t>
            </w:r>
          </w:p>
          <w:p w14:paraId="42DA9B4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6 544.80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7830F5D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9F13B33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5E77C1C4" w14:textId="77777777" w:rsidTr="00FB68B8">
        <w:trPr>
          <w:cantSplit/>
        </w:trPr>
        <w:tc>
          <w:tcPr>
            <w:tcW w:w="9498" w:type="dxa"/>
          </w:tcPr>
          <w:p w14:paraId="3A256A94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E4221">
              <w:rPr>
                <w:rFonts w:ascii="Arial" w:hAnsi="Arial" w:cs="Arial"/>
                <w:color w:val="000000"/>
              </w:rPr>
              <w:t>Myjnia-dezynfektor do obuwia operacyjnego</w:t>
            </w:r>
          </w:p>
          <w:p w14:paraId="487676DF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Wielkopolskie Centrum Zaopatrzenia Lecznictwa ANMED Maria Przychodzka</w:t>
            </w:r>
          </w:p>
          <w:p w14:paraId="03BB3151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os. Gruszkowe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5F9DE8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62-035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Błażejewo</w:t>
            </w:r>
          </w:p>
          <w:p w14:paraId="5239B0E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3 434.40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A45B0FF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EA3D6E4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21B4B465" w14:textId="77777777" w:rsidTr="00FB68B8">
        <w:trPr>
          <w:cantSplit/>
        </w:trPr>
        <w:tc>
          <w:tcPr>
            <w:tcW w:w="9498" w:type="dxa"/>
          </w:tcPr>
          <w:p w14:paraId="33516D59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148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Kolposkop</w:t>
            </w:r>
            <w:proofErr w:type="spellEnd"/>
          </w:p>
          <w:p w14:paraId="55DCAD72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>Zakłady Techniki Medycznej Sp. z o.o.</w:t>
            </w:r>
          </w:p>
          <w:p w14:paraId="0DF6DE83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Szyllinga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2C2F0E0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30-433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Kraków</w:t>
            </w:r>
          </w:p>
          <w:p w14:paraId="1B9F9E70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8DF917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99CF5B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  <w:tr w:rsidR="00DE4221" w14:paraId="4BD34FF1" w14:textId="77777777" w:rsidTr="00FB68B8">
        <w:trPr>
          <w:cantSplit/>
        </w:trPr>
        <w:tc>
          <w:tcPr>
            <w:tcW w:w="9498" w:type="dxa"/>
          </w:tcPr>
          <w:p w14:paraId="2C795478" w14:textId="77777777" w:rsidR="00DE4221" w:rsidRDefault="00DE4221" w:rsidP="00FB6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E4221">
              <w:rPr>
                <w:rFonts w:ascii="Arial" w:hAnsi="Arial" w:cs="Arial"/>
                <w:b/>
                <w:bCs/>
                <w:color w:val="000000"/>
              </w:rPr>
              <w:t>149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E4221">
              <w:rPr>
                <w:rFonts w:ascii="Arial" w:hAnsi="Arial" w:cs="Arial"/>
                <w:color w:val="000000"/>
              </w:rPr>
              <w:t>Rhinolaryngofiberoskop</w:t>
            </w:r>
            <w:proofErr w:type="spellEnd"/>
          </w:p>
          <w:p w14:paraId="45AA47E6" w14:textId="77777777" w:rsidR="00DE4221" w:rsidRPr="00B048DA" w:rsidRDefault="00DE4221" w:rsidP="00FB6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E4221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</w:rPr>
              <w:t xml:space="preserve"> Polska Sp. z o.o.</w:t>
            </w:r>
          </w:p>
          <w:p w14:paraId="30952742" w14:textId="77777777" w:rsidR="00DE4221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DE4221">
              <w:rPr>
                <w:rFonts w:ascii="Arial" w:hAnsi="Arial" w:cs="Arial"/>
                <w:bCs/>
              </w:rPr>
              <w:t>Hołubcowa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50FED9C" w14:textId="77777777" w:rsidR="00DE4221" w:rsidRPr="00B048DA" w:rsidRDefault="00DE4221" w:rsidP="00FB68B8">
            <w:pPr>
              <w:spacing w:line="360" w:lineRule="auto"/>
              <w:rPr>
                <w:rFonts w:ascii="Arial" w:hAnsi="Arial" w:cs="Arial"/>
                <w:bCs/>
              </w:rPr>
            </w:pPr>
            <w:r w:rsidRPr="00DE4221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E4221">
              <w:rPr>
                <w:rFonts w:ascii="Arial" w:hAnsi="Arial" w:cs="Arial"/>
                <w:bCs/>
              </w:rPr>
              <w:t>Warszawa</w:t>
            </w:r>
          </w:p>
          <w:p w14:paraId="2F1B6352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E4221">
              <w:rPr>
                <w:rFonts w:ascii="Arial" w:hAnsi="Arial" w:cs="Arial"/>
                <w:b/>
              </w:rPr>
              <w:t>1 944.00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8BE1EF9" w14:textId="77777777" w:rsidR="00DE4221" w:rsidRPr="00B048DA" w:rsidRDefault="00DE4221" w:rsidP="00FB6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0B71CA9" w14:textId="77777777" w:rsidR="00DE4221" w:rsidRPr="00B048DA" w:rsidRDefault="00DE4221" w:rsidP="00FB6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E4221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60%, Miejsce wykonania przeglądu 40%.</w:t>
            </w:r>
          </w:p>
        </w:tc>
      </w:tr>
    </w:tbl>
    <w:p w14:paraId="04AEB482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A166BF3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4F9E8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8200A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5EFAE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CD392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E4221" w14:paraId="5184E42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40DD" w14:textId="77777777" w:rsidR="00DE4221" w:rsidRPr="00F17DD9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7DD9">
              <w:rPr>
                <w:rFonts w:ascii="Arial" w:hAnsi="Arial" w:cs="Arial"/>
                <w:sz w:val="22"/>
                <w:szCs w:val="22"/>
              </w:rPr>
              <w:t xml:space="preserve">1 - Sterylizator gazowy z </w:t>
            </w:r>
            <w:proofErr w:type="spellStart"/>
            <w:r w:rsidRPr="00F17DD9">
              <w:rPr>
                <w:rFonts w:ascii="Arial" w:hAnsi="Arial" w:cs="Arial"/>
                <w:sz w:val="22"/>
                <w:szCs w:val="22"/>
              </w:rPr>
              <w:t>abatorem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D343A" w14:textId="77777777" w:rsidR="00DE4221" w:rsidRPr="00F17DD9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7DD9">
              <w:rPr>
                <w:rFonts w:ascii="Arial" w:hAnsi="Arial" w:cs="Arial"/>
                <w:b/>
                <w:bCs/>
                <w:sz w:val="22"/>
                <w:szCs w:val="22"/>
              </w:rPr>
              <w:t>ULTRA SERWIS SC MAREK WÓJCIK, JERZY WÓJCIK, BEATA WÓJCIK</w:t>
            </w:r>
          </w:p>
          <w:p w14:paraId="71697C05" w14:textId="77777777" w:rsidR="00DE4221" w:rsidRPr="00F17DD9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17DD9">
              <w:rPr>
                <w:rFonts w:ascii="Arial" w:hAnsi="Arial" w:cs="Arial"/>
                <w:sz w:val="22"/>
                <w:szCs w:val="22"/>
              </w:rPr>
              <w:t>Jana Kiepury  11/144</w:t>
            </w:r>
          </w:p>
          <w:p w14:paraId="76C7BBD5" w14:textId="77777777" w:rsidR="00DE4221" w:rsidRPr="00F17DD9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7DD9">
              <w:rPr>
                <w:rFonts w:ascii="Arial" w:hAnsi="Arial" w:cs="Arial"/>
                <w:sz w:val="22"/>
                <w:szCs w:val="22"/>
              </w:rPr>
              <w:t>20-838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C97F" w14:textId="0D50EDAB" w:rsidR="00DE4221" w:rsidRPr="00F17DD9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17DD9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FA7F55C" w14:textId="4FBFD4BB" w:rsidR="00DE4221" w:rsidRPr="00F17DD9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7DD9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BDA9" w14:textId="2D892AE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7DD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76F863C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356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Audiometr,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tympanometr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>, ABR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7FDA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Diatec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E0A908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al.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7658B42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00-133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613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D6E60D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730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26F3EE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DF7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Zestawy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Acculan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D2B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3D0BC0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9CAF9D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F930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E178EC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C35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DE4221" w14:paraId="3AF038F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D947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Zestawy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Acculan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691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EFFED5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2B4006F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9AC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C35DA9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EE19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FD2FAC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5310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do 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556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Yal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29330A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ul. 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3BF066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26-670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Pionki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A2E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6840B7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0A7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98FD9A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863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do 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FBF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Systems Polska Sp. z o.o.</w:t>
            </w:r>
          </w:p>
          <w:p w14:paraId="1F10F75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Woloska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8EE934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267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- 38.29</w:t>
            </w:r>
          </w:p>
          <w:p w14:paraId="524DE11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3A7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78,29</w:t>
            </w:r>
          </w:p>
        </w:tc>
      </w:tr>
      <w:tr w:rsidR="00DE4221" w14:paraId="73EF1EB5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D76C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do 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1A2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86ED37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4EB31D6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A40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0AE958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8A8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00A1B82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FDB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do 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27FA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53957B2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28A1B4F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8845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1E97C7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95F1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A28253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41A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Diatermie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1371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80BE10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AC4715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C8EA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739DFD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B51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5E522C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993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Diatermie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35A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509599D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63A941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0BDF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- 51.58</w:t>
            </w:r>
          </w:p>
          <w:p w14:paraId="149413E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669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91,58</w:t>
            </w:r>
          </w:p>
        </w:tc>
      </w:tr>
      <w:tr w:rsidR="00DE4221" w14:paraId="451BFF3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963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Diatermie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3BF5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53BFE35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0380603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6C90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- 36.00</w:t>
            </w:r>
          </w:p>
          <w:p w14:paraId="0C8B2F9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AAA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76,00</w:t>
            </w:r>
          </w:p>
        </w:tc>
      </w:tr>
      <w:tr w:rsidR="00DE4221" w14:paraId="19E755D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9E6E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Diatermie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CC9B2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3F9282F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72B6F44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2A9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05E061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11E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B11D95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A05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Erbe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4945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Erbe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36B1DE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Al.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14/2.8</w:t>
            </w:r>
          </w:p>
          <w:p w14:paraId="5F65FF8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8C01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- 32.43</w:t>
            </w:r>
          </w:p>
          <w:p w14:paraId="55BF5C8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474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72,43</w:t>
            </w:r>
          </w:p>
        </w:tc>
      </w:tr>
      <w:tr w:rsidR="00DE4221" w14:paraId="4C3D7DE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E6C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Erbe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E8F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54692E4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62224E7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D75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5362A5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7B3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EF0BF2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55F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Erbe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1F9E3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214C2C5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024DEC4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D73F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C06E2B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527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C6155D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467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Valleylab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5EA0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8E0854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865FA7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82D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B175E1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1B6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1BEBA7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1D4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Valleylab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F06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EE046B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7D05880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ABE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- 34.90</w:t>
            </w:r>
          </w:p>
          <w:p w14:paraId="440F35F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5893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74,90</w:t>
            </w:r>
          </w:p>
        </w:tc>
      </w:tr>
      <w:tr w:rsidR="00DE4221" w14:paraId="7AE70CF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F76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Diatermie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Valleylab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78057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28436A7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3D58B5F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AABC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EAD280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08A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13B0165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3EB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Sprzęt rehabilitacyjny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050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AF10F7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7CEB3E1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EDD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2E64A1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21C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AA87CC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176A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Sprzęt rehabilitacyjny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B5C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CA4282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0A41A2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B614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- 27.04</w:t>
            </w:r>
          </w:p>
          <w:p w14:paraId="281F628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4E1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67,04</w:t>
            </w:r>
          </w:p>
        </w:tc>
      </w:tr>
      <w:tr w:rsidR="00DE4221" w14:paraId="1FF0AF8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809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Sprzęt rehabilitacyjny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081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PHU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Technomex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6B7B31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Szparagowa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305E72A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44-141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C08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- 16.00</w:t>
            </w:r>
          </w:p>
          <w:p w14:paraId="6B23833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80B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56,00</w:t>
            </w:r>
          </w:p>
        </w:tc>
      </w:tr>
      <w:tr w:rsidR="00DE4221" w14:paraId="255D6BB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76F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Urządzenia do kompresji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090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E11224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625D29D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85A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386372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B03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EE7129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425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Urządzenia do kompresji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D208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B44DC5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BC5C98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1044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69EEA0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498C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B46E1D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13E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Urządzenia do kompresji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39E2D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7D5802F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347740D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09B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C247F4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CF4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58AB56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3938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do krioterapii i kriochirurgii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983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3CED13F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6E246A6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2288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1A90DA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30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75A6A2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CE3C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do krioterapii i kriochirurgii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93E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PHU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Technomex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685BE6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Szparagowa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73E5C21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44-141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DC4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C3737D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D99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366355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09C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do krioterapii i kriochirurgii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F16F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AB9F68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5B32A22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C21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35C36E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4351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044DD8C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E6A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do znieczulenia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485C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Inżynieria Kliniczna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7E9D149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Duchnicka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6B2B8A8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01-796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DE6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57ACA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41B7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52B598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44B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do znieczulenia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53FA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28D88F9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170A439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C61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- 40.33</w:t>
            </w:r>
          </w:p>
          <w:p w14:paraId="074D057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7E2F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80,33</w:t>
            </w:r>
          </w:p>
        </w:tc>
      </w:tr>
      <w:tr w:rsidR="00DE4221" w14:paraId="70FEE10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64A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EEG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579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ELMIKO BIOSIGNALS SP. Z O.O.</w:t>
            </w:r>
          </w:p>
          <w:p w14:paraId="1D619A7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Sportowa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46FBA2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05-822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Milanówek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F5E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FF6DF6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464E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1E007A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D85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D6D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E531B1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254240C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F7D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1F11D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94A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5C880C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D5C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3EE4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2997E6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2592F00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E7E9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- 51.75</w:t>
            </w:r>
          </w:p>
          <w:p w14:paraId="741AC54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F735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91,75</w:t>
            </w:r>
          </w:p>
        </w:tc>
      </w:tr>
      <w:tr w:rsidR="00DE4221" w14:paraId="66ED258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170F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88F2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2796F1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7A7929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289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- 41.40</w:t>
            </w:r>
          </w:p>
          <w:p w14:paraId="3B10F78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C58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81,40</w:t>
            </w:r>
          </w:p>
        </w:tc>
      </w:tr>
      <w:tr w:rsidR="00DE4221" w14:paraId="316B1BE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9E4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169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KREDOS - Zbigniew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420B5DA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Popiełuszki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49158B1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10-693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6CC7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- 19.45</w:t>
            </w:r>
          </w:p>
          <w:p w14:paraId="006012B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6DA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59,45</w:t>
            </w:r>
          </w:p>
        </w:tc>
      </w:tr>
      <w:tr w:rsidR="00DE4221" w14:paraId="4A04BF9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580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2AFB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72B57D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64D5CFE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F53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F492BD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2FB0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E4C90D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6D65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Aparaty HFNC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140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Cedical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6E7E5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200/213a</w:t>
            </w:r>
          </w:p>
          <w:p w14:paraId="01F1EC3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F78D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CC4DF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D67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CDA17C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659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2C3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437E629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62996F3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C261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B5EE28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280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38774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8CC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683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AD9C93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5008340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067C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1 - Cena - 59.25</w:t>
            </w:r>
          </w:p>
          <w:p w14:paraId="215A0D7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75B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 xml:space="preserve">  99,25</w:t>
            </w:r>
          </w:p>
        </w:tc>
      </w:tr>
      <w:tr w:rsidR="00DE4221" w14:paraId="57DC33F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D51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358D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KREDOS - Zbigniew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4654A08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Popiełuszki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37A016A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10-693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16E1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- 32.69</w:t>
            </w:r>
          </w:p>
          <w:p w14:paraId="4D3A34E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C6F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72,69</w:t>
            </w:r>
          </w:p>
        </w:tc>
      </w:tr>
      <w:tr w:rsidR="00DE4221" w14:paraId="69500A3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575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63B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1DCF7B4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3BB8536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4EB7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- 23.70</w:t>
            </w:r>
          </w:p>
          <w:p w14:paraId="1FA9110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F6EF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63,70</w:t>
            </w:r>
          </w:p>
        </w:tc>
      </w:tr>
      <w:tr w:rsidR="00DE4221" w14:paraId="67B5DFF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953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A044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5639C9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97C3E7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5A96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- 47.40</w:t>
            </w:r>
          </w:p>
          <w:p w14:paraId="72F1DC5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E23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57,40</w:t>
            </w:r>
          </w:p>
        </w:tc>
      </w:tr>
      <w:tr w:rsidR="00DE4221" w14:paraId="35670E4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242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KTG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0427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0A38274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2747CA3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4E69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AAEDD1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719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5FB6EF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212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RTG typu ramię 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452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Systems Sp. z o.o.</w:t>
            </w:r>
          </w:p>
          <w:p w14:paraId="3C90082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7C94F7E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60-401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8882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E8B410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A070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EF6C65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C6C5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4BE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MIRO P.S.A</w:t>
            </w:r>
          </w:p>
          <w:p w14:paraId="2951772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Mińska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25B/U1</w:t>
            </w:r>
          </w:p>
          <w:p w14:paraId="3555B60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03-808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7C6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- 23.94</w:t>
            </w:r>
          </w:p>
          <w:p w14:paraId="02F2E61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FCA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63,94</w:t>
            </w:r>
          </w:p>
        </w:tc>
      </w:tr>
      <w:tr w:rsidR="00DE4221" w14:paraId="310F9C1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24D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242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DC589C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0E42F46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EE5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DB5C69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5FA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4D9C28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3824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F36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276E463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4C89056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DEB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- 39.90</w:t>
            </w:r>
          </w:p>
          <w:p w14:paraId="3FEA148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720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79,90</w:t>
            </w:r>
          </w:p>
        </w:tc>
      </w:tr>
      <w:tr w:rsidR="00DE4221" w14:paraId="436182E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261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00D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TDZ Technika dla zdrowia 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sp.z.o.o</w:t>
            </w:r>
            <w:proofErr w:type="spellEnd"/>
          </w:p>
          <w:p w14:paraId="22B92D8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Gen.Władysława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Sikorskiego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74</w:t>
            </w:r>
          </w:p>
          <w:p w14:paraId="3515391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Janów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EA0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- 30.07</w:t>
            </w:r>
          </w:p>
          <w:p w14:paraId="378E74C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396E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70,07</w:t>
            </w:r>
          </w:p>
        </w:tc>
      </w:tr>
      <w:tr w:rsidR="00DE4221" w14:paraId="228DDB7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8719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E614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1DC404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399B4B7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2CB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2DF0E1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8F9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A0BFF3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39E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Autoklaw kasetowy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E117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210692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A9DF69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A1CB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3FD00E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8AF5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BB85E6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B91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Autoklaw kasetowy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98D7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7ED5DE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7837384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2CA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59C7D2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A23B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8F55BE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36C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Autorefraktometry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3AA2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0603C02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8EEBF0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25D5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3645DA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913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5F57BB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795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Bilirubinometry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4E33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50D265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7485D43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C1E2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08E5B1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85A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B7DE5A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93A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Cieplarki do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4EB3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0F9FB73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7D4512A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375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- 6.52</w:t>
            </w:r>
          </w:p>
          <w:p w14:paraId="56FC873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A39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46,52</w:t>
            </w:r>
          </w:p>
        </w:tc>
      </w:tr>
      <w:tr w:rsidR="00DE4221" w14:paraId="72F9B92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F7C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Cieplarki do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864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B55657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6621ADB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180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8CD13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3895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63AB7D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185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Cieplarki do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9A8C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6BB1B7B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1BE1AC9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FC6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9D20C4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1DD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732178C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6F9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244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5750BBB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F3F3CE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D57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8DB1F9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7F8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2E8F67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FAC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B7CA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8E9329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54769C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FE3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- 41.70</w:t>
            </w:r>
          </w:p>
          <w:p w14:paraId="6415231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F785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81,70</w:t>
            </w:r>
          </w:p>
        </w:tc>
      </w:tr>
      <w:tr w:rsidR="00DE4221" w14:paraId="60B309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81B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D3D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KREDOS - Zbigniew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139921C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Popiełuszki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74B158C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10-693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8D9A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- 27.80</w:t>
            </w:r>
          </w:p>
          <w:p w14:paraId="32B307E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FFA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67,80</w:t>
            </w:r>
          </w:p>
        </w:tc>
      </w:tr>
      <w:tr w:rsidR="00DE4221" w14:paraId="2C7D925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F62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F35B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Inżynieria Kliniczna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01DCF37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Duchnicka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14740BD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01-796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367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1 - Cena - 9.27</w:t>
            </w:r>
          </w:p>
          <w:p w14:paraId="20F21BC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1386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49,27</w:t>
            </w:r>
          </w:p>
        </w:tc>
      </w:tr>
      <w:tr w:rsidR="00DE4221" w14:paraId="20BAAC9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2C6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AA7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TDZ Technika dla zdrowia 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sp.z.o.o</w:t>
            </w:r>
            <w:proofErr w:type="spellEnd"/>
          </w:p>
          <w:p w14:paraId="4F2311D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Gen.Władysława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Sikorskiego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74</w:t>
            </w:r>
          </w:p>
          <w:p w14:paraId="0F70159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Janów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E2F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- 19.58</w:t>
            </w:r>
          </w:p>
          <w:p w14:paraId="3C284F3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4966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19,58</w:t>
            </w:r>
          </w:p>
        </w:tc>
      </w:tr>
      <w:tr w:rsidR="00DE4221" w14:paraId="4973E1D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AEC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587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110B919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03DD5A6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B1C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CCB299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2B5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7421389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5C7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Defibrylatory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B132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5C8AA1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3E32603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F83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0198A6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A09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4EA0568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3FFD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Fotele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F45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117C4C2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6883386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DFD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- 9.58</w:t>
            </w:r>
          </w:p>
          <w:p w14:paraId="4197207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4BE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49,58</w:t>
            </w:r>
          </w:p>
        </w:tc>
      </w:tr>
      <w:tr w:rsidR="00DE4221" w14:paraId="193ED2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283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Fotele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299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1D3C191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259C3B2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74A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050B1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68F9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2739FD5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C2E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Fotele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47D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C0F3C8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F92DC9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7D8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- 47.40</w:t>
            </w:r>
          </w:p>
          <w:p w14:paraId="42F01EE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3CD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87,40</w:t>
            </w:r>
          </w:p>
        </w:tc>
      </w:tr>
      <w:tr w:rsidR="00DE4221" w14:paraId="5E7B633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69C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Fotele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928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PROMA SERVICE Jacek Żarczyński</w:t>
            </w:r>
          </w:p>
          <w:p w14:paraId="502BE93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ul. 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3F9F725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46-073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Chróścina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7C9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- 4.31</w:t>
            </w:r>
          </w:p>
          <w:p w14:paraId="320014D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170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44,31</w:t>
            </w:r>
          </w:p>
        </w:tc>
      </w:tr>
      <w:tr w:rsidR="00DE4221" w14:paraId="1E7B0C7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3DB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Fotele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ECF01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0A98295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0A75B4A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F8B2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3A980D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0FB7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5CD0EA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341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 ginekologiczny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029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68B12EB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705B267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44D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7620E4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AFF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9B8464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6BB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 ginekologiczny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1A6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CDB057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96C649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CCD7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1 - Cena - 47.40</w:t>
            </w:r>
          </w:p>
          <w:p w14:paraId="79429CA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9D0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87,40</w:t>
            </w:r>
          </w:p>
        </w:tc>
      </w:tr>
      <w:tr w:rsidR="00DE4221" w14:paraId="505677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BE4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 ginekologiczny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ABF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PROMA SERVICE Jacek Żarczyński</w:t>
            </w:r>
          </w:p>
          <w:p w14:paraId="015AE3C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ul. 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16E1EF9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46-073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Chróścina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2201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- 4.31</w:t>
            </w:r>
          </w:p>
          <w:p w14:paraId="708617B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B0C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44,31</w:t>
            </w:r>
          </w:p>
        </w:tc>
      </w:tr>
      <w:tr w:rsidR="00DE4221" w14:paraId="6CB1A16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9DB1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Fotel ginekologiczny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73136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5147CA5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4A2B6B9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3C5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C342C1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A2F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F95631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541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Morcelatory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AE8D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Meden-Inmed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 z o.o.</w:t>
            </w:r>
          </w:p>
          <w:p w14:paraId="10726F4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Wenedów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11237FA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75-847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4545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783D24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339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979B35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8D1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Holtery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A11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D1116D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33A54ED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EF5D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9BACBA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340C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3A56EA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EE2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Holtery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6E8D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77AF736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20EBBE9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78D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- 53.93</w:t>
            </w:r>
          </w:p>
          <w:p w14:paraId="06B5520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F88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93,93</w:t>
            </w:r>
          </w:p>
        </w:tc>
      </w:tr>
      <w:tr w:rsidR="00DE4221" w14:paraId="076F13C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2542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Holtery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26BE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0BE3395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71B9B1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BA8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- 48.00</w:t>
            </w:r>
          </w:p>
          <w:p w14:paraId="74B9E28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3CE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88,00</w:t>
            </w:r>
          </w:p>
        </w:tc>
      </w:tr>
      <w:tr w:rsidR="00DE4221" w14:paraId="3BE9C42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5D42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Holtery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3AA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KREDOS - Zbigniew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54AFD14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Popiełuszki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77FC166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10-693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4ABE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- 21.48</w:t>
            </w:r>
          </w:p>
          <w:p w14:paraId="7172F31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57C9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61,48</w:t>
            </w:r>
          </w:p>
        </w:tc>
      </w:tr>
      <w:tr w:rsidR="00DE4221" w14:paraId="11039C7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424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Inhalatory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9E6F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601ED35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99EBE9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2AF1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4034E4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0D0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0BD6EC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6295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Inhalatory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E91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4E9B09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4290C5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A496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- 51.75</w:t>
            </w:r>
          </w:p>
          <w:p w14:paraId="6C6DF2C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269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91,75</w:t>
            </w:r>
          </w:p>
        </w:tc>
      </w:tr>
      <w:tr w:rsidR="00DE4221" w14:paraId="06A5AD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E4A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Inhalatory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62B16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8CFDE1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6987A57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3BE4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307101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36F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390EED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451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Inkubatory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B0F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ANMEDIQ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5220C84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Zachodnia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4EAF14E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05-552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1604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E97110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25B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DCC240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708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Inkubatory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22D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61D819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501AF3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B824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- 27.69</w:t>
            </w:r>
          </w:p>
          <w:p w14:paraId="1AB1F1E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EEE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67,69</w:t>
            </w:r>
          </w:p>
        </w:tc>
      </w:tr>
      <w:tr w:rsidR="00DE4221" w14:paraId="7912E10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E1F8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Inkubatory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BED0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DUTCHMED PL Spółka z ograniczoną odpowiedzialnością</w:t>
            </w:r>
          </w:p>
          <w:p w14:paraId="0FA1433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89B8F3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C1D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- 14.39</w:t>
            </w:r>
          </w:p>
          <w:p w14:paraId="2A64500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E98A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54,39</w:t>
            </w:r>
          </w:p>
        </w:tc>
      </w:tr>
      <w:tr w:rsidR="00DE4221" w14:paraId="7C8E1C1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0E49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Inkubatory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AE0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Inżynieria Kliniczna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61462FD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Duchnicka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CA5E58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01-796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456F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- 13.19</w:t>
            </w:r>
          </w:p>
          <w:p w14:paraId="1B6A496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DF8C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53,19</w:t>
            </w:r>
          </w:p>
        </w:tc>
      </w:tr>
      <w:tr w:rsidR="00DE4221" w14:paraId="2989D66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C63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Inkubatory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8413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662A6E6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04D9A78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CA0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8DE215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E68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153438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771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Kabina laryngologiczna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FB97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0B0B241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57329C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627A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2FB4D1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A34A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DCE64D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1C5B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Kabina laryngologiczna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ED9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5BBDA9D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629055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F37A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- 14.43</w:t>
            </w:r>
          </w:p>
          <w:p w14:paraId="48C688A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AAF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54,43</w:t>
            </w:r>
          </w:p>
        </w:tc>
      </w:tr>
      <w:tr w:rsidR="00DE4221" w14:paraId="5FEC103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94E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Kamera endoskopowa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C5BB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13795D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3C7BED1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4381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929B4C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4D6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63547F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AC2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Kamera endoskopowa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3622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068547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D7C65B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0DB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85829B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8F2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0CD1A00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161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3DB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64244D9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FC1E8A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5B7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E4C7CF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9A9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9EB33E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C1B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A5B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51805F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35A9F1C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D54B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- 59.25</w:t>
            </w:r>
          </w:p>
          <w:p w14:paraId="3B976F6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BA5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99,25</w:t>
            </w:r>
          </w:p>
        </w:tc>
      </w:tr>
      <w:tr w:rsidR="00DE4221" w14:paraId="63546005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394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AFF0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AA7756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54FEEE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CB86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- 39.50</w:t>
            </w:r>
          </w:p>
          <w:p w14:paraId="4F8B593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AF20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79,50</w:t>
            </w:r>
          </w:p>
        </w:tc>
      </w:tr>
      <w:tr w:rsidR="00DE4221" w14:paraId="5F71D7B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795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743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Inżynieria Kliniczna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4CD7723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Duchnicka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00459B1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01-796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ADB6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- 12.47</w:t>
            </w:r>
          </w:p>
          <w:p w14:paraId="7D9EE9E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776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52,47</w:t>
            </w:r>
          </w:p>
        </w:tc>
      </w:tr>
      <w:tr w:rsidR="00DE4221" w14:paraId="39389CB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D99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0E8E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TDZ Technika dla zdrowia 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sp.z.o.o</w:t>
            </w:r>
            <w:proofErr w:type="spellEnd"/>
          </w:p>
          <w:p w14:paraId="573362C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Gen.Władysława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Sikorskiego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74</w:t>
            </w:r>
          </w:p>
          <w:p w14:paraId="696107A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Janów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F03E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- 27.24</w:t>
            </w:r>
          </w:p>
          <w:p w14:paraId="1FF4BEC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6E12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27,24</w:t>
            </w:r>
          </w:p>
        </w:tc>
      </w:tr>
      <w:tr w:rsidR="00DE4221" w14:paraId="6E8C258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0E28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Kolposkop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80C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D7E125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891EC6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9ED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8063D8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5B8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0F99C3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CA0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Kolposkop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116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C5FC83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7190201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B40A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- 30.08</w:t>
            </w:r>
          </w:p>
          <w:p w14:paraId="335D540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CDA2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70,08</w:t>
            </w:r>
          </w:p>
        </w:tc>
      </w:tr>
      <w:tr w:rsidR="00DE4221" w14:paraId="0AA2E75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2E4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Kolposkop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BC93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Frąckowiak Spółka Jawna</w:t>
            </w:r>
          </w:p>
          <w:p w14:paraId="53421D6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2A6E4ED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227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- 3.48</w:t>
            </w:r>
          </w:p>
          <w:p w14:paraId="12DED87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633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43,48</w:t>
            </w:r>
          </w:p>
        </w:tc>
      </w:tr>
      <w:tr w:rsidR="00DE4221" w14:paraId="7B7FCA6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AA3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Kolumny anestezjologiczne i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8A1C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182FFB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998368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351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50F390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C04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3FF696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6E8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Komora laminarna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C3B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41798CB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6F17DE0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ECB4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B936F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6E5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1509C9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A3A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Komora laminarna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5095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Saltest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4A4607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Rekle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72A</w:t>
            </w:r>
          </w:p>
          <w:p w14:paraId="41168E5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98-332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Rząśnia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FDE9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DEB6D8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479C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E64092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0EE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Wyposażenie ambulansu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FEF3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879D4E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4E937F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4283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A569B2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AEE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F29999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794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Wyposażenie ambulansu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C7268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56DDE2E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1956EA6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B182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58A8CD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A444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EA2711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8C1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Laktator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89AA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201EC2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2ECCAAA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C458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DC50D7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312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B700B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9BFB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Laktator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F3F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6DEC396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A6408D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6F9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- 16.00</w:t>
            </w:r>
          </w:p>
          <w:p w14:paraId="47297F8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DE3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56,00</w:t>
            </w:r>
          </w:p>
        </w:tc>
      </w:tr>
      <w:tr w:rsidR="00DE4221" w14:paraId="6B1D9DD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8C9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Laktator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652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7A77835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5F7DD8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745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34ED1F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348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7EF668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44E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Laktator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3F3D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6B4BE18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5917ADC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21B2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089B1E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4D2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78A2A7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E19D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szczelinowe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5F8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9C721F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76E165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976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5CCA3D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70D6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97B110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0A3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szczelinowe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2BF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D1D13C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F8C79C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9BCD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- 55.53</w:t>
            </w:r>
          </w:p>
          <w:p w14:paraId="7B3D3D6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309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95,53</w:t>
            </w:r>
          </w:p>
        </w:tc>
      </w:tr>
      <w:tr w:rsidR="00DE4221" w14:paraId="1AB6088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8846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szczelinowe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CDF06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66D4E76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10BF69B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7438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AF69F2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3B65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4D81C09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31B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bezcieniowe,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C09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118E913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25669AF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CC5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- 24.69</w:t>
            </w:r>
          </w:p>
          <w:p w14:paraId="65D34B4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874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64,69</w:t>
            </w:r>
          </w:p>
        </w:tc>
      </w:tr>
      <w:tr w:rsidR="00DE4221" w14:paraId="3194B10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C01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bezcieniowe,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32A2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3E34520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783B19F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54D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00395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566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70B726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7FEC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bezcieniowe,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231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40BDF9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68CDE2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41AA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- 42.86</w:t>
            </w:r>
          </w:p>
          <w:p w14:paraId="2AF0066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C06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82,86</w:t>
            </w:r>
          </w:p>
        </w:tc>
      </w:tr>
      <w:tr w:rsidR="00DE4221" w14:paraId="3E7BF04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19EF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bezcieniowe,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CE5CA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7AF851B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2363E9C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E49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8AA588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636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A2713A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DFA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6615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7021C48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5A7DABD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0CF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- 29.03</w:t>
            </w:r>
          </w:p>
          <w:p w14:paraId="34F809E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13D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69,03</w:t>
            </w:r>
          </w:p>
        </w:tc>
      </w:tr>
      <w:tr w:rsidR="00DE4221" w14:paraId="0387C1B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A5A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525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698355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844157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93B0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25AFEB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ABDF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EA74E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F97C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E37E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31849DB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7A38A3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A28C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- 45.23</w:t>
            </w:r>
          </w:p>
          <w:p w14:paraId="02FC7C5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179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85,23</w:t>
            </w:r>
          </w:p>
        </w:tc>
      </w:tr>
      <w:tr w:rsidR="00DE4221" w14:paraId="7BBFE93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21F6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AD907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1F64C70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7832FC3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23D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E8403F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1DE7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381CC0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34CC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Laser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mikropulsowy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do fotokoagulacji siatkówki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47D8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DD06FB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705AD13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100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89EAA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4B3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09D7CF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3DB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Laser SLT-YAG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7AEC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0D7FAE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08C1532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EB8F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32B648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65E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F24376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34B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Materace przeciwodleżynowe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66E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61E9AEB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5CE18E6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0E6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- 22.57</w:t>
            </w:r>
          </w:p>
          <w:p w14:paraId="1331C74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BEE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62,57</w:t>
            </w:r>
          </w:p>
        </w:tc>
      </w:tr>
      <w:tr w:rsidR="00DE4221" w14:paraId="0A32976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F4CC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Materace przeciwodleżynowe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0612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5FB00B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09580CA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532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58431D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8F3E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8A1046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144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Materace przeciwodleżynowe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5F1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6E13F9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3A5140D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1B03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- 33.86</w:t>
            </w:r>
          </w:p>
          <w:p w14:paraId="3F419FE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E85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73,86</w:t>
            </w:r>
          </w:p>
        </w:tc>
      </w:tr>
      <w:tr w:rsidR="00DE4221" w14:paraId="54DDC16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E97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Materace przeciwodleżynowe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525A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BEAEB2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0E4D558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C9A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603BD1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969D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2ED19D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9E7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Mikroskop operacyjny okulistyczny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5C6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42FD03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39528E5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7AD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BB7538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88E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22091F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A2E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Mikroskopy dermatologiczne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077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5489F78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BEA092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CFFF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CA4A3C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360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998A97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77A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Mikroskopy dermatologiczne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3BB8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7ADE19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4B3421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E14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- 59.70</w:t>
            </w:r>
          </w:p>
          <w:p w14:paraId="22A0CC0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696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99,70</w:t>
            </w:r>
          </w:p>
        </w:tc>
      </w:tr>
      <w:tr w:rsidR="00DE4221" w14:paraId="3591D01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857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Mikroskopy dermatologiczne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29E5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TDZ Technika dla zdrowia 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sp.z.o.o</w:t>
            </w:r>
            <w:proofErr w:type="spellEnd"/>
          </w:p>
          <w:p w14:paraId="6230731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Gen.Władysława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Sikorskiego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74</w:t>
            </w:r>
          </w:p>
          <w:p w14:paraId="77BB7E1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Janów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0F83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- 15.23</w:t>
            </w:r>
          </w:p>
          <w:p w14:paraId="479E66B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7382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15,23</w:t>
            </w:r>
          </w:p>
        </w:tc>
      </w:tr>
      <w:tr w:rsidR="00DE4221" w14:paraId="7F84DDF5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C45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Monitor hemodynamiczny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Lidco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224F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C10D0E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Krypska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24/1</w:t>
            </w:r>
          </w:p>
          <w:p w14:paraId="0C2AF81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CAA2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4996B0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780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F3BDBA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FC5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Monitor hemodynamiczny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Lidco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349B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28A0350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251FC42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1DB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- 51.60</w:t>
            </w:r>
          </w:p>
          <w:p w14:paraId="6EE5261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2F8B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91,60</w:t>
            </w:r>
          </w:p>
        </w:tc>
      </w:tr>
      <w:tr w:rsidR="00DE4221" w14:paraId="15A6F5A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230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Monitor nieinwazyjny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9C41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9C4815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2A1EE0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123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A66536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547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7C598A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F54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Monitor nieinwazyjny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2C1A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1BC64A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36F63D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53C6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- 48.00</w:t>
            </w:r>
          </w:p>
          <w:p w14:paraId="47FA9EB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E33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88,00</w:t>
            </w:r>
          </w:p>
        </w:tc>
      </w:tr>
      <w:tr w:rsidR="00DE4221" w14:paraId="175D257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E953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Monitor oddechu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2DB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1F9C0F0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0F8979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64B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76D6B9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5E2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C00BB8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D0A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Monitory rzutu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9536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AB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-Serwis Arkadiusz Dobkowski</w:t>
            </w:r>
          </w:p>
          <w:p w14:paraId="47A0F56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Sikorskiego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8/6</w:t>
            </w:r>
          </w:p>
          <w:p w14:paraId="04F239B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07-410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Ostrołęka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0E0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98C305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CD6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ED2ED6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A18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Monitory rzutu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CB6B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ANMEDIQ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7FAB9D2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Zachodnia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75B8738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05-552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4C8D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- 51.72</w:t>
            </w:r>
          </w:p>
          <w:p w14:paraId="440A1FB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DAF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91,72</w:t>
            </w:r>
          </w:p>
        </w:tc>
      </w:tr>
      <w:tr w:rsidR="00DE4221" w14:paraId="58336B6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60A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Monitory rzutu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F25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61DDBCF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2A822A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69D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CF9E71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7D7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34AE98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662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Perymetr komputerowy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B8E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4203F0C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C38E13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4D3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109E2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660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07790C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7E1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Perymetr komputerowy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9321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9B2A8F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5608F00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E51A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- 15.38</w:t>
            </w:r>
          </w:p>
          <w:p w14:paraId="64C05F1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0DB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15,38</w:t>
            </w:r>
          </w:p>
        </w:tc>
      </w:tr>
      <w:tr w:rsidR="00DE4221" w14:paraId="3EAF0AD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237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Perymetr komputerowy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6C0A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5A2A61C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26F5ADD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EC5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C45FB5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855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0F607B2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F4CC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Zasilacze opasek zaciskowych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EEA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1E80EC7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2FB681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6222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EE961E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A63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BAB8EB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100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Pompy do żywienia dojelitowego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0073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5110DA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A45057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EE17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4BB5F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BA7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8D9D74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E1B3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Pompy do żywienia dojelitowego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74B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E06230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3C7A3EA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2DB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- 47.62</w:t>
            </w:r>
          </w:p>
          <w:p w14:paraId="32BEA30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DE37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87,62</w:t>
            </w:r>
          </w:p>
        </w:tc>
      </w:tr>
      <w:tr w:rsidR="00DE4221" w14:paraId="21D3D8F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46F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Pompy do żywienia dojelitowego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439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6C2A85A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3655CE9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3C4B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0FD462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8A16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CCB073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728B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2311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CC2F6E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2E87065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F15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17CA55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FBC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82324D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ACF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C6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9AA0A3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B57645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1D89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- 23.60</w:t>
            </w:r>
          </w:p>
          <w:p w14:paraId="2BCFEBE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9FA4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63,60</w:t>
            </w:r>
          </w:p>
        </w:tc>
      </w:tr>
      <w:tr w:rsidR="00DE4221" w14:paraId="0D8DFAC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755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7D8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Frąckowiak Spółka Jawna</w:t>
            </w:r>
          </w:p>
          <w:p w14:paraId="346375F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6B2204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C6A6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- 10.11</w:t>
            </w:r>
          </w:p>
          <w:p w14:paraId="57DAD6D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009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50,11</w:t>
            </w:r>
          </w:p>
        </w:tc>
      </w:tr>
      <w:tr w:rsidR="00DE4221" w14:paraId="31AB9F8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9535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Pompy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E3F4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20AE57C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5B6957D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020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BC68EC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1FA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D84BE6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4E0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4B8B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D4FD08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9FE8DE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7854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0DFE56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A11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BC67D2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A8D8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5434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5D2A13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0C80353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591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- 44.25</w:t>
            </w:r>
          </w:p>
          <w:p w14:paraId="3C7107A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FF5D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84,25</w:t>
            </w:r>
          </w:p>
        </w:tc>
      </w:tr>
      <w:tr w:rsidR="00DE4221" w14:paraId="34F578C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821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83B7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0C6D650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5BC869A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C51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- 39.33</w:t>
            </w:r>
          </w:p>
          <w:p w14:paraId="6A5A0D1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1FF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79,33</w:t>
            </w:r>
          </w:p>
        </w:tc>
      </w:tr>
      <w:tr w:rsidR="00DE4221" w14:paraId="1548A46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69A7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1C2D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A9BAD1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014CD53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BF10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- 35.40</w:t>
            </w:r>
          </w:p>
          <w:p w14:paraId="287B4C4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AFD6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75,40</w:t>
            </w:r>
          </w:p>
        </w:tc>
      </w:tr>
      <w:tr w:rsidR="00DE4221" w14:paraId="22772E0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6BAB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Pulsoksymetry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4B42D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B40EBB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149F2B9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6FE9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972BBE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6CB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D6D0F7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D86F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Wyświetlacze optotypów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1242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38C631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BC23F8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BCD2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DCAF47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41A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2703E3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140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Wyświetlacze optotypów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304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6D28D93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3219AE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337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- 24.12</w:t>
            </w:r>
          </w:p>
          <w:p w14:paraId="1F602D0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51D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64,12</w:t>
            </w:r>
          </w:p>
        </w:tc>
      </w:tr>
      <w:tr w:rsidR="00DE4221" w14:paraId="10A4024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716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Wyświetlacze optotypów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E5BF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2B099C2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2AB7DD0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842F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41DF89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74A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0986899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AAD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Skaner do aparatury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00C9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SK-MED SYSTEMS SP. Z O. O.</w:t>
            </w:r>
          </w:p>
          <w:p w14:paraId="76B100E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Św. Marcin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29/8</w:t>
            </w:r>
          </w:p>
          <w:p w14:paraId="7F7CB99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61-806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CD9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- 59.57</w:t>
            </w:r>
          </w:p>
          <w:p w14:paraId="1A8223E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385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99,57</w:t>
            </w:r>
          </w:p>
        </w:tc>
      </w:tr>
      <w:tr w:rsidR="00DE4221" w14:paraId="68BC964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6F3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Skaner do aparatury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CF58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Medikol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Solution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2B1E385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41632AA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60-401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4CF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A00577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C28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AA78BE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D1F3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Skaner żył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2840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Si-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Cura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E8ECEB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Wł.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</w:p>
          <w:p w14:paraId="179E013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DC5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38FFB3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F4A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AF27F8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D41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Skaner żył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8841E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50A1663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5ADB146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BD8F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8AF521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59A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DCFB58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8E2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Ssak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035E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3615F7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9987C6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92DF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1965A7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58D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AD57F9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F28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Ssak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1F5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445F578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8AEA67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392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- 48.48</w:t>
            </w:r>
          </w:p>
          <w:p w14:paraId="37DEC57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465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88,48</w:t>
            </w:r>
          </w:p>
        </w:tc>
      </w:tr>
      <w:tr w:rsidR="00DE4221" w14:paraId="754761E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DE7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Ssak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D173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6B8A0E9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2A5F247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4F6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02022E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758D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4102893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DCA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Stacje dokujące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3D3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D30A66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E6C348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6FB1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4A7BDDC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D4A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6DED46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FE6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Stacje dokujące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221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BD1AB2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55A07B6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AA55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- 35.40</w:t>
            </w:r>
          </w:p>
          <w:p w14:paraId="1594BCD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C4DB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75,40</w:t>
            </w:r>
          </w:p>
        </w:tc>
      </w:tr>
      <w:tr w:rsidR="00DE4221" w14:paraId="18E218D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3D1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Stacje dokujące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CF0A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Frąckowiak Spółka Jawna</w:t>
            </w:r>
          </w:p>
          <w:p w14:paraId="45C9FBB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0CA26F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E3B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- 6.21</w:t>
            </w:r>
          </w:p>
          <w:p w14:paraId="6BE18A9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E21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46,21</w:t>
            </w:r>
          </w:p>
        </w:tc>
      </w:tr>
      <w:tr w:rsidR="00DE4221" w14:paraId="388437E5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298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Stanowiska do resuscytacji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8CF7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44C2DF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98C7B3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F5A3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E16135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563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21C54C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187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Stanowiska do resuscytacji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89FC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DUTCHMED PL Spółka z ograniczoną odpowiedzialnością</w:t>
            </w:r>
          </w:p>
          <w:p w14:paraId="065E72F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06C850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94D7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- 6.79</w:t>
            </w:r>
          </w:p>
          <w:p w14:paraId="475CBC7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822D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46,79</w:t>
            </w:r>
          </w:p>
        </w:tc>
      </w:tr>
      <w:tr w:rsidR="00DE4221" w14:paraId="42A934E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967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Stanowiska do resuscytacji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C34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5CD413D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4F092C6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8CEA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D1C735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DEC7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0E86499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A67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Stoliki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1D23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F6A374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8D6D06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672D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671418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CF8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808C34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DE0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Stoliki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2555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45F9C5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2FD1A2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447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- 59.40</w:t>
            </w:r>
          </w:p>
          <w:p w14:paraId="3D6A007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CB8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99,40</w:t>
            </w:r>
          </w:p>
        </w:tc>
      </w:tr>
      <w:tr w:rsidR="00DE4221" w14:paraId="7ECE53F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ED4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Stoliki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F516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28B12D6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30287FA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B17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7C3F79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BE1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0FCADF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F0A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Stoły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893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936C67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3568766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4FF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56EBA6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B45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B9D54F3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BBAF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Stoły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AF4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365119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75F8D1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3912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- 48.38</w:t>
            </w:r>
          </w:p>
          <w:p w14:paraId="2ED4663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94F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88,38</w:t>
            </w:r>
          </w:p>
        </w:tc>
      </w:tr>
      <w:tr w:rsidR="00DE4221" w14:paraId="325E896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BA1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97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Stoły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070C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GENICO Sp. z o. o.</w:t>
            </w:r>
          </w:p>
          <w:p w14:paraId="697278D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Al. Armii Krajowej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80</w:t>
            </w:r>
          </w:p>
          <w:p w14:paraId="6793FE4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35-307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E6F30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- 18.43</w:t>
            </w:r>
          </w:p>
          <w:p w14:paraId="7A4C614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964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58,43</w:t>
            </w:r>
          </w:p>
        </w:tc>
      </w:tr>
      <w:tr w:rsidR="00DE4221" w14:paraId="597A8DF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D2D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Strzykawki automatyczne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A523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SK-MED SYSTEMS SP. Z O. O.</w:t>
            </w:r>
          </w:p>
          <w:p w14:paraId="1D20757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Św. Marcin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29/8</w:t>
            </w:r>
          </w:p>
          <w:p w14:paraId="014781F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61-806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C6D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F46AF8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B51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3C60C2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5246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Stymulator nerwów obwodowych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378C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FED954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884B1F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1D2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6E76BD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1B91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DE4221" w14:paraId="7826BFD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36D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Stymulator nerwów obwodowych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CDE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29174D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213CD04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CC2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A18BFA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D335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42AFFD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2F9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Synoptofor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F716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384EE20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540EDF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AAF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9ACB33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393D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635185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7EA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Synoptofor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59D7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585CA8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08B8362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239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979C12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F3A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4EAC576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183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Systemy ogrzewania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5F88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644C7CD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655DC1C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FFDA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412F45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587E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78936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EF1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Systemy ogrzewania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F56E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4B9578D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049AE4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331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3A4A38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C91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FD5409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32A9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Systemy ogrzewania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6C9D6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17F9F9C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6BF0E5E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536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E7CDF7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25B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833FF8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A98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Szafy chłodnicze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3CDF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4F40D3BE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0508128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B1A6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- 15.64</w:t>
            </w:r>
          </w:p>
          <w:p w14:paraId="21F0FA6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D7A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55,64</w:t>
            </w:r>
          </w:p>
        </w:tc>
      </w:tr>
      <w:tr w:rsidR="00DE4221" w14:paraId="3D65D71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8ED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Szafy chłodnicze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9F1A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4581B3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4319B3E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55F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64AF08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48A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D6B9EC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305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Szafy chłodnicze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98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7CDB52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9ABFB2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EDA6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- 19.35</w:t>
            </w:r>
          </w:p>
          <w:p w14:paraId="4B9DE6C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B4B1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59,35</w:t>
            </w:r>
          </w:p>
        </w:tc>
      </w:tr>
      <w:tr w:rsidR="00DE4221" w14:paraId="763E6AB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7C6D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Szafy chłodnicze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BC1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Saltest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2C093D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Rekle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72A</w:t>
            </w:r>
          </w:p>
          <w:p w14:paraId="10F4CF5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98-332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Rząśnia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2F87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4C318D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BE21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FA9D7C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FC2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Szafa do przechowywania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6EA0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Media-MED Sp. z o.o.</w:t>
            </w:r>
          </w:p>
          <w:p w14:paraId="7BED7B7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Promienistych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60A66B8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31-481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130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EDB073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F07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965F3A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6F9F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Szafa do przechowywania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D71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58F977E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757AE41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1F2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EF0B1B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D38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7A74B1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03E8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 xml:space="preserve">Tonometr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aplanacyjny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i lampa szczelinowa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CA9F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9018DE0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BAC8AB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34F9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822746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A379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38CAD3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7E3E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Uroflometr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E0FA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46DA1B4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38556EC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8798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EABF03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273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A7B7730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E0C5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Uroflometr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6A80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28179A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7C23FA1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289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1040A3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652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7439B66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78B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Urządzenie do kompresji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B6C6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075B861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D34CB5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D8E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A555CF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947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861269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BD2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Urządzenie do kompresji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064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C5245C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7B4B0D7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1C23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09576C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6BB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1337E0C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905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Urządzenie do kompresji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D0CB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5577DE9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72A29DB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806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D0F99E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00C6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DDF113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B9B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Urządzenie do kontrolowanej hipotermii zewnętrznej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7A6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D2C923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31F2EE1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267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765969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675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B6C89C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C6B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Urządzenia do przesiewowego badania słuchu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95DB6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Diatec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A3CDE2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al.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C23E34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00-133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C62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264D2E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C05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AC61DC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E508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Urządzenia do suchego rozmrażania, zamrażarka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8F4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20498C2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4091B91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563F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F87F92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316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AF52A9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1E07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Wideodermatoskop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234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6D5B5A8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64AC54F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626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ADDB46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E3B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3534CB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81A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Wideodermatoskop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D65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1CA912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3330A02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CB71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- 55.61</w:t>
            </w:r>
          </w:p>
          <w:p w14:paraId="2A8976D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06BC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95,61</w:t>
            </w:r>
          </w:p>
        </w:tc>
      </w:tr>
      <w:tr w:rsidR="00DE4221" w14:paraId="2245CD5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2F4E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Wózkowanna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do transportu i mycia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156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11C3752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271E1C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FB197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7CB1F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2ED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05057B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3574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Wózkowanna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do transportu i mycia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FC03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17ABC20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333E5BB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033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0F48A3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BC3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48409DB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1BC0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Zestaw do prób wysiłkowych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658D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B1C02B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CA0AD3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4B0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DA55E5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08FF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40E2259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A09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Zestaw do prób wysiłkowych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A225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20E629B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38DAA41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543E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- 45.11</w:t>
            </w:r>
          </w:p>
          <w:p w14:paraId="2E9A7D9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1A63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85,11</w:t>
            </w:r>
          </w:p>
        </w:tc>
      </w:tr>
      <w:tr w:rsidR="00DE4221" w14:paraId="1D7A0E9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89F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Zestawy do wspomagania oddechu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DCC3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DUTCHMED PL Spółka z ograniczoną odpowiedzialnością</w:t>
            </w:r>
          </w:p>
          <w:p w14:paraId="104F9EB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988925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2245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18DB3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F2D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68D98A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F046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Zestawy do wspomagania oddechu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06A7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6C1439F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5F0097F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2B37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23C138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20F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5F0906E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86C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Zestaw histeroskopowo-laparoskopowy z torem wizyjnym HD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468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4B4A40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7104709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0FDFE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DFCD3B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D02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CB2FF0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448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Zestaw histeroskopowo-laparoskopowy z torem wizyjnym HD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0E31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Frąckowiak Spółka Jawna</w:t>
            </w:r>
          </w:p>
          <w:p w14:paraId="7FF56A9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506C5E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3C8D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09E008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8370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0BD084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E64F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Źródła światła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4452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DFCBDF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641037F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0088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C93D7F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1B8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D0B077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27E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Źródła światła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C5A2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3A0C818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0CD3258A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E9C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D3BB46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E59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A8E7D4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B8E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Źródła światła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6F52B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321853A8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6A4E101F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D690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642FD6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F87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4480E20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6E9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ERG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B5B4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1B2973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B6067EE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09F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70B80A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6A5A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E7D8AE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E10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13D8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PLS SERVICES SPÓLKA Z OGRANICZONĄ ODPOWIEDZIALNOŚCIĄ</w:t>
            </w:r>
          </w:p>
          <w:p w14:paraId="5DA34807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Bukszpanowa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4/15</w:t>
            </w:r>
          </w:p>
          <w:p w14:paraId="5C0F0D6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15-585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38F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- 30.00</w:t>
            </w:r>
          </w:p>
          <w:p w14:paraId="46CFD13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00E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DE4221" w14:paraId="2E004E7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D7F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4DC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FD0D17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8FFD4B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2858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40BB1F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6AC6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C04274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033A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8AF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1836148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6DBD77B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CC6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1FC36F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4F692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3FD3AB0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3289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89D8B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6C60A6E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52F0AC3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C676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4E843B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C22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6FE8A17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191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Perymetr komputerowy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765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5DF4E7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2D1D0B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0F9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2A3B06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673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19A9655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2F1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Perymetr komputerowy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7B1D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1BF0DC82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024819F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7E5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DB4454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5618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C4D995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1CE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Autorefraktometr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stacjonarny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FA6B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7FA9BF6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E21894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CF43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B51A00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C8F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7FE1696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FBB7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Lampa szczelinowa z tonometrem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8053E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5C7E182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C708673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C92A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E4C0C9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45B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1EA74DAC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263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Lampa szczelinowa z tonometrem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744B9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6164510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6084B7D4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34C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A2DA9C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0791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018000D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B8D0A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ERG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6C0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7C35FF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D45B0F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2E7F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5A8FE4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37E3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AD641D9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12C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do znieczulania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40741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ANMEDIQ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</w:t>
            </w:r>
          </w:p>
          <w:p w14:paraId="3E674A94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Zachodnia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1BA4D8AC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05-552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90E36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242EB4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15C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742AE8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FCA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Aparat do znieczulania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1257A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Systems Polska Sp. z o.o.</w:t>
            </w:r>
          </w:p>
          <w:p w14:paraId="5F37837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Woloska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FBC989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6E9EB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- 46.15</w:t>
            </w:r>
          </w:p>
          <w:p w14:paraId="22B8A906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1E0D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86,15</w:t>
            </w:r>
          </w:p>
        </w:tc>
      </w:tr>
      <w:tr w:rsidR="00DE4221" w14:paraId="496A681B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D6F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Zestawy do mini-histeroskopii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B9D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Frąckowiak Spółka Jawna</w:t>
            </w:r>
          </w:p>
          <w:p w14:paraId="70924D76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37B29856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E77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0DDCFD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B334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2842EB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BAB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Inkubator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EB47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0AE6B2F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E52D320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3F6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6EE01967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785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DE4221" w14:paraId="608F662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11A8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Respirator z nawilżaczem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135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DUTCHMED PL Spółka z ograniczoną odpowiedzialnością</w:t>
            </w:r>
          </w:p>
          <w:p w14:paraId="58E9E53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00A7AEB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555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649183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CA8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25E9E2B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648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Stół operacyjny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1C4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4511BC0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5466E40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F28D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76CC3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136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7BC0E03A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319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Stół operacyjny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7242" w14:textId="77777777" w:rsidR="00DE4221" w:rsidRPr="00AA7D6E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ZTM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Innovations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AA7D6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4FE6FFE1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Głogowska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348</w:t>
            </w:r>
          </w:p>
          <w:p w14:paraId="6BF3338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60-004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CA53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C2C4E9C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7FBB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E4221" w14:paraId="2968622D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1339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Myjnia-dezynfektor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938D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2BE56BD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B67D12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C2A4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F0DFDBF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5F14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062B2F0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B1F02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Myjnia-dezynfektor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4E3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Sterimed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692808D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Sokólska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70</w:t>
            </w:r>
          </w:p>
          <w:p w14:paraId="1D5A82A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05-304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Stanisławów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396C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- 15.00</w:t>
            </w:r>
          </w:p>
          <w:p w14:paraId="5171C36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C76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55,00</w:t>
            </w:r>
          </w:p>
        </w:tc>
      </w:tr>
      <w:tr w:rsidR="00DE4221" w14:paraId="0B3BF912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085E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Foropter</w:t>
            </w:r>
            <w:proofErr w:type="spellEnd"/>
            <w:r w:rsidRPr="00DE4221">
              <w:rPr>
                <w:rFonts w:ascii="Arial" w:hAnsi="Arial" w:cs="Arial"/>
                <w:sz w:val="22"/>
                <w:szCs w:val="22"/>
              </w:rPr>
              <w:t xml:space="preserve"> z wyposażeniem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DC6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3856EF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Wimmera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67E</w:t>
            </w:r>
          </w:p>
          <w:p w14:paraId="10FE5312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5978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252120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21B5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DE4221" w14:paraId="5DA2B95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D2A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Myjnia-dezynfektor do obuwia operacyjnego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089D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Wielkopolskie Centrum Zaopatrzenia Lecznictwa ANMED Maria Przychodzka</w:t>
            </w:r>
          </w:p>
          <w:p w14:paraId="331E2343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os. Gruszkowe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3/5</w:t>
            </w:r>
          </w:p>
          <w:p w14:paraId="263B8BF8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62-035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Błażejewo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57FA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7AE623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9A57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592994F7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589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E4221">
              <w:rPr>
                <w:rFonts w:ascii="Arial" w:hAnsi="Arial" w:cs="Arial"/>
                <w:sz w:val="22"/>
                <w:szCs w:val="22"/>
              </w:rPr>
              <w:t>Myjnia-dezynfektor do obuwia operacyjnego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C3063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Sterimed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148FACA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Sokólska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70</w:t>
            </w:r>
          </w:p>
          <w:p w14:paraId="77C9F36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05-304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Stanisławów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5CA2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- 47.70</w:t>
            </w:r>
          </w:p>
          <w:p w14:paraId="126D7EE8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A4BC6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87,70</w:t>
            </w:r>
          </w:p>
        </w:tc>
      </w:tr>
      <w:tr w:rsidR="00DE4221" w14:paraId="3FD2378E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49DC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Kolposkop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965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67E71A1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7E0791D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32413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CDBE53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2410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36AD3014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0FD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Kolposkop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68FF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APLIMED S.C. Jacek Pieniążek, Sławomir Śliwa, Iwo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Cyboran</w:t>
            </w:r>
            <w:proofErr w:type="spellEnd"/>
          </w:p>
          <w:p w14:paraId="587ED9F9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Lednica Górna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514 A</w:t>
            </w:r>
          </w:p>
          <w:p w14:paraId="157D0F69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32-020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Lednica Górna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4DC79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lastRenderedPageBreak/>
              <w:t>1 - Cena - 36.07</w:t>
            </w:r>
          </w:p>
          <w:p w14:paraId="104B0A0B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F3A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76,07</w:t>
            </w:r>
          </w:p>
        </w:tc>
      </w:tr>
      <w:tr w:rsidR="00DE4221" w14:paraId="152CE551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4F40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Kolposkop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17E0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Frąckowiak Spółka Jawna</w:t>
            </w:r>
          </w:p>
          <w:p w14:paraId="0C23CD1C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48071C1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D6FF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- 5.22</w:t>
            </w:r>
          </w:p>
          <w:p w14:paraId="287CE555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A88C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45,22</w:t>
            </w:r>
          </w:p>
        </w:tc>
      </w:tr>
      <w:tr w:rsidR="00DE4221" w14:paraId="726ED3BF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21D3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Rhinolaryngofiberoskop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C8DD8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34A6A6B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28E14145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C8F5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D7577D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4333F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E4221" w14:paraId="633C9718" w14:textId="77777777" w:rsidTr="00FB6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3AC1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E4221">
              <w:rPr>
                <w:rFonts w:ascii="Arial" w:hAnsi="Arial" w:cs="Arial"/>
                <w:sz w:val="22"/>
                <w:szCs w:val="22"/>
              </w:rPr>
              <w:t>Rhinolaryngofiberoskop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B509" w14:textId="77777777" w:rsidR="00DE4221" w:rsidRPr="007D7932" w:rsidRDefault="00DE4221" w:rsidP="00FB6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>Fromed</w:t>
            </w:r>
            <w:proofErr w:type="spellEnd"/>
            <w:r w:rsidRPr="00DE42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Frąckowiak Spółka Jawna</w:t>
            </w:r>
          </w:p>
          <w:p w14:paraId="138DF995" w14:textId="77777777" w:rsidR="00DE4221" w:rsidRPr="007D7932" w:rsidRDefault="00DE4221" w:rsidP="00FB6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8AC7E67" w14:textId="77777777" w:rsidR="00DE4221" w:rsidRPr="007D7932" w:rsidRDefault="00DE4221" w:rsidP="00FB6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85-334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422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A14E1" w14:textId="77777777" w:rsidR="00DE4221" w:rsidRPr="00DE4221" w:rsidRDefault="00DE4221" w:rsidP="00FB68B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27FBEF4" w14:textId="77777777" w:rsidR="00DE4221" w:rsidRPr="007D7932" w:rsidRDefault="00DE4221" w:rsidP="00FB6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D477E" w14:textId="77777777" w:rsidR="00DE4221" w:rsidRPr="007D7932" w:rsidRDefault="00DE4221" w:rsidP="00FB6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422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267D6A42" w14:textId="77777777" w:rsidR="00B464D3" w:rsidRDefault="00B464D3" w:rsidP="008D7C6E">
      <w:pPr>
        <w:spacing w:before="72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  <w:bookmarkEnd w:id="0"/>
    </w:p>
    <w:p w14:paraId="4FDA59D7" w14:textId="56F8243E" w:rsidR="008D7C6E" w:rsidRDefault="008D7C6E" w:rsidP="008D7C6E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14DA42F5" w14:textId="58818E1E" w:rsidR="008D7C6E" w:rsidRPr="00992FF5" w:rsidRDefault="008D7C6E" w:rsidP="008D7C6E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sectPr w:rsidR="008D7C6E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411C1" w14:textId="77777777" w:rsidR="00134F60" w:rsidRDefault="00134F60">
      <w:r>
        <w:separator/>
      </w:r>
    </w:p>
  </w:endnote>
  <w:endnote w:type="continuationSeparator" w:id="0">
    <w:p w14:paraId="29678D8D" w14:textId="77777777" w:rsidR="00134F60" w:rsidRDefault="0013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59B27" w14:textId="77777777" w:rsidR="00DE4221" w:rsidRDefault="00DE42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2D99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4D2DC0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8501F1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ECC58" w14:textId="77777777" w:rsidR="00DE4221" w:rsidRDefault="00DE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32B60" w14:textId="77777777" w:rsidR="00134F60" w:rsidRDefault="00134F60">
      <w:r>
        <w:separator/>
      </w:r>
    </w:p>
  </w:footnote>
  <w:footnote w:type="continuationSeparator" w:id="0">
    <w:p w14:paraId="73EAEC4D" w14:textId="77777777" w:rsidR="00134F60" w:rsidRDefault="00134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66B44" w14:textId="77777777" w:rsidR="00DE4221" w:rsidRDefault="00DE4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90EFD" w14:textId="77777777" w:rsidR="00DE4221" w:rsidRDefault="00DE4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A602" w14:textId="77777777" w:rsidR="00DE4221" w:rsidRDefault="00DE42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62"/>
    <w:rsid w:val="00022322"/>
    <w:rsid w:val="00042497"/>
    <w:rsid w:val="000C1E6F"/>
    <w:rsid w:val="000E4E56"/>
    <w:rsid w:val="00115A4D"/>
    <w:rsid w:val="00134F60"/>
    <w:rsid w:val="00136F5C"/>
    <w:rsid w:val="00141810"/>
    <w:rsid w:val="001A1468"/>
    <w:rsid w:val="001B7815"/>
    <w:rsid w:val="001D1EEC"/>
    <w:rsid w:val="00211A34"/>
    <w:rsid w:val="00244628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2348"/>
    <w:rsid w:val="00756CDA"/>
    <w:rsid w:val="007E2ACC"/>
    <w:rsid w:val="007E68C5"/>
    <w:rsid w:val="00832144"/>
    <w:rsid w:val="00836DAF"/>
    <w:rsid w:val="008567C7"/>
    <w:rsid w:val="008642B3"/>
    <w:rsid w:val="008A6C10"/>
    <w:rsid w:val="008D7C6E"/>
    <w:rsid w:val="008E5102"/>
    <w:rsid w:val="00915B9E"/>
    <w:rsid w:val="00952256"/>
    <w:rsid w:val="0097748A"/>
    <w:rsid w:val="00992FF5"/>
    <w:rsid w:val="009C115D"/>
    <w:rsid w:val="009F0E5C"/>
    <w:rsid w:val="00A029B8"/>
    <w:rsid w:val="00A80DFF"/>
    <w:rsid w:val="00A91321"/>
    <w:rsid w:val="00A97440"/>
    <w:rsid w:val="00AA02AC"/>
    <w:rsid w:val="00AA7D6E"/>
    <w:rsid w:val="00B048DA"/>
    <w:rsid w:val="00B32D12"/>
    <w:rsid w:val="00B464D3"/>
    <w:rsid w:val="00B51A2B"/>
    <w:rsid w:val="00B8185B"/>
    <w:rsid w:val="00B92DC6"/>
    <w:rsid w:val="00BC6F7F"/>
    <w:rsid w:val="00BD2174"/>
    <w:rsid w:val="00BE4A56"/>
    <w:rsid w:val="00C05862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4221"/>
    <w:rsid w:val="00E16354"/>
    <w:rsid w:val="00E30B2D"/>
    <w:rsid w:val="00E62859"/>
    <w:rsid w:val="00E85D70"/>
    <w:rsid w:val="00F17DD9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16CEA"/>
  <w15:chartTrackingRefBased/>
  <w15:docId w15:val="{F7CD6C17-C1F5-4E81-B633-476E56E1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56</Pages>
  <Words>11977</Words>
  <Characters>71868</Characters>
  <Application>Microsoft Office Word</Application>
  <DocSecurity>0</DocSecurity>
  <Lines>598</Lines>
  <Paragraphs>167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2026-08-04T09:05:00Z</cp:lastPrinted>
  <dcterms:created xsi:type="dcterms:W3CDTF">2026-08-03T09:55:00Z</dcterms:created>
  <dcterms:modified xsi:type="dcterms:W3CDTF">2026-08-04T09:14:00Z</dcterms:modified>
</cp:coreProperties>
</file>