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8B4A0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b w:val="0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 xml:space="preserve">Załącznik nr </w:t>
      </w:r>
      <w:r w:rsidR="00012286" w:rsidRPr="008B4A0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8B4A0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8B4A0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8B4A0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Dział Zamówień Publicznych</w:t>
      </w:r>
      <w:r w:rsidR="008D2AB8" w:rsidRPr="008B4A0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8B4A0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Al. Mickiewicza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30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8B4A07" w:rsidRDefault="00D14AA4" w:rsidP="008D2AB8">
      <w:pPr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30-059</w:t>
      </w:r>
      <w:r w:rsidR="008D2AB8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Kraków</w:t>
      </w:r>
      <w:r w:rsidR="008D2AB8" w:rsidRPr="008B4A0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8B4A0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10D045AD" w:rsidR="008D2AB8" w:rsidRPr="008B4A0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5BB8" w:rsidRPr="008B4A07">
        <w:rPr>
          <w:rFonts w:ascii="Verdana" w:hAnsi="Verdana"/>
          <w:b/>
          <w:sz w:val="18"/>
          <w:szCs w:val="18"/>
        </w:rPr>
        <w:t>dostawa wysokowydajnego serwera AI wyposażonego w karty GPU na potrzeby CTB - KC-DE-zp.25.374.2026</w:t>
      </w:r>
      <w:r w:rsidRPr="008B4A07">
        <w:rPr>
          <w:rFonts w:ascii="Verdana" w:hAnsi="Verdana"/>
          <w:b/>
          <w:sz w:val="18"/>
          <w:szCs w:val="18"/>
        </w:rPr>
        <w:t xml:space="preserve">, </w:t>
      </w:r>
      <w:r w:rsidRPr="008B4A0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8B4A0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52BD068B" w:rsidR="00B35BA8" w:rsidRPr="008B4A0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Cena netto za całość zamówienia</w:t>
      </w:r>
      <w:r w:rsidR="00645BB8" w:rsidRPr="008B4A07">
        <w:rPr>
          <w:rFonts w:ascii="Verdana" w:hAnsi="Verdana"/>
          <w:b/>
          <w:sz w:val="18"/>
          <w:szCs w:val="18"/>
        </w:rPr>
        <w:t xml:space="preserve">: </w:t>
      </w:r>
      <w:r w:rsidRPr="008B4A07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8B4A0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6C5AECC4" w:rsidR="00B35BA8" w:rsidRPr="008B4A07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Cena brutto za całość zamówienia: ........ PLN</w:t>
      </w:r>
    </w:p>
    <w:p w14:paraId="5F7E9BD9" w14:textId="77777777" w:rsidR="00B35BA8" w:rsidRPr="008B4A0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8B4A0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8B4A0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2AA49C0" w14:textId="6965CCC8" w:rsidR="00B949DE" w:rsidRPr="008B4A07" w:rsidRDefault="00B949DE" w:rsidP="00B35BA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8B4A07">
        <w:rPr>
          <w:rFonts w:ascii="Verdana" w:hAnsi="Verdana"/>
          <w:iCs/>
          <w:color w:val="FF0000"/>
          <w:sz w:val="18"/>
          <w:szCs w:val="18"/>
        </w:rPr>
        <w:t>W cenie brutto oferty wykonawca winien uwzględnić 23% stawkę podatku VAT.</w:t>
      </w:r>
    </w:p>
    <w:p w14:paraId="2DA7EC27" w14:textId="30C36874" w:rsidR="00C843B7" w:rsidRPr="008B4A07" w:rsidRDefault="00B35BA8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Producent/model zaoferowan</w:t>
      </w:r>
      <w:r w:rsidR="00B01FF2" w:rsidRPr="008B4A07">
        <w:rPr>
          <w:rFonts w:ascii="Verdana" w:hAnsi="Verdana"/>
          <w:sz w:val="18"/>
          <w:szCs w:val="18"/>
        </w:rPr>
        <w:t xml:space="preserve">ego </w:t>
      </w:r>
      <w:r w:rsidR="00645BB8" w:rsidRPr="008B4A07">
        <w:rPr>
          <w:rFonts w:ascii="Verdana" w:hAnsi="Verdana"/>
          <w:sz w:val="18"/>
          <w:szCs w:val="18"/>
        </w:rPr>
        <w:t>serwera</w:t>
      </w:r>
      <w:r w:rsidR="009B1AF1" w:rsidRPr="008B4A07">
        <w:rPr>
          <w:rFonts w:ascii="Verdana" w:hAnsi="Verdana"/>
          <w:sz w:val="18"/>
          <w:szCs w:val="18"/>
        </w:rPr>
        <w:t xml:space="preserve">: </w:t>
      </w:r>
      <w:r w:rsidR="009B1AF1" w:rsidRPr="008B4A07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</w:p>
    <w:p w14:paraId="50C99B76" w14:textId="557502F3" w:rsidR="008D2AB8" w:rsidRPr="008B4A0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Termin realizacji umowy:</w:t>
      </w:r>
      <w:r w:rsidR="005667D2" w:rsidRPr="008B4A07">
        <w:rPr>
          <w:rFonts w:ascii="Verdana" w:hAnsi="Verdana"/>
          <w:b/>
          <w:sz w:val="18"/>
          <w:szCs w:val="18"/>
        </w:rPr>
        <w:t xml:space="preserve"> </w:t>
      </w:r>
      <w:r w:rsidR="00645BB8" w:rsidRPr="008B4A07">
        <w:rPr>
          <w:rFonts w:ascii="Verdana" w:hAnsi="Verdana"/>
          <w:b/>
          <w:sz w:val="18"/>
          <w:szCs w:val="18"/>
        </w:rPr>
        <w:t xml:space="preserve">…………. </w:t>
      </w:r>
      <w:r w:rsidR="00B35BA8" w:rsidRPr="008B4A07">
        <w:rPr>
          <w:rFonts w:ascii="Verdana" w:hAnsi="Verdana"/>
          <w:bCs/>
          <w:sz w:val="18"/>
          <w:szCs w:val="18"/>
        </w:rPr>
        <w:t xml:space="preserve"> </w:t>
      </w:r>
      <w:r w:rsidR="005667D2" w:rsidRPr="008B4A07">
        <w:rPr>
          <w:rFonts w:ascii="Verdana" w:hAnsi="Verdana"/>
          <w:b/>
          <w:sz w:val="18"/>
          <w:szCs w:val="18"/>
        </w:rPr>
        <w:t xml:space="preserve">dni od daty </w:t>
      </w:r>
      <w:r w:rsidR="00645BB8" w:rsidRPr="008B4A07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645BB8" w:rsidRPr="008B4A07">
        <w:rPr>
          <w:rFonts w:ascii="Verdana" w:hAnsi="Verdana"/>
          <w:b/>
          <w:sz w:val="18"/>
          <w:szCs w:val="18"/>
        </w:rPr>
        <w:t>MNiSW</w:t>
      </w:r>
      <w:proofErr w:type="spellEnd"/>
      <w:r w:rsidR="00645BB8" w:rsidRPr="008B4A07">
        <w:rPr>
          <w:rFonts w:ascii="Verdana" w:hAnsi="Verdana"/>
          <w:b/>
          <w:sz w:val="18"/>
          <w:szCs w:val="18"/>
        </w:rPr>
        <w:t xml:space="preserve"> </w:t>
      </w:r>
      <w:r w:rsidR="00645BB8" w:rsidRPr="008B4A07">
        <w:rPr>
          <w:rFonts w:ascii="Verdana" w:hAnsi="Verdana"/>
          <w:b/>
          <w:bCs/>
          <w:sz w:val="18"/>
          <w:szCs w:val="18"/>
        </w:rPr>
        <w:t>(kryterium oceny ofert) *)</w:t>
      </w:r>
    </w:p>
    <w:p w14:paraId="4425A50E" w14:textId="69028F17" w:rsidR="00645BB8" w:rsidRPr="008B4A07" w:rsidRDefault="00645BB8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8B4A07">
        <w:rPr>
          <w:rFonts w:ascii="Verdana" w:hAnsi="Verdana"/>
          <w:b/>
          <w:iCs/>
          <w:sz w:val="18"/>
          <w:szCs w:val="18"/>
        </w:rPr>
        <w:t>*)</w:t>
      </w:r>
      <w:r w:rsidRPr="008B4A07">
        <w:rPr>
          <w:rFonts w:ascii="Verdana" w:hAnsi="Verdana"/>
          <w:bCs/>
          <w:iCs/>
          <w:sz w:val="18"/>
          <w:szCs w:val="18"/>
        </w:rPr>
        <w:t xml:space="preserve"> W przypadku nie podania terminu realizacji, Zamawiający przyjmie maksymalny termin realizacji zamówienia.</w:t>
      </w:r>
    </w:p>
    <w:p w14:paraId="238E1C20" w14:textId="1CD7F04A" w:rsidR="00204E8D" w:rsidRPr="008B4A07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>Okres udzielonej gwarancji</w:t>
      </w:r>
      <w:r w:rsidR="00F7165C" w:rsidRPr="008B4A07">
        <w:rPr>
          <w:rFonts w:ascii="Verdana" w:hAnsi="Verdana"/>
          <w:b/>
          <w:sz w:val="18"/>
          <w:szCs w:val="18"/>
        </w:rPr>
        <w:t xml:space="preserve"> </w:t>
      </w:r>
      <w:r w:rsidRPr="008B4A07">
        <w:rPr>
          <w:rFonts w:ascii="Verdana" w:hAnsi="Verdana"/>
          <w:b/>
          <w:sz w:val="18"/>
          <w:szCs w:val="18"/>
        </w:rPr>
        <w:t>wynosi:</w:t>
      </w:r>
      <w:r w:rsidRPr="008B4A07">
        <w:rPr>
          <w:rFonts w:ascii="Verdana" w:hAnsi="Verdana"/>
          <w:sz w:val="18"/>
          <w:szCs w:val="18"/>
        </w:rPr>
        <w:t xml:space="preserve"> </w:t>
      </w:r>
      <w:r w:rsidR="00B51BC2" w:rsidRPr="008B4A07">
        <w:rPr>
          <w:rFonts w:ascii="Verdana" w:hAnsi="Verdana"/>
          <w:sz w:val="18"/>
          <w:szCs w:val="18"/>
        </w:rPr>
        <w:t>…</w:t>
      </w:r>
      <w:r w:rsidR="00D71C24" w:rsidRPr="008B4A07">
        <w:rPr>
          <w:rFonts w:ascii="Verdana" w:hAnsi="Verdana"/>
          <w:sz w:val="18"/>
          <w:szCs w:val="18"/>
        </w:rPr>
        <w:t>…..</w:t>
      </w:r>
      <w:r w:rsidR="00B51BC2" w:rsidRPr="008B4A07">
        <w:rPr>
          <w:rFonts w:ascii="Verdana" w:hAnsi="Verdana"/>
          <w:sz w:val="18"/>
          <w:szCs w:val="18"/>
        </w:rPr>
        <w:t xml:space="preserve"> </w:t>
      </w:r>
      <w:r w:rsidR="00B51BC2" w:rsidRPr="008B4A07">
        <w:rPr>
          <w:rFonts w:ascii="Verdana" w:hAnsi="Verdana"/>
          <w:b/>
          <w:bCs/>
          <w:sz w:val="18"/>
          <w:szCs w:val="18"/>
        </w:rPr>
        <w:t>miesięc</w:t>
      </w:r>
      <w:r w:rsidR="00C06FC5" w:rsidRPr="008B4A07">
        <w:rPr>
          <w:rFonts w:ascii="Verdana" w:hAnsi="Verdana"/>
          <w:b/>
          <w:bCs/>
          <w:sz w:val="18"/>
          <w:szCs w:val="18"/>
        </w:rPr>
        <w:t>y</w:t>
      </w:r>
      <w:r w:rsidR="00F7165C" w:rsidRPr="008B4A07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8B4A07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8B4A07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8B4A07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8B4A07">
        <w:rPr>
          <w:rFonts w:ascii="Verdana" w:hAnsi="Verdana"/>
          <w:b/>
          <w:iCs/>
          <w:sz w:val="18"/>
          <w:szCs w:val="18"/>
        </w:rPr>
        <w:t>*)</w:t>
      </w:r>
      <w:r w:rsidRPr="008B4A07">
        <w:rPr>
          <w:rFonts w:ascii="Verdana" w:hAnsi="Verdana"/>
          <w:bCs/>
          <w:iCs/>
          <w:sz w:val="18"/>
          <w:szCs w:val="18"/>
        </w:rPr>
        <w:t xml:space="preserve"> W przypadku nie podania okresu gwarancji, Zamawiający przyjmie minimalny okres gwarancji.</w:t>
      </w:r>
    </w:p>
    <w:p w14:paraId="094D4A62" w14:textId="41CCA4C7" w:rsidR="00616F1E" w:rsidRPr="008B4A07" w:rsidRDefault="00616F1E" w:rsidP="00616F1E">
      <w:pPr>
        <w:jc w:val="both"/>
        <w:rPr>
          <w:rFonts w:ascii="Verdana" w:hAnsi="Verdana"/>
          <w:i/>
          <w:iCs/>
          <w:sz w:val="18"/>
          <w:szCs w:val="18"/>
        </w:rPr>
      </w:pPr>
      <w:r w:rsidRPr="008B4A07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B4A07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8B4A07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5DAA7AE6" w14:textId="77777777" w:rsidR="008B4A07" w:rsidRPr="008B4A07" w:rsidRDefault="008B4A07" w:rsidP="008B4A07">
      <w:pPr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483C9B92" w14:textId="1706A212" w:rsidR="00616F1E" w:rsidRPr="008B4A07" w:rsidRDefault="008B4A07" w:rsidP="008B4A07">
      <w:pPr>
        <w:jc w:val="both"/>
        <w:rPr>
          <w:rFonts w:ascii="Verdana" w:hAnsi="Verdana"/>
          <w:bCs/>
          <w:i/>
          <w:iCs/>
          <w:sz w:val="18"/>
          <w:szCs w:val="18"/>
        </w:rPr>
      </w:pPr>
      <w:r w:rsidRPr="008B4A07">
        <w:rPr>
          <w:rFonts w:ascii="Verdana" w:hAnsi="Verdana"/>
          <w:b/>
          <w:i/>
          <w:iCs/>
          <w:sz w:val="18"/>
          <w:szCs w:val="18"/>
        </w:rPr>
        <w:t>ZOBOWIĄZUJEMY SIĘ</w:t>
      </w:r>
      <w:r w:rsidRPr="008B4A07">
        <w:rPr>
          <w:rFonts w:ascii="Verdana" w:hAnsi="Verdana"/>
          <w:bCs/>
          <w:i/>
          <w:i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7AD71FC" w14:textId="7F537C16" w:rsidR="008D2AB8" w:rsidRPr="008B4A0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lastRenderedPageBreak/>
        <w:t xml:space="preserve">Oświadczamy, że zgodnie z ustawą z dnia </w:t>
      </w:r>
      <w:r w:rsidR="00A0022B" w:rsidRPr="008B4A07">
        <w:rPr>
          <w:rFonts w:ascii="Verdana" w:hAnsi="Verdana"/>
          <w:sz w:val="18"/>
          <w:szCs w:val="18"/>
        </w:rPr>
        <w:t>6 marca 2018 r</w:t>
      </w:r>
      <w:r w:rsidRPr="008B4A07">
        <w:rPr>
          <w:rFonts w:ascii="Verdana" w:hAnsi="Verdana"/>
          <w:sz w:val="18"/>
          <w:szCs w:val="18"/>
        </w:rPr>
        <w:t>.</w:t>
      </w:r>
      <w:r w:rsidR="00A0022B" w:rsidRPr="008B4A07">
        <w:rPr>
          <w:rFonts w:ascii="Verdana" w:hAnsi="Verdana"/>
          <w:sz w:val="18"/>
          <w:szCs w:val="18"/>
        </w:rPr>
        <w:t xml:space="preserve"> Prawo przedsiębiorców, </w:t>
      </w:r>
      <w:r w:rsidRPr="008B4A07">
        <w:rPr>
          <w:rFonts w:ascii="Verdana" w:hAnsi="Verdana"/>
          <w:sz w:val="18"/>
          <w:szCs w:val="18"/>
        </w:rPr>
        <w:t>należymy do małych lub średnich przedsiębiorców:</w:t>
      </w:r>
      <w:r w:rsidRPr="008B4A07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8B4A07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8B4A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8B4A07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8B4A0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B4A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8B4A0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8B4A07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B4A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316766" w14:textId="36C2C06F" w:rsidR="00C7405C" w:rsidRPr="008B4A07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8B4A07">
        <w:rPr>
          <w:rFonts w:ascii="Verdana" w:hAnsi="Verdana"/>
          <w:b/>
          <w:bCs/>
          <w:color w:val="000000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3A116681" w14:textId="4D022F6A" w:rsidR="00431433" w:rsidRPr="008B4A07" w:rsidRDefault="00431433" w:rsidP="00431433">
      <w:pPr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8B4A07">
        <w:rPr>
          <w:rFonts w:ascii="Verdana" w:hAnsi="Verdana"/>
          <w:b/>
          <w:bCs/>
          <w:sz w:val="18"/>
          <w:szCs w:val="18"/>
        </w:rPr>
        <w:t>Oświadczamy, że oferujemy serwis on</w:t>
      </w:r>
      <w:r w:rsidRPr="008B4A07">
        <w:rPr>
          <w:rFonts w:ascii="Verdana" w:hAnsi="Verdana"/>
          <w:b/>
          <w:bCs/>
          <w:sz w:val="18"/>
          <w:szCs w:val="18"/>
        </w:rPr>
        <w:noBreakHyphen/>
      </w:r>
      <w:proofErr w:type="spellStart"/>
      <w:r w:rsidRPr="008B4A07">
        <w:rPr>
          <w:rFonts w:ascii="Verdana" w:hAnsi="Verdana"/>
          <w:b/>
          <w:bCs/>
          <w:sz w:val="18"/>
          <w:szCs w:val="18"/>
        </w:rPr>
        <w:t>site</w:t>
      </w:r>
      <w:proofErr w:type="spellEnd"/>
      <w:r w:rsidRPr="008B4A07">
        <w:rPr>
          <w:rFonts w:ascii="Verdana" w:hAnsi="Verdana"/>
          <w:b/>
          <w:bCs/>
          <w:sz w:val="18"/>
          <w:szCs w:val="18"/>
        </w:rPr>
        <w:t> w miejscu instalacji.</w:t>
      </w:r>
    </w:p>
    <w:p w14:paraId="173CDE3B" w14:textId="4E612DB7" w:rsidR="00723418" w:rsidRPr="008B4A07" w:rsidRDefault="00723418" w:rsidP="007234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8B4A07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8B4A07">
        <w:rPr>
          <w:rFonts w:ascii="Verdana" w:hAnsi="Verdana"/>
          <w:sz w:val="18"/>
          <w:szCs w:val="18"/>
        </w:rPr>
        <w:t>późn</w:t>
      </w:r>
      <w:proofErr w:type="spellEnd"/>
      <w:r w:rsidRPr="008B4A07">
        <w:rPr>
          <w:rFonts w:ascii="Verdana" w:hAnsi="Verdana"/>
          <w:sz w:val="18"/>
          <w:szCs w:val="18"/>
        </w:rPr>
        <w:t xml:space="preserve">. zm.) </w:t>
      </w: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8B4A07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8B4A07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8B4A07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8B4A0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8B4A07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8B4A07">
        <w:rPr>
          <w:rFonts w:ascii="Verdana" w:hAnsi="Verdana"/>
          <w:bCs/>
          <w:i/>
          <w:iCs/>
          <w:sz w:val="18"/>
          <w:szCs w:val="18"/>
        </w:rPr>
        <w:t>stawą</w:t>
      </w:r>
      <w:r w:rsidRPr="008B4A07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8B4A07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8B4A07">
        <w:rPr>
          <w:rFonts w:ascii="Verdana" w:hAnsi="Verdana"/>
          <w:sz w:val="18"/>
          <w:szCs w:val="18"/>
        </w:rPr>
        <w:t>późn</w:t>
      </w:r>
      <w:proofErr w:type="spellEnd"/>
      <w:r w:rsidRPr="008B4A07">
        <w:rPr>
          <w:rFonts w:ascii="Verdana" w:hAnsi="Verdana"/>
          <w:sz w:val="18"/>
          <w:szCs w:val="18"/>
        </w:rPr>
        <w:t>. zm.)</w:t>
      </w:r>
    </w:p>
    <w:p w14:paraId="213BEC38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8B4A0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4A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8B4A0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4A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8B4A0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8B4A0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8B4A0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4A07">
              <w:rPr>
                <w:rFonts w:ascii="Verdana" w:hAnsi="Verdana"/>
                <w:sz w:val="18"/>
                <w:szCs w:val="18"/>
              </w:rPr>
              <w:t>Nazwa podwykonawcy</w:t>
            </w:r>
            <w:r w:rsidRPr="008B4A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8B4A0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8B4A0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8B4A0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8B4A0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8B4A07">
        <w:rPr>
          <w:rFonts w:ascii="Verdana" w:hAnsi="Verdana" w:cs="Times New Roman"/>
          <w:sz w:val="18"/>
          <w:szCs w:val="18"/>
        </w:rPr>
        <w:tab/>
        <w:t>Imię i Nazwisko</w:t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  <w:r w:rsidRPr="008B4A0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8B4A0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4A07">
        <w:rPr>
          <w:rFonts w:ascii="Verdana" w:hAnsi="Verdana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8B4A0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4A07">
        <w:rPr>
          <w:rFonts w:ascii="Verdana" w:hAnsi="Verdana"/>
          <w:sz w:val="18"/>
          <w:szCs w:val="18"/>
        </w:rPr>
        <w:tab/>
      </w:r>
      <w:r w:rsidRPr="008B4A0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8B4A0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8B4A0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B4A07">
        <w:rPr>
          <w:rFonts w:ascii="Verdana" w:hAnsi="Verdana"/>
          <w:sz w:val="18"/>
          <w:szCs w:val="18"/>
        </w:rPr>
        <w:t>ych</w:t>
      </w:r>
      <w:proofErr w:type="spellEnd"/>
      <w:r w:rsidRPr="008B4A0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8B4A07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4A07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8B4A07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4A07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8B4A0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8B4A07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8B4A07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8B4A07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8B4A07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1E92571F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8B4A0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8B4A0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4A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8B4A07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8B4A07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B4A0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B4A0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8B4A0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59E4A" w14:textId="77777777" w:rsidR="00BB46ED" w:rsidRDefault="00BB46ED">
      <w:r>
        <w:separator/>
      </w:r>
    </w:p>
  </w:endnote>
  <w:endnote w:type="continuationSeparator" w:id="0">
    <w:p w14:paraId="25CC6E96" w14:textId="77777777" w:rsidR="00BB46ED" w:rsidRDefault="00BB4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296E2" w14:textId="77777777" w:rsidR="00BB46ED" w:rsidRDefault="00BB46ED">
      <w:r>
        <w:separator/>
      </w:r>
    </w:p>
  </w:footnote>
  <w:footnote w:type="continuationSeparator" w:id="0">
    <w:p w14:paraId="6DD4D0CF" w14:textId="77777777" w:rsidR="00BB46ED" w:rsidRDefault="00BB4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956D1"/>
    <w:rsid w:val="003B53A3"/>
    <w:rsid w:val="003C78AA"/>
    <w:rsid w:val="003F3905"/>
    <w:rsid w:val="003F54AF"/>
    <w:rsid w:val="0042560E"/>
    <w:rsid w:val="00431433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2114"/>
    <w:rsid w:val="00595C87"/>
    <w:rsid w:val="005A6C0B"/>
    <w:rsid w:val="005B2B96"/>
    <w:rsid w:val="005B7B2E"/>
    <w:rsid w:val="005C451B"/>
    <w:rsid w:val="005D2C65"/>
    <w:rsid w:val="005D38EE"/>
    <w:rsid w:val="005E6D94"/>
    <w:rsid w:val="005E78D3"/>
    <w:rsid w:val="005F3174"/>
    <w:rsid w:val="00616F1E"/>
    <w:rsid w:val="00633113"/>
    <w:rsid w:val="0063384F"/>
    <w:rsid w:val="00643C6F"/>
    <w:rsid w:val="00645BB8"/>
    <w:rsid w:val="00646202"/>
    <w:rsid w:val="006506AD"/>
    <w:rsid w:val="0065290F"/>
    <w:rsid w:val="006749FA"/>
    <w:rsid w:val="006801DB"/>
    <w:rsid w:val="006815F6"/>
    <w:rsid w:val="0069695D"/>
    <w:rsid w:val="006B67C7"/>
    <w:rsid w:val="006D0DFC"/>
    <w:rsid w:val="006E37A2"/>
    <w:rsid w:val="006E4A4C"/>
    <w:rsid w:val="006F6C6C"/>
    <w:rsid w:val="00723418"/>
    <w:rsid w:val="007507C7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35E91"/>
    <w:rsid w:val="00853083"/>
    <w:rsid w:val="00860AAA"/>
    <w:rsid w:val="00866AC9"/>
    <w:rsid w:val="0088228C"/>
    <w:rsid w:val="00887B64"/>
    <w:rsid w:val="008A7228"/>
    <w:rsid w:val="008B2F0C"/>
    <w:rsid w:val="008B39B8"/>
    <w:rsid w:val="008B4928"/>
    <w:rsid w:val="008B4A07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747CE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949DE"/>
    <w:rsid w:val="00BB46E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5D19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36873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06F4A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1049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2026-07-14T06:21:00Z</cp:lastPrinted>
  <dcterms:created xsi:type="dcterms:W3CDTF">2026-07-28T10:52:00Z</dcterms:created>
  <dcterms:modified xsi:type="dcterms:W3CDTF">2026-07-28T10:52:00Z</dcterms:modified>
</cp:coreProperties>
</file>