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5C83D" w14:textId="77777777" w:rsidR="007456A9" w:rsidRPr="007456A9" w:rsidRDefault="007456A9" w:rsidP="007456A9">
      <w:pPr>
        <w:keepNext/>
        <w:jc w:val="right"/>
        <w:outlineLvl w:val="2"/>
        <w:rPr>
          <w:rFonts w:ascii="Verdana" w:hAnsi="Verdana"/>
          <w:b/>
          <w:bCs/>
          <w:sz w:val="18"/>
          <w:szCs w:val="18"/>
        </w:rPr>
      </w:pPr>
      <w:r w:rsidRPr="007456A9">
        <w:rPr>
          <w:rFonts w:ascii="Verdana" w:hAnsi="Verdana"/>
          <w:bCs/>
          <w:sz w:val="18"/>
          <w:szCs w:val="18"/>
        </w:rPr>
        <w:tab/>
      </w:r>
      <w:r w:rsidRPr="007456A9">
        <w:rPr>
          <w:rFonts w:ascii="Verdana" w:hAnsi="Verdana"/>
          <w:bCs/>
          <w:sz w:val="18"/>
          <w:szCs w:val="18"/>
        </w:rPr>
        <w:tab/>
      </w:r>
      <w:r w:rsidRPr="007456A9">
        <w:rPr>
          <w:rFonts w:ascii="Verdana" w:hAnsi="Verdana"/>
          <w:bCs/>
          <w:sz w:val="18"/>
          <w:szCs w:val="18"/>
        </w:rPr>
        <w:tab/>
      </w:r>
      <w:r w:rsidRPr="007456A9">
        <w:rPr>
          <w:rFonts w:ascii="Verdana" w:hAnsi="Verdana"/>
          <w:bCs/>
          <w:sz w:val="18"/>
          <w:szCs w:val="18"/>
        </w:rPr>
        <w:tab/>
      </w:r>
      <w:r w:rsidRPr="007456A9">
        <w:rPr>
          <w:rFonts w:ascii="Verdana" w:hAnsi="Verdana"/>
          <w:bCs/>
          <w:sz w:val="18"/>
          <w:szCs w:val="18"/>
        </w:rPr>
        <w:tab/>
      </w:r>
      <w:r w:rsidRPr="007456A9">
        <w:rPr>
          <w:rFonts w:ascii="Verdana" w:hAnsi="Verdana"/>
          <w:bCs/>
          <w:sz w:val="18"/>
          <w:szCs w:val="18"/>
        </w:rPr>
        <w:tab/>
      </w:r>
      <w:r w:rsidRPr="007456A9">
        <w:rPr>
          <w:rFonts w:ascii="Verdana" w:hAnsi="Verdana"/>
          <w:bCs/>
          <w:sz w:val="18"/>
          <w:szCs w:val="18"/>
        </w:rPr>
        <w:tab/>
      </w:r>
      <w:r w:rsidRPr="007456A9">
        <w:rPr>
          <w:rFonts w:ascii="Verdana" w:hAnsi="Verdana"/>
          <w:b/>
          <w:bCs/>
          <w:sz w:val="18"/>
          <w:szCs w:val="18"/>
        </w:rPr>
        <w:t>Załącznik nr 1</w:t>
      </w:r>
    </w:p>
    <w:p w14:paraId="09CFABD9" w14:textId="77777777" w:rsidR="007456A9" w:rsidRPr="007456A9" w:rsidRDefault="007456A9" w:rsidP="007456A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F005595" w14:textId="77777777" w:rsidR="007456A9" w:rsidRPr="007456A9" w:rsidRDefault="007456A9" w:rsidP="007456A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>FORMULARZ OFERTY</w:t>
      </w:r>
    </w:p>
    <w:p w14:paraId="4AE02658" w14:textId="77777777" w:rsidR="007456A9" w:rsidRPr="007456A9" w:rsidRDefault="007456A9" w:rsidP="007456A9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42BE97E" w14:textId="77777777" w:rsidR="007456A9" w:rsidRPr="007456A9" w:rsidRDefault="007456A9" w:rsidP="007456A9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3A95359" w14:textId="77777777" w:rsidR="007456A9" w:rsidRPr="007456A9" w:rsidRDefault="007456A9" w:rsidP="007456A9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41EF6F99" w14:textId="77777777" w:rsidR="007456A9" w:rsidRPr="007456A9" w:rsidRDefault="007456A9" w:rsidP="007456A9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19991A93" w14:textId="77777777" w:rsidR="007456A9" w:rsidRPr="007456A9" w:rsidRDefault="007456A9" w:rsidP="007456A9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219D32A6" w14:textId="77777777" w:rsidR="007456A9" w:rsidRPr="007456A9" w:rsidRDefault="007456A9" w:rsidP="007456A9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7456A9">
        <w:rPr>
          <w:rFonts w:ascii="Verdana" w:hAnsi="Verdana"/>
          <w:sz w:val="18"/>
          <w:szCs w:val="18"/>
          <w:lang w:val="de-DE"/>
        </w:rPr>
        <w:t>TEL.</w:t>
      </w:r>
      <w:r w:rsidRPr="007456A9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26ACDB74" w14:textId="77777777" w:rsidR="007456A9" w:rsidRPr="007456A9" w:rsidRDefault="007456A9" w:rsidP="007456A9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7456A9">
        <w:rPr>
          <w:rFonts w:ascii="Verdana" w:hAnsi="Verdana"/>
          <w:sz w:val="18"/>
          <w:szCs w:val="18"/>
          <w:lang w:val="de-DE"/>
        </w:rPr>
        <w:t xml:space="preserve">FAX </w:t>
      </w:r>
      <w:r w:rsidRPr="007456A9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506BC01D" w14:textId="77777777" w:rsidR="007456A9" w:rsidRPr="007456A9" w:rsidRDefault="007456A9" w:rsidP="007456A9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7456A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50B6039B" w14:textId="77777777" w:rsidR="007456A9" w:rsidRPr="007456A9" w:rsidRDefault="007456A9" w:rsidP="007456A9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456A9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1B540CD" w14:textId="77777777" w:rsidR="007456A9" w:rsidRPr="007456A9" w:rsidRDefault="007456A9" w:rsidP="007456A9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183DD1A" w14:textId="77777777" w:rsidR="007456A9" w:rsidRPr="007456A9" w:rsidRDefault="007456A9" w:rsidP="007456A9">
      <w:pPr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Do: Nazwa i siedziba Zamawiającego:</w:t>
      </w:r>
    </w:p>
    <w:p w14:paraId="4AC60630" w14:textId="77777777" w:rsidR="007456A9" w:rsidRPr="007456A9" w:rsidRDefault="007456A9" w:rsidP="007456A9">
      <w:pPr>
        <w:ind w:right="-110"/>
        <w:rPr>
          <w:rFonts w:ascii="Verdana" w:hAnsi="Verdana"/>
          <w:b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29E82DD0" w14:textId="77777777" w:rsidR="007456A9" w:rsidRPr="007456A9" w:rsidRDefault="007456A9" w:rsidP="007456A9">
      <w:pPr>
        <w:ind w:right="-110"/>
        <w:rPr>
          <w:rFonts w:ascii="Verdana" w:hAnsi="Verdana"/>
          <w:b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B325E40" w14:textId="77777777" w:rsidR="007456A9" w:rsidRPr="007456A9" w:rsidRDefault="007456A9" w:rsidP="007456A9">
      <w:pPr>
        <w:ind w:right="-110"/>
        <w:rPr>
          <w:rFonts w:ascii="Verdana" w:hAnsi="Verdana"/>
          <w:b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656A759" w14:textId="77777777" w:rsidR="007456A9" w:rsidRPr="007456A9" w:rsidRDefault="007456A9" w:rsidP="007456A9">
      <w:pPr>
        <w:ind w:firstLine="3969"/>
        <w:rPr>
          <w:rFonts w:ascii="Verdana" w:hAnsi="Verdana"/>
          <w:b/>
          <w:sz w:val="18"/>
          <w:szCs w:val="18"/>
        </w:rPr>
      </w:pPr>
    </w:p>
    <w:p w14:paraId="255EE2F7" w14:textId="77777777" w:rsidR="007456A9" w:rsidRPr="007456A9" w:rsidRDefault="007456A9" w:rsidP="007456A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Pr="007456A9">
        <w:rPr>
          <w:rFonts w:ascii="Verdana" w:hAnsi="Verdana" w:cs="Verdana"/>
          <w:b/>
          <w:bCs/>
          <w:iCs/>
          <w:sz w:val="20"/>
        </w:rPr>
        <w:t>Konserwacja i utrzymanie w stałej sprawności technicznej dźwigów, suwnic, urządzeń do przemieszczania osób niepełnosprawnych oraz żurawi zainstalowanych na terenie AGH w Krakowie- KC-DE-zp.25.362.2026</w:t>
      </w:r>
      <w:r w:rsidRPr="007456A9">
        <w:rPr>
          <w:rFonts w:ascii="Verdana" w:hAnsi="Verdana"/>
          <w:b/>
          <w:sz w:val="18"/>
          <w:szCs w:val="18"/>
        </w:rPr>
        <w:t xml:space="preserve">, </w:t>
      </w:r>
      <w:r w:rsidRPr="007456A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435EB35" w14:textId="77777777" w:rsidR="007456A9" w:rsidRPr="007456A9" w:rsidRDefault="007456A9" w:rsidP="007456A9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37"/>
      </w:tblGrid>
      <w:tr w:rsidR="007456A9" w:rsidRPr="007456A9" w14:paraId="63A91612" w14:textId="77777777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8D230C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18"/>
                <w:szCs w:val="18"/>
              </w:rPr>
            </w:pPr>
          </w:p>
          <w:p w14:paraId="3886788C" w14:textId="77777777" w:rsidR="007456A9" w:rsidRPr="007456A9" w:rsidRDefault="007456A9" w:rsidP="007456A9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CB6FFF" w14:textId="77777777" w:rsidR="007456A9" w:rsidRPr="007456A9" w:rsidRDefault="007456A9" w:rsidP="007456A9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b/>
                <w:sz w:val="18"/>
                <w:szCs w:val="18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C945B03" w14:textId="77777777" w:rsidR="007456A9" w:rsidRPr="007456A9" w:rsidRDefault="007456A9" w:rsidP="007456A9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b/>
                <w:sz w:val="18"/>
                <w:szCs w:val="18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743F9B" w14:textId="77777777" w:rsidR="007456A9" w:rsidRPr="007456A9" w:rsidRDefault="007456A9" w:rsidP="007456A9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b/>
                <w:sz w:val="18"/>
                <w:szCs w:val="18"/>
              </w:rPr>
              <w:t>Słownie brutto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8FC04" w14:textId="77777777" w:rsidR="007456A9" w:rsidRPr="007456A9" w:rsidRDefault="007456A9" w:rsidP="007456A9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b/>
                <w:sz w:val="18"/>
                <w:szCs w:val="18"/>
              </w:rPr>
              <w:t xml:space="preserve">Podatek VAT </w:t>
            </w:r>
          </w:p>
        </w:tc>
      </w:tr>
      <w:tr w:rsidR="007456A9" w:rsidRPr="007456A9" w14:paraId="53AB50EA" w14:textId="77777777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C08A9A" w14:textId="77777777" w:rsidR="007456A9" w:rsidRPr="007456A9" w:rsidRDefault="007456A9" w:rsidP="007456A9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b/>
                <w:sz w:val="18"/>
                <w:szCs w:val="18"/>
              </w:rPr>
              <w:t>Cena za 12 miesięcy obliczona zgodnie z kalkulacją cenową ”</w:t>
            </w:r>
            <w:r w:rsidRPr="007456A9">
              <w:rPr>
                <w:rFonts w:ascii="Verdana" w:hAnsi="Verdana"/>
                <w:bCs/>
                <w:i/>
                <w:iCs/>
                <w:color w:val="000000"/>
                <w:sz w:val="18"/>
                <w:szCs w:val="18"/>
              </w:rPr>
              <w:t xml:space="preserve"> Kalkulacja cenowa – „Konserwacja</w:t>
            </w:r>
            <w:r w:rsidRPr="007456A9">
              <w:rPr>
                <w:rFonts w:ascii="Verdana" w:hAnsi="Verdana"/>
                <w:b/>
                <w:sz w:val="18"/>
                <w:szCs w:val="18"/>
              </w:rPr>
              <w:t xml:space="preserve">” (zał. nr 1A)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921C86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5D0DB5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E3A81A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4D4FF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sz w:val="18"/>
                <w:szCs w:val="18"/>
              </w:rPr>
            </w:pPr>
          </w:p>
          <w:p w14:paraId="455C15AD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456A9">
              <w:rPr>
                <w:rFonts w:ascii="Verdana" w:hAnsi="Verdana"/>
                <w:b/>
                <w:color w:val="FF0000"/>
                <w:sz w:val="18"/>
                <w:szCs w:val="18"/>
              </w:rPr>
              <w:t>8 i 23 %</w:t>
            </w:r>
          </w:p>
          <w:p w14:paraId="78B85BEB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>tj. ………</w:t>
            </w:r>
          </w:p>
        </w:tc>
      </w:tr>
      <w:tr w:rsidR="007456A9" w:rsidRPr="007456A9" w14:paraId="0FBDDEA8" w14:textId="77777777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4BF54D" w14:textId="77777777" w:rsidR="007456A9" w:rsidRPr="007456A9" w:rsidRDefault="007456A9" w:rsidP="007456A9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b/>
                <w:sz w:val="18"/>
                <w:szCs w:val="18"/>
              </w:rPr>
              <w:t>Cena za materiały  obliczona na podstawie kalkulacji cenowej ”</w:t>
            </w:r>
            <w:r w:rsidRPr="007456A9">
              <w:rPr>
                <w:rFonts w:ascii="Verdana" w:hAnsi="Verdana"/>
                <w:bCs/>
                <w:i/>
                <w:iCs/>
                <w:color w:val="000000"/>
                <w:sz w:val="18"/>
                <w:szCs w:val="18"/>
              </w:rPr>
              <w:t xml:space="preserve"> Kalkulacja cenowa – „Materiały i robocizna</w:t>
            </w:r>
            <w:r w:rsidRPr="007456A9">
              <w:rPr>
                <w:rFonts w:ascii="Verdana" w:hAnsi="Verdana"/>
                <w:b/>
                <w:sz w:val="18"/>
                <w:szCs w:val="18"/>
              </w:rPr>
              <w:t xml:space="preserve">” </w:t>
            </w:r>
          </w:p>
          <w:p w14:paraId="730E7212" w14:textId="77777777" w:rsidR="007456A9" w:rsidRPr="007456A9" w:rsidRDefault="007456A9" w:rsidP="007456A9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b/>
                <w:sz w:val="18"/>
                <w:szCs w:val="18"/>
              </w:rPr>
              <w:t>(zał. nr 1B)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3B1A59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6E7AE8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6E076C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F9EB6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  <w:p w14:paraId="5B189C49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7456A9">
              <w:rPr>
                <w:rFonts w:ascii="Verdana" w:hAnsi="Verdana"/>
                <w:b/>
                <w:color w:val="FF0000"/>
                <w:sz w:val="18"/>
                <w:szCs w:val="18"/>
              </w:rPr>
              <w:t>23 %</w:t>
            </w:r>
          </w:p>
          <w:p w14:paraId="5A307323" w14:textId="77777777" w:rsidR="007456A9" w:rsidRPr="007456A9" w:rsidRDefault="007456A9" w:rsidP="007456A9">
            <w:pPr>
              <w:tabs>
                <w:tab w:val="right" w:pos="9000"/>
              </w:tabs>
              <w:snapToGrid w:val="0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>tj. ………</w:t>
            </w:r>
          </w:p>
        </w:tc>
      </w:tr>
    </w:tbl>
    <w:p w14:paraId="02139DD0" w14:textId="77777777" w:rsidR="007456A9" w:rsidRPr="007456A9" w:rsidRDefault="007456A9" w:rsidP="007456A9">
      <w:pPr>
        <w:tabs>
          <w:tab w:val="left" w:pos="1276"/>
        </w:tabs>
        <w:jc w:val="both"/>
        <w:rPr>
          <w:rFonts w:ascii="Verdana" w:hAnsi="Verdana"/>
          <w:b/>
          <w:sz w:val="18"/>
          <w:szCs w:val="18"/>
        </w:rPr>
      </w:pPr>
    </w:p>
    <w:p w14:paraId="4599F2AE" w14:textId="77777777" w:rsidR="007456A9" w:rsidRPr="007456A9" w:rsidRDefault="007456A9" w:rsidP="007456A9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 xml:space="preserve">Termin realizacji umowy: do 12 miesięcy dni </w:t>
      </w:r>
      <w:r w:rsidRPr="007456A9">
        <w:rPr>
          <w:rFonts w:ascii="Verdana" w:hAnsi="Verdana"/>
          <w:b/>
          <w:bCs/>
          <w:iCs/>
          <w:color w:val="000000"/>
          <w:sz w:val="18"/>
          <w:szCs w:val="18"/>
        </w:rPr>
        <w:t>od daty podpisania umowy (nie wcześniej niż 01.09.2026 r.)</w:t>
      </w:r>
    </w:p>
    <w:p w14:paraId="3DFFC6F1" w14:textId="77777777" w:rsidR="007456A9" w:rsidRPr="007456A9" w:rsidRDefault="007456A9" w:rsidP="007456A9">
      <w:pPr>
        <w:keepNext/>
        <w:rPr>
          <w:rFonts w:ascii="Verdana" w:hAnsi="Verdana"/>
          <w:b/>
          <w:sz w:val="18"/>
          <w:szCs w:val="18"/>
        </w:rPr>
      </w:pPr>
    </w:p>
    <w:p w14:paraId="187FF235" w14:textId="77777777" w:rsidR="007456A9" w:rsidRPr="007456A9" w:rsidRDefault="007456A9" w:rsidP="007456A9">
      <w:pPr>
        <w:keepNext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>Deklarujemy, iż czas uwolnienia pasażerów uwięzionych w dźwigu wyniesie</w:t>
      </w:r>
      <w:r w:rsidRPr="007456A9">
        <w:rPr>
          <w:rFonts w:ascii="Verdana" w:hAnsi="Verdana"/>
          <w:sz w:val="18"/>
          <w:szCs w:val="18"/>
        </w:rPr>
        <w:t xml:space="preserve"> …………….. minut </w:t>
      </w:r>
      <w:r w:rsidRPr="007456A9">
        <w:rPr>
          <w:rFonts w:ascii="Verdana" w:hAnsi="Verdana"/>
          <w:bCs/>
          <w:sz w:val="18"/>
          <w:szCs w:val="18"/>
          <w:highlight w:val="yellow"/>
        </w:rPr>
        <w:t>(</w:t>
      </w:r>
      <w:r w:rsidRPr="007456A9">
        <w:rPr>
          <w:rFonts w:ascii="Verdana" w:hAnsi="Verdana"/>
          <w:sz w:val="18"/>
          <w:szCs w:val="18"/>
          <w:highlight w:val="yellow"/>
        </w:rPr>
        <w:t xml:space="preserve">kryterium oceny ofert) </w:t>
      </w:r>
      <w:r w:rsidRPr="007456A9">
        <w:rPr>
          <w:rFonts w:ascii="Verdana" w:hAnsi="Verdana"/>
          <w:sz w:val="18"/>
          <w:szCs w:val="18"/>
        </w:rPr>
        <w:t>w przypadku zgłoszenia awarii polegającej na niekontrolowanym zatrzymaniu dźwigu z pasażerami w środku</w:t>
      </w:r>
    </w:p>
    <w:p w14:paraId="7F7B88E2" w14:textId="77777777" w:rsidR="007456A9" w:rsidRPr="007456A9" w:rsidRDefault="007456A9" w:rsidP="007456A9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13F37B1" w14:textId="77777777" w:rsidR="007456A9" w:rsidRPr="007456A9" w:rsidRDefault="007456A9" w:rsidP="007456A9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>Okres udzielonej gwarancji:</w:t>
      </w:r>
    </w:p>
    <w:p w14:paraId="3148693A" w14:textId="77777777" w:rsidR="007456A9" w:rsidRPr="007456A9" w:rsidRDefault="007456A9" w:rsidP="007456A9">
      <w:pPr>
        <w:keepNext/>
        <w:numPr>
          <w:ilvl w:val="0"/>
          <w:numId w:val="5"/>
        </w:numPr>
        <w:suppressAutoHyphens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>na  wykonane usługi :…………………………..</w:t>
      </w:r>
      <w:r w:rsidRPr="007456A9">
        <w:rPr>
          <w:rFonts w:ascii="Verdana" w:hAnsi="Verdana"/>
          <w:b/>
          <w:sz w:val="18"/>
          <w:szCs w:val="18"/>
          <w:highlight w:val="yellow"/>
        </w:rPr>
        <w:t>(</w:t>
      </w:r>
      <w:r w:rsidRPr="007456A9">
        <w:rPr>
          <w:rFonts w:ascii="Verdana" w:hAnsi="Verdana"/>
          <w:sz w:val="18"/>
          <w:szCs w:val="18"/>
          <w:highlight w:val="yellow"/>
        </w:rPr>
        <w:t>kryterium oceny ofert).</w:t>
      </w:r>
    </w:p>
    <w:p w14:paraId="41F9AD70" w14:textId="25132B2F" w:rsidR="007456A9" w:rsidRPr="007456A9" w:rsidRDefault="007456A9" w:rsidP="007456A9">
      <w:pPr>
        <w:keepNext/>
        <w:numPr>
          <w:ilvl w:val="0"/>
          <w:numId w:val="5"/>
        </w:numPr>
        <w:suppressAutoHyphens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>dostarczone urządzenia</w:t>
      </w:r>
      <w:r w:rsidR="00740B7B">
        <w:rPr>
          <w:rFonts w:ascii="Verdana" w:hAnsi="Verdana"/>
          <w:b/>
          <w:sz w:val="18"/>
          <w:szCs w:val="18"/>
        </w:rPr>
        <w:t xml:space="preserve"> i części</w:t>
      </w:r>
      <w:r w:rsidRPr="007456A9">
        <w:rPr>
          <w:rFonts w:ascii="Verdana" w:hAnsi="Verdana"/>
          <w:b/>
          <w:sz w:val="18"/>
          <w:szCs w:val="18"/>
        </w:rPr>
        <w:t xml:space="preserve"> -</w:t>
      </w:r>
      <w:r w:rsidRPr="007456A9">
        <w:rPr>
          <w:rFonts w:ascii="Verdana" w:hAnsi="Verdana"/>
          <w:sz w:val="18"/>
          <w:szCs w:val="18"/>
        </w:rPr>
        <w:t xml:space="preserve">  na okres zgodny z gwarancją udzieloną przez producenta</w:t>
      </w:r>
      <w:r w:rsidRPr="007456A9">
        <w:rPr>
          <w:rFonts w:ascii="Verdana" w:hAnsi="Verdana"/>
          <w:b/>
          <w:sz w:val="18"/>
          <w:szCs w:val="18"/>
        </w:rPr>
        <w:t>.</w:t>
      </w:r>
    </w:p>
    <w:p w14:paraId="227F7396" w14:textId="77777777" w:rsidR="007456A9" w:rsidRPr="007456A9" w:rsidRDefault="007456A9" w:rsidP="007456A9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0E82096D" w14:textId="77777777" w:rsidR="007456A9" w:rsidRPr="007456A9" w:rsidRDefault="007456A9" w:rsidP="007456A9">
      <w:pPr>
        <w:ind w:right="-47"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 xml:space="preserve">Termin płatności: </w:t>
      </w:r>
      <w:r w:rsidRPr="007456A9">
        <w:rPr>
          <w:rFonts w:ascii="Verdana" w:hAnsi="Verdana"/>
          <w:sz w:val="18"/>
          <w:szCs w:val="18"/>
        </w:rPr>
        <w:t>Zapłata wynagrodzenia nastąpi przelewem w terminie do 21 dni od daty otrzymania faktury przez Zamawiającego na rachunek Wykonawcy umieszczony na dzień zlecenia przelewu w wykazie podmiotów o których mowa w art. 96b ust.1) Ustawy o podatku od towarów i usług.</w:t>
      </w:r>
    </w:p>
    <w:p w14:paraId="2DB05C76" w14:textId="77777777" w:rsidR="007456A9" w:rsidRPr="007456A9" w:rsidRDefault="007456A9" w:rsidP="007456A9">
      <w:pPr>
        <w:rPr>
          <w:rFonts w:ascii="Verdana" w:hAnsi="Verdana"/>
          <w:b/>
          <w:sz w:val="18"/>
          <w:szCs w:val="18"/>
          <w:u w:val="single"/>
        </w:rPr>
      </w:pPr>
    </w:p>
    <w:p w14:paraId="61D7E7BE" w14:textId="77777777" w:rsidR="007456A9" w:rsidRPr="007456A9" w:rsidRDefault="007456A9" w:rsidP="007456A9">
      <w:pPr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32E24BCD" w14:textId="77777777" w:rsidR="007456A9" w:rsidRPr="007456A9" w:rsidRDefault="007456A9" w:rsidP="007456A9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7456A9">
        <w:rPr>
          <w:rFonts w:ascii="Verdana" w:hAnsi="Verdana"/>
          <w:sz w:val="18"/>
          <w:szCs w:val="18"/>
        </w:rPr>
        <w:t xml:space="preserve"> </w:t>
      </w:r>
    </w:p>
    <w:p w14:paraId="2E82C0E7" w14:textId="77777777" w:rsidR="007456A9" w:rsidRPr="007456A9" w:rsidRDefault="007456A9" w:rsidP="007456A9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 SWZ</w:t>
      </w:r>
      <w:r w:rsidRPr="007456A9"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 niniejszą ofertą, na warunkach określonych w Specyfikacji Warunków Zamówienia, w miejscu i terminie wyznaczonym przez </w:t>
      </w:r>
      <w:r w:rsidRPr="007456A9">
        <w:rPr>
          <w:rFonts w:ascii="Verdana" w:hAnsi="Verdana"/>
          <w:sz w:val="18"/>
          <w:szCs w:val="18"/>
          <w:lang w:eastAsia="ar-SA"/>
        </w:rPr>
        <w:t>zamawiającego</w:t>
      </w:r>
      <w:r w:rsidRPr="007456A9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692F380E" w14:textId="77777777" w:rsidR="007456A9" w:rsidRPr="007456A9" w:rsidRDefault="007456A9" w:rsidP="007456A9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lastRenderedPageBreak/>
        <w:t xml:space="preserve">Oświadczamy, ze jesteśmy mikro/małym/średnim/dużym przedsiębiorstwem </w:t>
      </w:r>
      <w:r w:rsidRPr="007456A9">
        <w:rPr>
          <w:rFonts w:ascii="Verdana" w:hAnsi="Verdana"/>
          <w:b/>
          <w:sz w:val="18"/>
          <w:szCs w:val="18"/>
          <w:vertAlign w:val="superscript"/>
        </w:rPr>
        <w:footnoteReference w:id="1"/>
      </w:r>
      <w:r w:rsidRPr="007456A9">
        <w:rPr>
          <w:rFonts w:ascii="Verdana" w:hAnsi="Verdana"/>
          <w:b/>
          <w:sz w:val="18"/>
          <w:szCs w:val="18"/>
        </w:rPr>
        <w:t>*</w:t>
      </w:r>
    </w:p>
    <w:p w14:paraId="23133F8F" w14:textId="13359310" w:rsidR="007456A9" w:rsidRPr="00F119CC" w:rsidRDefault="007456A9" w:rsidP="00F119CC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7456A9">
        <w:rPr>
          <w:rFonts w:ascii="Verdana" w:hAnsi="Verdana"/>
          <w:sz w:val="18"/>
          <w:szCs w:val="18"/>
          <w:lang w:eastAsia="ar-SA"/>
        </w:rPr>
        <w:t xml:space="preserve">Oświadczamy, </w:t>
      </w:r>
      <w:r w:rsidRPr="007456A9">
        <w:rPr>
          <w:rFonts w:ascii="Verdana" w:hAnsi="Verdana"/>
          <w:sz w:val="18"/>
          <w:szCs w:val="18"/>
        </w:rPr>
        <w:t xml:space="preserve">że przybycie na miejsce awarii i przystąpienie do usunięcia awarii wyniesie nie więcej niż 25 minut od </w:t>
      </w:r>
      <w:r w:rsidRPr="007456A9">
        <w:rPr>
          <w:rFonts w:ascii="Verdana" w:hAnsi="Verdana"/>
          <w:b/>
          <w:bCs/>
          <w:sz w:val="18"/>
          <w:szCs w:val="18"/>
        </w:rPr>
        <w:t>otrzymania zgłoszenia telefonicznego w przypadku zgłoszenia awarii bez konieczności uwolnienia pasażerów</w:t>
      </w:r>
      <w:r w:rsidR="00F119CC">
        <w:rPr>
          <w:rFonts w:ascii="Verdana" w:hAnsi="Verdana"/>
          <w:bCs/>
          <w:iCs/>
          <w:sz w:val="18"/>
          <w:szCs w:val="18"/>
        </w:rPr>
        <w:t>.</w:t>
      </w:r>
    </w:p>
    <w:p w14:paraId="347A173C" w14:textId="77777777" w:rsidR="007456A9" w:rsidRPr="007456A9" w:rsidRDefault="007456A9" w:rsidP="007456A9">
      <w:pPr>
        <w:numPr>
          <w:ilvl w:val="0"/>
          <w:numId w:val="6"/>
        </w:numPr>
        <w:jc w:val="both"/>
        <w:rPr>
          <w:rFonts w:ascii="Verdana" w:hAnsi="Verdana"/>
          <w:bCs/>
          <w:iCs/>
          <w:sz w:val="18"/>
          <w:szCs w:val="18"/>
        </w:rPr>
      </w:pPr>
      <w:r w:rsidRPr="007456A9">
        <w:rPr>
          <w:rFonts w:ascii="Verdana" w:hAnsi="Verdana"/>
          <w:color w:val="000000"/>
          <w:sz w:val="18"/>
          <w:szCs w:val="18"/>
        </w:rPr>
        <w:t xml:space="preserve"> Oświadczam, że wypełniłem obowiązki informacyjne przewidziane w art. 13 lub art. 14 RODO</w:t>
      </w:r>
      <w:r w:rsidRPr="007456A9">
        <w:rPr>
          <w:rFonts w:ascii="Verdana" w:hAnsi="Verdana"/>
          <w:sz w:val="18"/>
          <w:szCs w:val="18"/>
        </w:rPr>
        <w:t>*</w:t>
      </w:r>
      <w:r w:rsidRPr="007456A9">
        <w:rPr>
          <w:rFonts w:ascii="Verdana" w:hAnsi="Verdana"/>
          <w:color w:val="000000"/>
          <w:sz w:val="18"/>
          <w:szCs w:val="18"/>
        </w:rPr>
        <w:t xml:space="preserve"> wobec osób fizycznych, </w:t>
      </w:r>
      <w:r w:rsidRPr="007456A9">
        <w:rPr>
          <w:rFonts w:ascii="Verdana" w:hAnsi="Verdana"/>
          <w:sz w:val="18"/>
          <w:szCs w:val="18"/>
        </w:rPr>
        <w:t>od których dane osobowe bezpośrednio lub pośrednio pozyskałem</w:t>
      </w:r>
      <w:r w:rsidRPr="007456A9"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7456A9">
        <w:rPr>
          <w:rFonts w:ascii="Verdana" w:hAnsi="Verdana"/>
          <w:sz w:val="18"/>
          <w:szCs w:val="18"/>
        </w:rPr>
        <w:t xml:space="preserve">.* * </w:t>
      </w:r>
    </w:p>
    <w:p w14:paraId="4ADA1ACF" w14:textId="77777777" w:rsidR="007456A9" w:rsidRPr="007456A9" w:rsidRDefault="007456A9" w:rsidP="007456A9">
      <w:pPr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435204" w14:textId="77777777" w:rsidR="007456A9" w:rsidRPr="007456A9" w:rsidRDefault="007456A9" w:rsidP="007456A9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7456A9">
        <w:rPr>
          <w:rFonts w:ascii="Verdana" w:eastAsia="Calibri" w:hAnsi="Verdana"/>
          <w:sz w:val="18"/>
          <w:szCs w:val="18"/>
          <w:lang w:eastAsia="zh-CN"/>
        </w:rPr>
        <w:t>**</w:t>
      </w:r>
      <w:r w:rsidRPr="007456A9">
        <w:rPr>
          <w:rFonts w:ascii="Verdana" w:eastAsia="Calibri" w:hAnsi="Verdana"/>
          <w:color w:val="000000"/>
          <w:sz w:val="18"/>
          <w:szCs w:val="18"/>
          <w:lang w:eastAsia="zh-CN"/>
        </w:rPr>
        <w:t xml:space="preserve">W przypadku gdy wykonawca </w:t>
      </w:r>
      <w:r w:rsidRPr="007456A9">
        <w:rPr>
          <w:rFonts w:ascii="Verdana" w:eastAsia="Calibri" w:hAnsi="Verdana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AE1CA0" w14:textId="77777777" w:rsidR="007456A9" w:rsidRPr="007456A9" w:rsidRDefault="007456A9" w:rsidP="007456A9">
      <w:pPr>
        <w:numPr>
          <w:ilvl w:val="0"/>
          <w:numId w:val="7"/>
        </w:numPr>
        <w:suppressAutoHyphens/>
        <w:ind w:left="357" w:hanging="357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7456A9">
        <w:rPr>
          <w:rFonts w:ascii="Verdana" w:eastAsia="Calibri" w:hAnsi="Verdana"/>
          <w:b/>
          <w:sz w:val="18"/>
          <w:szCs w:val="18"/>
          <w:lang w:eastAsia="zh-CN"/>
        </w:rPr>
        <w:t xml:space="preserve">Oświadczam/y, że warunek określony w pkt. 8.2 </w:t>
      </w:r>
      <w:proofErr w:type="spellStart"/>
      <w:r w:rsidRPr="007456A9">
        <w:rPr>
          <w:rFonts w:ascii="Verdana" w:eastAsia="Calibri" w:hAnsi="Verdana"/>
          <w:b/>
          <w:sz w:val="18"/>
          <w:szCs w:val="18"/>
          <w:lang w:eastAsia="zh-CN"/>
        </w:rPr>
        <w:t>ppkt</w:t>
      </w:r>
      <w:proofErr w:type="spellEnd"/>
      <w:r w:rsidRPr="007456A9">
        <w:rPr>
          <w:rFonts w:ascii="Verdana" w:eastAsia="Calibri" w:hAnsi="Verdana"/>
          <w:b/>
          <w:sz w:val="18"/>
          <w:szCs w:val="18"/>
          <w:lang w:eastAsia="zh-CN"/>
        </w:rPr>
        <w:t xml:space="preserve"> 4 SWZ spełniamy osobiście/ powołujemy się na zasoby podmiotu trzeciego w następującym zakresie</w:t>
      </w:r>
      <w:r w:rsidRPr="007456A9">
        <w:rPr>
          <w:rFonts w:ascii="Verdana" w:eastAsia="Calibri" w:hAnsi="Verdana"/>
          <w:b/>
          <w:sz w:val="18"/>
          <w:szCs w:val="18"/>
          <w:vertAlign w:val="superscript"/>
          <w:lang w:eastAsia="zh-CN"/>
        </w:rPr>
        <w:footnoteReference w:id="2"/>
      </w:r>
      <w:r w:rsidRPr="007456A9">
        <w:rPr>
          <w:rFonts w:ascii="Verdana" w:eastAsia="Calibri" w:hAnsi="Verdana"/>
          <w:b/>
          <w:sz w:val="18"/>
          <w:szCs w:val="18"/>
          <w:lang w:eastAsia="zh-CN"/>
        </w:rPr>
        <w:t xml:space="preserve"> …………………………………………………………………………………………………</w:t>
      </w:r>
    </w:p>
    <w:p w14:paraId="0B8CF04F" w14:textId="77777777" w:rsidR="007456A9" w:rsidRPr="007456A9" w:rsidRDefault="007456A9" w:rsidP="007456A9">
      <w:pPr>
        <w:numPr>
          <w:ilvl w:val="0"/>
          <w:numId w:val="7"/>
        </w:numPr>
        <w:suppressAutoHyphens/>
        <w:ind w:left="357" w:hanging="357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7456A9">
        <w:rPr>
          <w:rFonts w:ascii="Verdana" w:eastAsia="Calibri" w:hAnsi="Verdana"/>
          <w:sz w:val="18"/>
          <w:szCs w:val="18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456A9" w:rsidRPr="007456A9" w14:paraId="3043B13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8EBB36F" w14:textId="77777777" w:rsidR="007456A9" w:rsidRPr="007456A9" w:rsidRDefault="007456A9" w:rsidP="007456A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4F6DA9" w14:textId="77777777" w:rsidR="007456A9" w:rsidRPr="007456A9" w:rsidRDefault="007456A9" w:rsidP="007456A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32EB90D" w14:textId="77777777" w:rsidR="007456A9" w:rsidRPr="007456A9" w:rsidRDefault="007456A9" w:rsidP="007456A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DD43C" w14:textId="77777777" w:rsidR="007456A9" w:rsidRPr="007456A9" w:rsidRDefault="007456A9" w:rsidP="007456A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7456A9" w:rsidRPr="007456A9" w14:paraId="79CE055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F2D717" w14:textId="77777777" w:rsidR="007456A9" w:rsidRPr="007456A9" w:rsidRDefault="007456A9" w:rsidP="007456A9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324FBF" w14:textId="77777777" w:rsidR="007456A9" w:rsidRPr="007456A9" w:rsidRDefault="007456A9" w:rsidP="007456A9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A0351" w14:textId="77777777" w:rsidR="007456A9" w:rsidRPr="007456A9" w:rsidRDefault="007456A9" w:rsidP="007456A9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FB0401C" w14:textId="77777777" w:rsidR="007456A9" w:rsidRPr="007456A9" w:rsidRDefault="007456A9" w:rsidP="007456A9">
      <w:pPr>
        <w:numPr>
          <w:ilvl w:val="0"/>
          <w:numId w:val="7"/>
        </w:num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18"/>
          <w:szCs w:val="18"/>
        </w:rPr>
      </w:pPr>
      <w:r w:rsidRPr="007456A9">
        <w:rPr>
          <w:rFonts w:ascii="Verdana" w:hAnsi="Verdana"/>
          <w:b/>
          <w:sz w:val="18"/>
          <w:szCs w:val="18"/>
        </w:rPr>
        <w:t xml:space="preserve">Oświadczenie, w przypadku </w:t>
      </w:r>
      <w:r w:rsidRPr="007456A9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7456A9"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456A9" w:rsidRPr="007456A9" w14:paraId="2C535FA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7985A19" w14:textId="77777777" w:rsidR="007456A9" w:rsidRPr="007456A9" w:rsidRDefault="007456A9" w:rsidP="007456A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C54887" w14:textId="77777777" w:rsidR="007456A9" w:rsidRPr="007456A9" w:rsidRDefault="007456A9" w:rsidP="007456A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C158B" w14:textId="77777777" w:rsidR="007456A9" w:rsidRPr="007456A9" w:rsidRDefault="007456A9" w:rsidP="007456A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 xml:space="preserve">Zakres usługi, który wykonają poszczególni wykonawcy </w:t>
            </w:r>
          </w:p>
        </w:tc>
      </w:tr>
      <w:tr w:rsidR="007456A9" w:rsidRPr="007456A9" w14:paraId="1FFB148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8A0BB9" w14:textId="77777777" w:rsidR="007456A9" w:rsidRPr="007456A9" w:rsidRDefault="007456A9" w:rsidP="007456A9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F0818F" w14:textId="77777777" w:rsidR="007456A9" w:rsidRPr="007456A9" w:rsidRDefault="007456A9" w:rsidP="007456A9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7447D" w14:textId="77777777" w:rsidR="007456A9" w:rsidRPr="007456A9" w:rsidRDefault="007456A9" w:rsidP="007456A9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7456A9" w:rsidRPr="007456A9" w14:paraId="64A6780B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E4E48F7" w14:textId="77777777" w:rsidR="007456A9" w:rsidRPr="007456A9" w:rsidRDefault="007456A9" w:rsidP="007456A9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7456A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521D19" w14:textId="77777777" w:rsidR="007456A9" w:rsidRPr="007456A9" w:rsidRDefault="007456A9" w:rsidP="007456A9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31B2E" w14:textId="77777777" w:rsidR="007456A9" w:rsidRPr="007456A9" w:rsidRDefault="007456A9" w:rsidP="007456A9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1583102" w14:textId="77777777" w:rsidR="007456A9" w:rsidRPr="007456A9" w:rsidRDefault="007456A9" w:rsidP="007456A9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F5D12F7" w14:textId="77777777" w:rsidR="007456A9" w:rsidRPr="007456A9" w:rsidRDefault="007456A9" w:rsidP="007456A9">
      <w:pPr>
        <w:keepNext/>
        <w:numPr>
          <w:ilvl w:val="0"/>
          <w:numId w:val="8"/>
        </w:numPr>
        <w:outlineLvl w:val="0"/>
        <w:rPr>
          <w:rFonts w:ascii="Verdana" w:hAnsi="Verdana" w:cs="Arial"/>
          <w:b/>
          <w:bCs/>
          <w:kern w:val="32"/>
          <w:sz w:val="18"/>
          <w:szCs w:val="18"/>
        </w:rPr>
      </w:pPr>
      <w:r w:rsidRPr="007456A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456A9">
        <w:rPr>
          <w:rFonts w:ascii="Verdana" w:hAnsi="Verdana"/>
          <w:b/>
          <w:bCs/>
          <w:kern w:val="32"/>
          <w:sz w:val="18"/>
          <w:szCs w:val="18"/>
        </w:rPr>
        <w:tab/>
      </w:r>
      <w:r w:rsidRPr="007456A9">
        <w:rPr>
          <w:rFonts w:ascii="Verdana" w:hAnsi="Verdana"/>
          <w:b/>
          <w:bCs/>
          <w:kern w:val="32"/>
          <w:sz w:val="18"/>
          <w:szCs w:val="18"/>
        </w:rPr>
        <w:tab/>
      </w:r>
      <w:r w:rsidRPr="007456A9">
        <w:rPr>
          <w:rFonts w:ascii="Verdana" w:hAnsi="Verdana"/>
          <w:b/>
          <w:bCs/>
          <w:kern w:val="32"/>
          <w:sz w:val="18"/>
          <w:szCs w:val="18"/>
        </w:rPr>
        <w:tab/>
      </w:r>
      <w:r w:rsidRPr="007456A9">
        <w:rPr>
          <w:rFonts w:ascii="Verdana" w:hAnsi="Verdana"/>
          <w:b/>
          <w:bCs/>
          <w:kern w:val="32"/>
          <w:sz w:val="18"/>
          <w:szCs w:val="18"/>
        </w:rPr>
        <w:tab/>
      </w:r>
      <w:r w:rsidRPr="007456A9">
        <w:rPr>
          <w:rFonts w:ascii="Verdana" w:hAnsi="Verdana"/>
          <w:b/>
          <w:bCs/>
          <w:kern w:val="32"/>
          <w:sz w:val="18"/>
          <w:szCs w:val="18"/>
        </w:rPr>
        <w:tab/>
      </w:r>
      <w:r w:rsidRPr="007456A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0AD3D2A" w14:textId="77777777" w:rsidR="007456A9" w:rsidRPr="007456A9" w:rsidRDefault="007456A9" w:rsidP="007456A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5A50A060" w14:textId="09579ABE" w:rsidR="007456A9" w:rsidRPr="007456A9" w:rsidRDefault="007456A9" w:rsidP="00F119CC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456A9">
        <w:rPr>
          <w:rFonts w:ascii="Verdana" w:hAnsi="Verdana"/>
          <w:sz w:val="18"/>
          <w:szCs w:val="18"/>
        </w:rPr>
        <w:tab/>
      </w:r>
    </w:p>
    <w:p w14:paraId="62257524" w14:textId="77777777" w:rsidR="007456A9" w:rsidRPr="007456A9" w:rsidRDefault="007456A9" w:rsidP="007456A9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520BBFFE" w14:textId="77777777" w:rsidR="007456A9" w:rsidRPr="007456A9" w:rsidRDefault="007456A9" w:rsidP="007456A9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456A9">
        <w:rPr>
          <w:rFonts w:ascii="Verdana" w:hAnsi="Verdana"/>
          <w:sz w:val="18"/>
          <w:szCs w:val="18"/>
        </w:rPr>
        <w:t>ych</w:t>
      </w:r>
      <w:proofErr w:type="spellEnd"/>
      <w:r w:rsidRPr="007456A9">
        <w:rPr>
          <w:rFonts w:ascii="Verdana" w:hAnsi="Verdana"/>
          <w:sz w:val="18"/>
          <w:szCs w:val="18"/>
        </w:rPr>
        <w:t>) dokumentu(ów)</w:t>
      </w:r>
    </w:p>
    <w:p w14:paraId="27D14BEA" w14:textId="77777777" w:rsidR="007456A9" w:rsidRPr="007456A9" w:rsidRDefault="007456A9" w:rsidP="007456A9">
      <w:pPr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…………………………………………………………………...............które dołączamy do oferty.</w:t>
      </w:r>
    </w:p>
    <w:p w14:paraId="235A2547" w14:textId="77777777" w:rsidR="007456A9" w:rsidRPr="007456A9" w:rsidRDefault="007456A9" w:rsidP="007456A9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załącznikami do niniejszej oferty są:</w:t>
      </w:r>
    </w:p>
    <w:p w14:paraId="5454E364" w14:textId="77777777" w:rsidR="007456A9" w:rsidRPr="007456A9" w:rsidRDefault="007456A9" w:rsidP="007456A9">
      <w:pPr>
        <w:numPr>
          <w:ilvl w:val="1"/>
          <w:numId w:val="9"/>
        </w:numPr>
        <w:suppressAutoHyphens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7A461EC" w14:textId="77777777" w:rsidR="007456A9" w:rsidRPr="007456A9" w:rsidRDefault="007456A9" w:rsidP="007456A9">
      <w:pPr>
        <w:numPr>
          <w:ilvl w:val="1"/>
          <w:numId w:val="9"/>
        </w:numPr>
        <w:suppressAutoHyphens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84D7878" w14:textId="77777777" w:rsidR="007456A9" w:rsidRPr="007456A9" w:rsidRDefault="007456A9" w:rsidP="007456A9">
      <w:pPr>
        <w:numPr>
          <w:ilvl w:val="1"/>
          <w:numId w:val="9"/>
        </w:numPr>
        <w:suppressAutoHyphens/>
        <w:jc w:val="both"/>
        <w:rPr>
          <w:rFonts w:ascii="Verdana" w:hAnsi="Verdana"/>
          <w:sz w:val="18"/>
          <w:szCs w:val="18"/>
        </w:rPr>
      </w:pPr>
      <w:r w:rsidRPr="007456A9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18B01D9C" w14:textId="675F9396" w:rsidR="007456A9" w:rsidRPr="007456A9" w:rsidRDefault="00AD02AA" w:rsidP="007456A9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AD02AA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</w:t>
      </w:r>
      <w:r w:rsidR="007456A9" w:rsidRPr="007456A9">
        <w:rPr>
          <w:rFonts w:ascii="Verdana" w:hAnsi="Verdana"/>
          <w:bCs/>
          <w:i/>
          <w:iCs/>
          <w:color w:val="FF0000"/>
          <w:sz w:val="18"/>
          <w:szCs w:val="18"/>
        </w:rPr>
        <w:t>.</w:t>
      </w:r>
    </w:p>
    <w:p w14:paraId="2B93E671" w14:textId="77777777" w:rsidR="00FE545C" w:rsidRPr="007456A9" w:rsidRDefault="00FE545C" w:rsidP="007456A9"/>
    <w:sectPr w:rsidR="00FE545C" w:rsidRPr="007456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9E6CA" w14:textId="77777777" w:rsidR="00665F0D" w:rsidRDefault="00665F0D">
      <w:r>
        <w:separator/>
      </w:r>
    </w:p>
  </w:endnote>
  <w:endnote w:type="continuationSeparator" w:id="0">
    <w:p w14:paraId="25AEA644" w14:textId="77777777" w:rsidR="00665F0D" w:rsidRDefault="00665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054C3" w14:textId="77777777" w:rsidR="00D60AF2" w:rsidRDefault="00D60A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0B71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82F18" w14:textId="77777777" w:rsidR="00D60AF2" w:rsidRDefault="00D60A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421A4" w14:textId="77777777" w:rsidR="00665F0D" w:rsidRDefault="00665F0D">
      <w:r>
        <w:separator/>
      </w:r>
    </w:p>
  </w:footnote>
  <w:footnote w:type="continuationSeparator" w:id="0">
    <w:p w14:paraId="5BC37025" w14:textId="77777777" w:rsidR="00665F0D" w:rsidRDefault="00665F0D">
      <w:r>
        <w:continuationSeparator/>
      </w:r>
    </w:p>
  </w:footnote>
  <w:footnote w:id="1">
    <w:p w14:paraId="376CA504" w14:textId="77777777" w:rsidR="007456A9" w:rsidRDefault="007456A9" w:rsidP="007456A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E035EE5" w14:textId="77777777" w:rsidR="007456A9" w:rsidRDefault="007456A9" w:rsidP="007456A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D2F61" w14:textId="77777777" w:rsidR="00D60AF2" w:rsidRDefault="00D60A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1EEBE" w14:textId="5D174234" w:rsidR="00F53146" w:rsidRPr="007456A9" w:rsidRDefault="00F53146" w:rsidP="00745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EF0BC" w14:textId="77777777" w:rsidR="00D60AF2" w:rsidRDefault="00D60A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572"/>
        </w:tabs>
        <w:ind w:left="54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multilevel"/>
    <w:tmpl w:val="1888931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96BC3706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18"/>
        <w:szCs w:val="18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CF4227"/>
    <w:multiLevelType w:val="hybridMultilevel"/>
    <w:tmpl w:val="FAA8B336"/>
    <w:lvl w:ilvl="0" w:tplc="0A2EF4A6">
      <w:start w:val="7"/>
      <w:numFmt w:val="decimal"/>
      <w:lvlText w:val="%1."/>
      <w:lvlJc w:val="left"/>
      <w:pPr>
        <w:ind w:left="720" w:hanging="360"/>
      </w:pPr>
      <w:rPr>
        <w:b w:val="0"/>
        <w:bCs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87828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3095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0987846">
    <w:abstractNumId w:val="4"/>
  </w:num>
  <w:num w:numId="4" w16cid:durableId="1092630707">
    <w:abstractNumId w:val="7"/>
  </w:num>
  <w:num w:numId="5" w16cid:durableId="1306202861">
    <w:abstractNumId w:val="1"/>
  </w:num>
  <w:num w:numId="6" w16cid:durableId="2026204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9639060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78834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2916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0900"/>
    <w:rsid w:val="00012286"/>
    <w:rsid w:val="000704FC"/>
    <w:rsid w:val="00070900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B5B13"/>
    <w:rsid w:val="005D2C65"/>
    <w:rsid w:val="005E6D94"/>
    <w:rsid w:val="0063384F"/>
    <w:rsid w:val="00643C6F"/>
    <w:rsid w:val="00646202"/>
    <w:rsid w:val="0065290F"/>
    <w:rsid w:val="00665F0D"/>
    <w:rsid w:val="006815F6"/>
    <w:rsid w:val="00740B7B"/>
    <w:rsid w:val="007456A9"/>
    <w:rsid w:val="007748F0"/>
    <w:rsid w:val="007A4321"/>
    <w:rsid w:val="007E213B"/>
    <w:rsid w:val="00833933"/>
    <w:rsid w:val="00853083"/>
    <w:rsid w:val="00893182"/>
    <w:rsid w:val="008B2F0C"/>
    <w:rsid w:val="008B4928"/>
    <w:rsid w:val="008D2AB8"/>
    <w:rsid w:val="008F1C66"/>
    <w:rsid w:val="00970FE4"/>
    <w:rsid w:val="00A0022B"/>
    <w:rsid w:val="00A346FE"/>
    <w:rsid w:val="00A47B4D"/>
    <w:rsid w:val="00A52540"/>
    <w:rsid w:val="00A83018"/>
    <w:rsid w:val="00AD02AA"/>
    <w:rsid w:val="00B774DC"/>
    <w:rsid w:val="00C969A6"/>
    <w:rsid w:val="00CA7D36"/>
    <w:rsid w:val="00D24208"/>
    <w:rsid w:val="00D60AF2"/>
    <w:rsid w:val="00D60C38"/>
    <w:rsid w:val="00D66893"/>
    <w:rsid w:val="00D90ACB"/>
    <w:rsid w:val="00DC1500"/>
    <w:rsid w:val="00E44371"/>
    <w:rsid w:val="00E949B0"/>
    <w:rsid w:val="00EC0BEA"/>
    <w:rsid w:val="00F00591"/>
    <w:rsid w:val="00F119CC"/>
    <w:rsid w:val="00F5019F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74073A"/>
  <w15:chartTrackingRefBased/>
  <w15:docId w15:val="{D2A84890-1013-453A-810D-DF72DE95C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740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2026-07-28T09:02:00Z</dcterms:created>
  <dcterms:modified xsi:type="dcterms:W3CDTF">2026-07-30T08:56:00Z</dcterms:modified>
</cp:coreProperties>
</file>