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C5390" w14:textId="5648D12C" w:rsidR="00D665F5" w:rsidRDefault="00C12CA1" w:rsidP="00D665F5">
      <w:pPr>
        <w:spacing w:after="240"/>
        <w:jc w:val="right"/>
        <w:rPr>
          <w:sz w:val="22"/>
          <w:szCs w:val="22"/>
        </w:rPr>
      </w:pPr>
      <w:r w:rsidRPr="00C12C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2CA1">
        <w:rPr>
          <w:sz w:val="22"/>
          <w:szCs w:val="22"/>
        </w:rPr>
        <w:t>2026-08-03</w:t>
      </w:r>
    </w:p>
    <w:p w14:paraId="754E9B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0518F5" w14:textId="77777777" w:rsidR="00C12CA1" w:rsidRPr="00C12CA1" w:rsidRDefault="00C12CA1" w:rsidP="00577BC6">
      <w:pPr>
        <w:spacing w:after="40"/>
        <w:rPr>
          <w:b/>
          <w:bCs/>
          <w:sz w:val="22"/>
          <w:szCs w:val="22"/>
        </w:rPr>
      </w:pPr>
      <w:r w:rsidRPr="00C12CA1">
        <w:rPr>
          <w:b/>
          <w:bCs/>
          <w:sz w:val="22"/>
          <w:szCs w:val="22"/>
        </w:rPr>
        <w:t>Akademia Górniczo - Hutnicza</w:t>
      </w:r>
    </w:p>
    <w:p w14:paraId="4994A2B0" w14:textId="77777777" w:rsidR="00C12CA1" w:rsidRPr="00C12CA1" w:rsidRDefault="00C12CA1" w:rsidP="00577BC6">
      <w:pPr>
        <w:spacing w:after="40"/>
        <w:rPr>
          <w:b/>
          <w:bCs/>
          <w:sz w:val="22"/>
          <w:szCs w:val="22"/>
        </w:rPr>
      </w:pPr>
      <w:r w:rsidRPr="00C12CA1">
        <w:rPr>
          <w:b/>
          <w:bCs/>
          <w:sz w:val="22"/>
          <w:szCs w:val="22"/>
        </w:rPr>
        <w:t>im. Stanisława Staszica w Krakowie</w:t>
      </w:r>
    </w:p>
    <w:p w14:paraId="63B9BF75" w14:textId="66322070" w:rsidR="00D665F5" w:rsidRPr="00D91931" w:rsidRDefault="00C12CA1" w:rsidP="00577BC6">
      <w:pPr>
        <w:spacing w:after="40"/>
        <w:rPr>
          <w:b/>
          <w:bCs/>
          <w:sz w:val="22"/>
          <w:szCs w:val="22"/>
        </w:rPr>
      </w:pPr>
      <w:r w:rsidRPr="00C12CA1">
        <w:rPr>
          <w:b/>
          <w:bCs/>
          <w:sz w:val="22"/>
          <w:szCs w:val="22"/>
        </w:rPr>
        <w:t>Dział Zamówień Publicznych</w:t>
      </w:r>
    </w:p>
    <w:p w14:paraId="67F2DA05" w14:textId="0405734C" w:rsidR="00D665F5" w:rsidRPr="00BD5546" w:rsidRDefault="00C12CA1" w:rsidP="00D665F5">
      <w:pPr>
        <w:rPr>
          <w:sz w:val="22"/>
          <w:szCs w:val="22"/>
        </w:rPr>
      </w:pPr>
      <w:r w:rsidRPr="00C12C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2CA1">
        <w:rPr>
          <w:sz w:val="22"/>
          <w:szCs w:val="22"/>
        </w:rPr>
        <w:t>30</w:t>
      </w:r>
    </w:p>
    <w:p w14:paraId="6AA2EEF2" w14:textId="429D6419" w:rsidR="00D665F5" w:rsidRPr="00BD5546" w:rsidRDefault="00C12CA1" w:rsidP="00D665F5">
      <w:pPr>
        <w:rPr>
          <w:sz w:val="22"/>
          <w:szCs w:val="22"/>
        </w:rPr>
      </w:pPr>
      <w:r w:rsidRPr="00C12C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2CA1">
        <w:rPr>
          <w:sz w:val="22"/>
          <w:szCs w:val="22"/>
        </w:rPr>
        <w:t>Kraków</w:t>
      </w:r>
    </w:p>
    <w:p w14:paraId="07B5A0CB" w14:textId="0217BBF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2CA1" w:rsidRPr="00C12CA1">
        <w:rPr>
          <w:b/>
          <w:sz w:val="22"/>
          <w:szCs w:val="22"/>
        </w:rPr>
        <w:t>KC-DE-zp.25.301.2026</w:t>
      </w:r>
      <w:r w:rsidR="00A80738">
        <w:rPr>
          <w:sz w:val="24"/>
        </w:rPr>
        <w:tab/>
        <w:t xml:space="preserve"> </w:t>
      </w:r>
    </w:p>
    <w:p w14:paraId="5DE64E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5605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1969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F6F87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A6F46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BFAE0F8" w14:textId="1837A0D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2CA1" w:rsidRPr="00C12CA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29563EF" w14:textId="6B88E6CF" w:rsidR="00A80738" w:rsidRPr="00577BC6" w:rsidRDefault="00C12C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2CA1">
        <w:rPr>
          <w:b/>
          <w:sz w:val="22"/>
          <w:szCs w:val="22"/>
        </w:rPr>
        <w:t>Zakup serwera plików w ramach projektu PRELUDIUM 2025/57/N/ST10/01196 - KC-DE-zp.25.301.2026</w:t>
      </w:r>
    </w:p>
    <w:p w14:paraId="4827997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387687" w14:textId="104BBDF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2CA1" w:rsidRPr="00C12CA1">
        <w:rPr>
          <w:sz w:val="22"/>
          <w:szCs w:val="22"/>
        </w:rPr>
        <w:t>03/08/2026</w:t>
      </w:r>
      <w:r w:rsidR="00FF4AB1" w:rsidRPr="00577BC6">
        <w:rPr>
          <w:sz w:val="22"/>
          <w:szCs w:val="22"/>
        </w:rPr>
        <w:t xml:space="preserve"> o godz. </w:t>
      </w:r>
      <w:r w:rsidR="00C12CA1" w:rsidRPr="00C12CA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C6FA95" w14:textId="77777777" w:rsidTr="003F57CD">
        <w:tc>
          <w:tcPr>
            <w:tcW w:w="993" w:type="dxa"/>
            <w:vAlign w:val="center"/>
          </w:tcPr>
          <w:p w14:paraId="3B27E7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4E00D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27EFD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2CA1" w:rsidRPr="00493F8C" w14:paraId="0D572BE3" w14:textId="77777777" w:rsidTr="00500E48">
        <w:tc>
          <w:tcPr>
            <w:tcW w:w="993" w:type="dxa"/>
            <w:vAlign w:val="center"/>
          </w:tcPr>
          <w:p w14:paraId="43ABA51C" w14:textId="520D7E09" w:rsidR="00C12CA1" w:rsidRPr="00490DC0" w:rsidRDefault="00C12CA1" w:rsidP="00500E48">
            <w:pPr>
              <w:spacing w:before="120" w:after="120"/>
              <w:jc w:val="center"/>
            </w:pPr>
            <w:r w:rsidRPr="00C12CA1">
              <w:t>1</w:t>
            </w:r>
          </w:p>
        </w:tc>
        <w:tc>
          <w:tcPr>
            <w:tcW w:w="5244" w:type="dxa"/>
          </w:tcPr>
          <w:p w14:paraId="2AE9F54B" w14:textId="6F247BF2" w:rsidR="00C12CA1" w:rsidRPr="00490DC0" w:rsidRDefault="00C12CA1" w:rsidP="00500E48">
            <w:pPr>
              <w:spacing w:before="40"/>
            </w:pPr>
            <w:r w:rsidRPr="00C12CA1">
              <w:t>ISS IT Security System S.C.</w:t>
            </w:r>
          </w:p>
          <w:p w14:paraId="6C741B14" w14:textId="44734810" w:rsidR="00C12CA1" w:rsidRPr="00490DC0" w:rsidRDefault="00C12CA1" w:rsidP="00500E48">
            <w:r w:rsidRPr="00C12CA1">
              <w:t>Warszawska</w:t>
            </w:r>
            <w:r w:rsidRPr="00490DC0">
              <w:t xml:space="preserve"> </w:t>
            </w:r>
            <w:r w:rsidRPr="00C12CA1">
              <w:t>40/2A</w:t>
            </w:r>
            <w:r w:rsidRPr="00490DC0">
              <w:t xml:space="preserve"> </w:t>
            </w:r>
          </w:p>
          <w:p w14:paraId="3D3FD07E" w14:textId="7A362C17" w:rsidR="00C12CA1" w:rsidRPr="00490DC0" w:rsidRDefault="00C12CA1" w:rsidP="00500E48">
            <w:pPr>
              <w:spacing w:after="40"/>
              <w:jc w:val="both"/>
            </w:pPr>
            <w:r w:rsidRPr="00C12CA1">
              <w:t>40-008</w:t>
            </w:r>
            <w:r w:rsidRPr="00490DC0">
              <w:t xml:space="preserve"> </w:t>
            </w:r>
            <w:r w:rsidRPr="00C12CA1">
              <w:t>Katowice</w:t>
            </w:r>
          </w:p>
        </w:tc>
        <w:tc>
          <w:tcPr>
            <w:tcW w:w="2835" w:type="dxa"/>
            <w:vAlign w:val="center"/>
          </w:tcPr>
          <w:p w14:paraId="542E3FEC" w14:textId="25E16EBC" w:rsidR="00C12CA1" w:rsidRPr="00490DC0" w:rsidRDefault="00C12CA1" w:rsidP="00500E48">
            <w:pPr>
              <w:spacing w:before="120" w:after="120"/>
              <w:jc w:val="both"/>
            </w:pPr>
            <w:r w:rsidRPr="00C12CA1">
              <w:t>30 627.00 zł</w:t>
            </w:r>
          </w:p>
        </w:tc>
      </w:tr>
      <w:tr w:rsidR="00C12CA1" w:rsidRPr="00493F8C" w14:paraId="10AD8270" w14:textId="77777777" w:rsidTr="00500E48">
        <w:tc>
          <w:tcPr>
            <w:tcW w:w="993" w:type="dxa"/>
            <w:vAlign w:val="center"/>
          </w:tcPr>
          <w:p w14:paraId="5461D8FE" w14:textId="081DB020" w:rsidR="00C12CA1" w:rsidRPr="00490DC0" w:rsidRDefault="00C12CA1" w:rsidP="00500E48">
            <w:pPr>
              <w:spacing w:before="120" w:after="120"/>
              <w:jc w:val="center"/>
            </w:pPr>
            <w:r w:rsidRPr="00C12CA1">
              <w:t>2</w:t>
            </w:r>
          </w:p>
        </w:tc>
        <w:tc>
          <w:tcPr>
            <w:tcW w:w="5244" w:type="dxa"/>
          </w:tcPr>
          <w:p w14:paraId="48CE790A" w14:textId="26032D69" w:rsidR="00C12CA1" w:rsidRPr="00490DC0" w:rsidRDefault="00C12CA1" w:rsidP="00500E48">
            <w:pPr>
              <w:spacing w:before="40"/>
            </w:pPr>
            <w:r w:rsidRPr="00C12CA1">
              <w:t>NKK SYSTEM Spółka z ograniczoną odpowiedzialnością</w:t>
            </w:r>
          </w:p>
          <w:p w14:paraId="34065CA2" w14:textId="6625ED61" w:rsidR="00C12CA1" w:rsidRPr="00490DC0" w:rsidRDefault="00C12CA1" w:rsidP="00500E48">
            <w:r w:rsidRPr="00C12CA1">
              <w:t>Tatarska</w:t>
            </w:r>
            <w:r w:rsidRPr="00490DC0">
              <w:t xml:space="preserve"> </w:t>
            </w:r>
            <w:r w:rsidRPr="00C12CA1">
              <w:t>5</w:t>
            </w:r>
            <w:r w:rsidRPr="00490DC0">
              <w:t xml:space="preserve"> </w:t>
            </w:r>
          </w:p>
          <w:p w14:paraId="731C912F" w14:textId="7E382D47" w:rsidR="00C12CA1" w:rsidRPr="00490DC0" w:rsidRDefault="00C12CA1" w:rsidP="00500E48">
            <w:pPr>
              <w:spacing w:after="40"/>
              <w:jc w:val="both"/>
            </w:pPr>
            <w:r w:rsidRPr="00C12CA1">
              <w:t>30-103</w:t>
            </w:r>
            <w:r w:rsidRPr="00490DC0">
              <w:t xml:space="preserve"> </w:t>
            </w:r>
            <w:r w:rsidRPr="00C12CA1">
              <w:t>Kraków</w:t>
            </w:r>
          </w:p>
        </w:tc>
        <w:tc>
          <w:tcPr>
            <w:tcW w:w="2835" w:type="dxa"/>
            <w:vAlign w:val="center"/>
          </w:tcPr>
          <w:p w14:paraId="29FAAC37" w14:textId="78CCAD40" w:rsidR="00C12CA1" w:rsidRPr="00490DC0" w:rsidRDefault="00C12CA1" w:rsidP="00500E48">
            <w:pPr>
              <w:spacing w:before="120" w:after="120"/>
              <w:jc w:val="both"/>
            </w:pPr>
            <w:r w:rsidRPr="00C12CA1">
              <w:t>36 568.00 zł</w:t>
            </w:r>
          </w:p>
        </w:tc>
      </w:tr>
      <w:tr w:rsidR="00C12CA1" w:rsidRPr="00493F8C" w14:paraId="05AC05F0" w14:textId="77777777" w:rsidTr="00500E48">
        <w:tc>
          <w:tcPr>
            <w:tcW w:w="993" w:type="dxa"/>
            <w:vAlign w:val="center"/>
          </w:tcPr>
          <w:p w14:paraId="5F1F74B9" w14:textId="7E9725F6" w:rsidR="00C12CA1" w:rsidRPr="00490DC0" w:rsidRDefault="00C12CA1" w:rsidP="00500E48">
            <w:pPr>
              <w:spacing w:before="120" w:after="120"/>
              <w:jc w:val="center"/>
            </w:pPr>
            <w:r w:rsidRPr="00C12CA1">
              <w:t>3</w:t>
            </w:r>
          </w:p>
        </w:tc>
        <w:tc>
          <w:tcPr>
            <w:tcW w:w="5244" w:type="dxa"/>
          </w:tcPr>
          <w:p w14:paraId="54CDBC71" w14:textId="75C96E4A" w:rsidR="00C12CA1" w:rsidRPr="00490DC0" w:rsidRDefault="00C12CA1" w:rsidP="00500E48">
            <w:pPr>
              <w:spacing w:before="40"/>
            </w:pPr>
            <w:r w:rsidRPr="00C12CA1">
              <w:t>PROGRESS Systemy Komputerowe Sp. z o.o.</w:t>
            </w:r>
          </w:p>
          <w:p w14:paraId="73C30FB8" w14:textId="3B14F6AC" w:rsidR="00C12CA1" w:rsidRPr="00490DC0" w:rsidRDefault="00C12CA1" w:rsidP="00500E48">
            <w:r w:rsidRPr="00C12CA1">
              <w:t>Al. Mickiewicza</w:t>
            </w:r>
            <w:r w:rsidRPr="00490DC0">
              <w:t xml:space="preserve"> </w:t>
            </w:r>
            <w:r w:rsidRPr="00C12CA1">
              <w:t>27</w:t>
            </w:r>
            <w:r w:rsidRPr="00490DC0">
              <w:t xml:space="preserve"> </w:t>
            </w:r>
          </w:p>
          <w:p w14:paraId="1D3EE96D" w14:textId="1B48A5E5" w:rsidR="00C12CA1" w:rsidRPr="00490DC0" w:rsidRDefault="00C12CA1" w:rsidP="00500E48">
            <w:pPr>
              <w:spacing w:after="40"/>
              <w:jc w:val="both"/>
            </w:pPr>
            <w:r w:rsidRPr="00C12CA1">
              <w:t>31-120</w:t>
            </w:r>
            <w:r w:rsidRPr="00490DC0">
              <w:t xml:space="preserve"> </w:t>
            </w:r>
            <w:r w:rsidRPr="00C12CA1">
              <w:t>Kraków</w:t>
            </w:r>
          </w:p>
        </w:tc>
        <w:tc>
          <w:tcPr>
            <w:tcW w:w="2835" w:type="dxa"/>
            <w:vAlign w:val="center"/>
          </w:tcPr>
          <w:p w14:paraId="118DBD83" w14:textId="23229F74" w:rsidR="00C12CA1" w:rsidRPr="00490DC0" w:rsidRDefault="00C12CA1" w:rsidP="00500E48">
            <w:pPr>
              <w:spacing w:before="120" w:after="120"/>
              <w:jc w:val="both"/>
            </w:pPr>
            <w:r w:rsidRPr="00C12CA1">
              <w:t>24 280.20 zł</w:t>
            </w:r>
          </w:p>
        </w:tc>
      </w:tr>
    </w:tbl>
    <w:p w14:paraId="1A4C62F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85C8" w14:textId="77777777" w:rsidR="00A11732" w:rsidRDefault="00A11732">
      <w:r>
        <w:separator/>
      </w:r>
    </w:p>
  </w:endnote>
  <w:endnote w:type="continuationSeparator" w:id="0">
    <w:p w14:paraId="284C5AC9" w14:textId="77777777" w:rsidR="00A11732" w:rsidRDefault="00A1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FB5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605A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E50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ED56AF">
        <v:line id="_x0000_s1025" style="position:absolute;left:0;text-align:left;z-index:251657728" from="-3.85pt,8.7pt" to="455.15pt,8.7pt"/>
      </w:pict>
    </w:r>
  </w:p>
  <w:p w14:paraId="7403BC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9D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45D7C" w14:textId="77777777" w:rsidR="009F189D" w:rsidRDefault="009F189D">
    <w:pPr>
      <w:pStyle w:val="Stopka"/>
      <w:tabs>
        <w:tab w:val="clear" w:pos="4536"/>
      </w:tabs>
      <w:jc w:val="center"/>
    </w:pPr>
  </w:p>
  <w:p w14:paraId="363318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2AD6" w14:textId="77777777" w:rsidR="00A11732" w:rsidRDefault="00A11732">
      <w:r>
        <w:separator/>
      </w:r>
    </w:p>
  </w:footnote>
  <w:footnote w:type="continuationSeparator" w:id="0">
    <w:p w14:paraId="0B12FD24" w14:textId="77777777" w:rsidR="00A11732" w:rsidRDefault="00A11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F9E7D" w14:textId="77777777" w:rsidR="00C12CA1" w:rsidRDefault="00C12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507D3" w14:textId="77777777" w:rsidR="00C12CA1" w:rsidRDefault="00C12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9B0F" w14:textId="77777777" w:rsidR="00C12CA1" w:rsidRDefault="00C12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0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1732"/>
    <w:rsid w:val="00A120F7"/>
    <w:rsid w:val="00A67C20"/>
    <w:rsid w:val="00A80738"/>
    <w:rsid w:val="00AA718D"/>
    <w:rsid w:val="00C12CA1"/>
    <w:rsid w:val="00C236D3"/>
    <w:rsid w:val="00C659E2"/>
    <w:rsid w:val="00C660D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EAD14"/>
  <w15:chartTrackingRefBased/>
  <w15:docId w15:val="{FA321DF3-13F6-4354-B4BA-64E81669E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2026-08-03T09:28:00Z</dcterms:created>
  <dcterms:modified xsi:type="dcterms:W3CDTF">2026-08-03T09:28:00Z</dcterms:modified>
</cp:coreProperties>
</file>