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67607" w14:textId="26159D1C" w:rsidR="00890B92" w:rsidRDefault="00D33653" w:rsidP="00890B92">
      <w:pPr>
        <w:spacing w:after="240"/>
        <w:jc w:val="right"/>
        <w:rPr>
          <w:sz w:val="22"/>
          <w:szCs w:val="22"/>
        </w:rPr>
      </w:pPr>
      <w:r w:rsidRPr="00D3365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33653">
        <w:rPr>
          <w:sz w:val="22"/>
          <w:szCs w:val="22"/>
        </w:rPr>
        <w:t>2026-08-03</w:t>
      </w:r>
    </w:p>
    <w:p w14:paraId="5F5BE50B" w14:textId="77777777" w:rsidR="00D33653" w:rsidRPr="00D33653" w:rsidRDefault="00D33653" w:rsidP="00890B92">
      <w:pPr>
        <w:rPr>
          <w:b/>
          <w:bCs/>
          <w:sz w:val="22"/>
          <w:szCs w:val="22"/>
        </w:rPr>
      </w:pPr>
      <w:r w:rsidRPr="00D33653">
        <w:rPr>
          <w:b/>
          <w:bCs/>
          <w:sz w:val="22"/>
          <w:szCs w:val="22"/>
        </w:rPr>
        <w:t>Akademia Górniczo - Hutnicza</w:t>
      </w:r>
    </w:p>
    <w:p w14:paraId="2D739A83" w14:textId="77777777" w:rsidR="00D33653" w:rsidRPr="00D33653" w:rsidRDefault="00D33653" w:rsidP="00890B92">
      <w:pPr>
        <w:rPr>
          <w:b/>
          <w:bCs/>
          <w:sz w:val="22"/>
          <w:szCs w:val="22"/>
        </w:rPr>
      </w:pPr>
      <w:r w:rsidRPr="00D33653">
        <w:rPr>
          <w:b/>
          <w:bCs/>
          <w:sz w:val="22"/>
          <w:szCs w:val="22"/>
        </w:rPr>
        <w:t>im. Stanisława Staszica w Krakowie</w:t>
      </w:r>
    </w:p>
    <w:p w14:paraId="74CA945A" w14:textId="46FB62CA" w:rsidR="00890B92" w:rsidRPr="00D91931" w:rsidRDefault="00D33653" w:rsidP="00890B92">
      <w:pPr>
        <w:rPr>
          <w:b/>
          <w:bCs/>
          <w:sz w:val="22"/>
          <w:szCs w:val="22"/>
        </w:rPr>
      </w:pPr>
      <w:r w:rsidRPr="00D33653">
        <w:rPr>
          <w:b/>
          <w:bCs/>
          <w:sz w:val="22"/>
          <w:szCs w:val="22"/>
        </w:rPr>
        <w:t>Dział Zamówień Publicznych</w:t>
      </w:r>
    </w:p>
    <w:p w14:paraId="1AAA282D" w14:textId="5E87EF20" w:rsidR="00890B92" w:rsidRPr="00BD5546" w:rsidRDefault="00D33653" w:rsidP="00890B92">
      <w:pPr>
        <w:rPr>
          <w:sz w:val="22"/>
          <w:szCs w:val="22"/>
        </w:rPr>
      </w:pPr>
      <w:r w:rsidRPr="00D3365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33653">
        <w:rPr>
          <w:sz w:val="22"/>
          <w:szCs w:val="22"/>
        </w:rPr>
        <w:t>30</w:t>
      </w:r>
    </w:p>
    <w:p w14:paraId="0CD3F3FC" w14:textId="002AA7F5" w:rsidR="00890B92" w:rsidRPr="00BD5546" w:rsidRDefault="00D33653" w:rsidP="00890B92">
      <w:pPr>
        <w:rPr>
          <w:sz w:val="22"/>
          <w:szCs w:val="22"/>
        </w:rPr>
      </w:pPr>
      <w:r w:rsidRPr="00D3365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33653">
        <w:rPr>
          <w:sz w:val="22"/>
          <w:szCs w:val="22"/>
        </w:rPr>
        <w:t>Kraków</w:t>
      </w:r>
    </w:p>
    <w:p w14:paraId="3A43AF6A" w14:textId="09F5BD18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3653" w:rsidRPr="00D33653">
        <w:rPr>
          <w:b/>
          <w:sz w:val="22"/>
          <w:szCs w:val="22"/>
        </w:rPr>
        <w:t>KC-DE-zp.25.301.2026</w:t>
      </w:r>
      <w:r w:rsidR="00A80738" w:rsidRPr="00890B92">
        <w:rPr>
          <w:sz w:val="22"/>
          <w:szCs w:val="22"/>
        </w:rPr>
        <w:tab/>
        <w:t xml:space="preserve"> </w:t>
      </w:r>
    </w:p>
    <w:p w14:paraId="51AD37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2684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C58A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52CEB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5D131A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56B829B" w14:textId="2E32A0E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33653" w:rsidRPr="00D3365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87E3618" w14:textId="1BB9DCBD" w:rsidR="00A80738" w:rsidRPr="00890B92" w:rsidRDefault="00D3365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33653">
        <w:rPr>
          <w:b/>
          <w:sz w:val="22"/>
          <w:szCs w:val="22"/>
        </w:rPr>
        <w:t>Zakup serwera plików w ramach projektu PRELUDIUM 2025/57/N/ST10/01196 - KC-DE-zp.25.301.2026</w:t>
      </w:r>
    </w:p>
    <w:p w14:paraId="7CEE22F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6C12FCE" w14:textId="2F7942EC" w:rsidR="0069085C" w:rsidRPr="00890B92" w:rsidRDefault="00D33653" w:rsidP="00A80738">
      <w:pPr>
        <w:spacing w:before="120" w:after="120"/>
        <w:jc w:val="both"/>
        <w:rPr>
          <w:sz w:val="22"/>
          <w:szCs w:val="22"/>
        </w:rPr>
      </w:pPr>
      <w:r w:rsidRPr="00D33653">
        <w:rPr>
          <w:b/>
          <w:sz w:val="22"/>
          <w:szCs w:val="22"/>
        </w:rPr>
        <w:t>31 886.99</w:t>
      </w:r>
      <w:r w:rsidR="00890B92" w:rsidRPr="00890B92">
        <w:rPr>
          <w:sz w:val="22"/>
          <w:szCs w:val="22"/>
        </w:rPr>
        <w:t xml:space="preserve"> zł brutto.</w:t>
      </w:r>
    </w:p>
    <w:p w14:paraId="4C53E1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F558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48513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A2B76" w14:textId="77777777" w:rsidR="00FD1300" w:rsidRDefault="00FD1300">
      <w:r>
        <w:separator/>
      </w:r>
    </w:p>
  </w:endnote>
  <w:endnote w:type="continuationSeparator" w:id="0">
    <w:p w14:paraId="49C5C158" w14:textId="77777777" w:rsidR="00FD1300" w:rsidRDefault="00FD1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904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B3BF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F38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612E65">
        <v:line id="_x0000_s1025" style="position:absolute;left:0;text-align:left;z-index:251657728" from="-3.85pt,8.7pt" to="455.15pt,8.7pt"/>
      </w:pict>
    </w:r>
  </w:p>
  <w:p w14:paraId="3A1892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8EE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938285" w14:textId="77777777" w:rsidR="009F189D" w:rsidRDefault="009F189D">
    <w:pPr>
      <w:pStyle w:val="Stopka"/>
      <w:tabs>
        <w:tab w:val="clear" w:pos="4536"/>
      </w:tabs>
      <w:jc w:val="center"/>
    </w:pPr>
  </w:p>
  <w:p w14:paraId="030302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981CE" w14:textId="77777777" w:rsidR="00FD1300" w:rsidRDefault="00FD1300">
      <w:r>
        <w:separator/>
      </w:r>
    </w:p>
  </w:footnote>
  <w:footnote w:type="continuationSeparator" w:id="0">
    <w:p w14:paraId="4B936104" w14:textId="77777777" w:rsidR="00FD1300" w:rsidRDefault="00FD1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B9396" w14:textId="77777777" w:rsidR="00D33653" w:rsidRDefault="00D336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B425A" w14:textId="77777777" w:rsidR="00D33653" w:rsidRDefault="00D336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0A064" w14:textId="77777777" w:rsidR="00D33653" w:rsidRDefault="00D336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249E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3653"/>
    <w:rsid w:val="00D61B0F"/>
    <w:rsid w:val="00D7128F"/>
    <w:rsid w:val="00DE249E"/>
    <w:rsid w:val="00DF185F"/>
    <w:rsid w:val="00EA3476"/>
    <w:rsid w:val="00EF23A0"/>
    <w:rsid w:val="00F95C33"/>
    <w:rsid w:val="00FD130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5A9F14"/>
  <w15:chartTrackingRefBased/>
  <w15:docId w15:val="{301B78F9-1EA7-4D33-B6E3-DD91A28AE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2026-08-03T07:06:00Z</dcterms:created>
  <dcterms:modified xsi:type="dcterms:W3CDTF">2026-08-03T07:06:00Z</dcterms:modified>
</cp:coreProperties>
</file>