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1DAA8C91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8D6AF2">
        <w:rPr>
          <w:b/>
          <w:bCs/>
        </w:rPr>
        <w:t>32</w:t>
      </w:r>
      <w:r w:rsidR="0049044F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45A2A77" w14:textId="511038A6" w:rsidR="0049044F" w:rsidRPr="0049044F" w:rsidRDefault="002E612D" w:rsidP="0049044F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15974A3B" w14:textId="32DF602E" w:rsidR="0088199C" w:rsidRPr="0088199C" w:rsidRDefault="00F0599E" w:rsidP="0088199C">
      <w:pPr>
        <w:jc w:val="center"/>
        <w:rPr>
          <w:b/>
        </w:rPr>
      </w:pPr>
      <w:r w:rsidRPr="00332DF7">
        <w:rPr>
          <w:b/>
        </w:rPr>
        <w:t xml:space="preserve">Zakup agregatu spalinowo – elektrycznego trójfazowego o mocy do 55 kW wraz </w:t>
      </w:r>
      <w:r>
        <w:rPr>
          <w:b/>
        </w:rPr>
        <w:t xml:space="preserve">                        </w:t>
      </w:r>
      <w:r w:rsidRPr="00332DF7">
        <w:rPr>
          <w:b/>
        </w:rPr>
        <w:t xml:space="preserve">z zabudową w celu uzyskania autonomii energetycznej w budynku Zespołu Szkół Specjalnych w Rawiczu, ul. Gen. Grota Roweckiego 9F,  63-900 Rawicz </w:t>
      </w:r>
    </w:p>
    <w:p w14:paraId="227D7C33" w14:textId="77777777" w:rsidR="00D37BE8" w:rsidRPr="00694A55" w:rsidRDefault="00D37BE8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9044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5BDB2C59" w:rsidR="0049044F" w:rsidRPr="0049044F" w:rsidRDefault="00F0599E" w:rsidP="00F0599E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158986997"/>
            <w:r w:rsidRPr="00F0599E">
              <w:rPr>
                <w:b/>
                <w:sz w:val="22"/>
                <w:szCs w:val="22"/>
              </w:rPr>
              <w:t xml:space="preserve">Zakup agregatu spalinowo – elektrycznego trójfazowego o mocy do 55 kW wraz z zabudową </w:t>
            </w:r>
            <w:r>
              <w:rPr>
                <w:b/>
                <w:sz w:val="22"/>
                <w:szCs w:val="22"/>
              </w:rPr>
              <w:t xml:space="preserve">                </w:t>
            </w:r>
            <w:r w:rsidRPr="00F0599E">
              <w:rPr>
                <w:b/>
                <w:sz w:val="22"/>
                <w:szCs w:val="22"/>
              </w:rPr>
              <w:t xml:space="preserve">w celu uzyskania autonomii energetycznej w budynku Zespołu Szkół Specjalnych w Rawiczu, </w:t>
            </w:r>
            <w:r>
              <w:rPr>
                <w:b/>
                <w:sz w:val="22"/>
                <w:szCs w:val="22"/>
              </w:rPr>
              <w:t xml:space="preserve">                </w:t>
            </w:r>
            <w:r w:rsidRPr="00F0599E">
              <w:rPr>
                <w:b/>
                <w:sz w:val="22"/>
                <w:szCs w:val="22"/>
              </w:rPr>
              <w:t>ul. Gen. Grota Roweckiego 9F,  63-900 Rawicz</w:t>
            </w:r>
          </w:p>
        </w:tc>
      </w:tr>
      <w:bookmarkEnd w:id="0"/>
      <w:tr w:rsidR="0049044F" w:rsidRPr="00570607" w14:paraId="3E4DC91C" w14:textId="77777777" w:rsidTr="003579D0">
        <w:trPr>
          <w:trHeight w:val="4204"/>
        </w:trPr>
        <w:tc>
          <w:tcPr>
            <w:tcW w:w="9356" w:type="dxa"/>
          </w:tcPr>
          <w:p w14:paraId="469D4C48" w14:textId="2A584C6F" w:rsidR="0049044F" w:rsidRPr="00210A16" w:rsidRDefault="0049044F" w:rsidP="0049044F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1B8430CA" w14:textId="77777777" w:rsidR="0049044F" w:rsidRPr="000A6D0D" w:rsidRDefault="0049044F" w:rsidP="0049044F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39506590" w14:textId="77777777" w:rsidR="0049044F" w:rsidRPr="000A6D0D" w:rsidRDefault="0049044F" w:rsidP="0049044F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5C551748" w14:textId="77777777" w:rsidR="0049044F" w:rsidRPr="000A6D0D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476B1A6B" w14:textId="77777777" w:rsidR="0049044F" w:rsidRPr="00B064F6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72E15EF9" w14:textId="77777777" w:rsidR="0049044F" w:rsidRDefault="0049044F" w:rsidP="0049044F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1963AF44" w14:textId="50D4AF1C" w:rsidR="003F2DBD" w:rsidRPr="003F2DBD" w:rsidRDefault="003F2DBD" w:rsidP="003F2DBD">
            <w:pPr>
              <w:tabs>
                <w:tab w:val="num" w:pos="680"/>
              </w:tabs>
              <w:spacing w:after="60" w:line="360" w:lineRule="auto"/>
              <w:ind w:left="454" w:right="177"/>
              <w:rPr>
                <w:bCs/>
                <w:i/>
                <w:sz w:val="16"/>
                <w:szCs w:val="16"/>
              </w:rPr>
            </w:pPr>
            <w:r w:rsidRPr="003F2DBD">
              <w:rPr>
                <w:bCs/>
                <w:i/>
                <w:sz w:val="16"/>
                <w:szCs w:val="16"/>
              </w:rPr>
              <w:t xml:space="preserve">Cena za wykonanie zadania jest sumą wartości netto kosztorysów wg Załącznika Nr 8 do SWZ powiększoną o podatek VAT. </w:t>
            </w:r>
          </w:p>
          <w:p w14:paraId="4B056A12" w14:textId="43591DCB" w:rsidR="0049044F" w:rsidRPr="00D25574" w:rsidRDefault="0049044F" w:rsidP="0049044F">
            <w:pPr>
              <w:pStyle w:val="Akapitzlist"/>
              <w:numPr>
                <w:ilvl w:val="0"/>
                <w:numId w:val="20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</w:t>
            </w:r>
            <w:r w:rsidR="00D61F22">
              <w:rPr>
                <w:b/>
                <w:bCs/>
                <w:sz w:val="22"/>
                <w:szCs w:val="22"/>
              </w:rPr>
              <w:t xml:space="preserve">wszystkie prace </w:t>
            </w:r>
            <w:r w:rsidRPr="00A27326">
              <w:rPr>
                <w:b/>
                <w:bCs/>
                <w:sz w:val="22"/>
                <w:szCs w:val="22"/>
              </w:rPr>
              <w:t>wykonane</w:t>
            </w:r>
            <w:r w:rsidR="00D61F22">
              <w:rPr>
                <w:b/>
                <w:bCs/>
                <w:sz w:val="22"/>
                <w:szCs w:val="22"/>
              </w:rPr>
              <w:t xml:space="preserve"> w ramach zamówienia (dostawy i</w:t>
            </w:r>
            <w:r w:rsidRPr="00A27326">
              <w:rPr>
                <w:b/>
                <w:bCs/>
                <w:sz w:val="22"/>
                <w:szCs w:val="22"/>
              </w:rPr>
              <w:t xml:space="preserve"> roboty budowlane</w:t>
            </w:r>
            <w:r w:rsidR="00D61F22">
              <w:rPr>
                <w:b/>
                <w:bCs/>
                <w:sz w:val="22"/>
                <w:szCs w:val="22"/>
              </w:rPr>
              <w:t>)</w:t>
            </w:r>
            <w:r w:rsidRPr="00A27326">
              <w:rPr>
                <w:b/>
                <w:bCs/>
                <w:sz w:val="22"/>
                <w:szCs w:val="22"/>
              </w:rPr>
              <w:t xml:space="preserve">: </w:t>
            </w:r>
            <w:r w:rsidRPr="00A27326">
              <w:rPr>
                <w:sz w:val="22"/>
                <w:szCs w:val="22"/>
              </w:rPr>
              <w:t>……….. miesiące/miesięcy.</w:t>
            </w:r>
          </w:p>
          <w:p w14:paraId="2201E8D4" w14:textId="33BB0FC2" w:rsidR="0049044F" w:rsidRPr="0049044F" w:rsidRDefault="0049044F" w:rsidP="0049044F">
            <w:pPr>
              <w:spacing w:before="240" w:line="276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D61F22">
              <w:rPr>
                <w:sz w:val="20"/>
                <w:szCs w:val="20"/>
              </w:rPr>
              <w:t>Zamawiający wymaga aby minimalny zaproponowany okres gwarancji na wykonane roboty budowlane wynosił 12 miesięcy.</w:t>
            </w:r>
            <w:r w:rsidRPr="00D61F22">
              <w:t xml:space="preserve"> </w:t>
            </w:r>
            <w:r w:rsidRPr="00D61F22">
              <w:rPr>
                <w:sz w:val="20"/>
                <w:szCs w:val="20"/>
              </w:rPr>
              <w:t>Jeżeli Wykonawca zaproponuje okres gwarancji poniżej wymaganego minimum 12 miesięcy, oferta nie będzie podlegała ocenie i zostanie odrzucona jako niezgodna z warunkami zamówienia</w:t>
            </w:r>
            <w:r w:rsidRPr="00D61F22">
              <w:rPr>
                <w:sz w:val="22"/>
                <w:szCs w:val="22"/>
              </w:rPr>
              <w:t xml:space="preserve">. </w:t>
            </w:r>
            <w:r w:rsidRPr="00D61F22">
              <w:rPr>
                <w:sz w:val="20"/>
                <w:szCs w:val="20"/>
              </w:rPr>
              <w:t>Maksymalny okres gwarancji wynosi 36 miesiące.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3C71F7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566B51">
        <w:rPr>
          <w:i/>
          <w:iCs/>
          <w:sz w:val="22"/>
        </w:rPr>
        <w:t>Z</w:t>
      </w:r>
      <w:r w:rsidR="00A857E5" w:rsidRPr="00566B51">
        <w:rPr>
          <w:i/>
          <w:iCs/>
          <w:sz w:val="22"/>
        </w:rPr>
        <w:t xml:space="preserve">ałączniku Nr </w:t>
      </w:r>
      <w:r w:rsidR="00566B51" w:rsidRPr="00566B51">
        <w:rPr>
          <w:i/>
          <w:iCs/>
          <w:sz w:val="22"/>
        </w:rPr>
        <w:t>6</w:t>
      </w:r>
      <w:r w:rsidR="00210A16" w:rsidRPr="00566B51">
        <w:rPr>
          <w:i/>
          <w:iCs/>
          <w:sz w:val="22"/>
        </w:rPr>
        <w:t xml:space="preserve"> </w:t>
      </w:r>
      <w:r w:rsidR="00A857E5" w:rsidRPr="00566B51">
        <w:rPr>
          <w:i/>
          <w:iCs/>
          <w:sz w:val="22"/>
        </w:rPr>
        <w:t xml:space="preserve">do </w:t>
      </w:r>
      <w:r w:rsidR="003579D0" w:rsidRPr="00566B51">
        <w:rPr>
          <w:i/>
          <w:iCs/>
          <w:sz w:val="22"/>
        </w:rPr>
        <w:t>SWZ</w:t>
      </w:r>
      <w:r w:rsidRPr="00566B51">
        <w:rPr>
          <w:sz w:val="22"/>
        </w:rPr>
        <w:t xml:space="preserve"> </w:t>
      </w:r>
      <w:r w:rsidR="004D690E" w:rsidRPr="00566B51">
        <w:rPr>
          <w:sz w:val="22"/>
        </w:rPr>
        <w:t>i zobowiązuję</w:t>
      </w:r>
      <w:r w:rsidR="0096455B" w:rsidRPr="00566B51">
        <w:rPr>
          <w:sz w:val="22"/>
        </w:rPr>
        <w:t>/</w:t>
      </w:r>
      <w:r w:rsidRPr="00566B51">
        <w:rPr>
          <w:sz w:val="22"/>
        </w:rPr>
        <w:t>my się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w przypadku wyboru </w:t>
      </w:r>
      <w:r w:rsidR="0096455B" w:rsidRPr="00566B51">
        <w:rPr>
          <w:sz w:val="22"/>
        </w:rPr>
        <w:t>mojej/</w:t>
      </w:r>
      <w:r w:rsidRPr="00566B51">
        <w:rPr>
          <w:sz w:val="22"/>
        </w:rPr>
        <w:t>naszej oferty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do zawarcia umowy na zawartych </w:t>
      </w:r>
      <w:r w:rsidR="00A857E5" w:rsidRPr="00566B51">
        <w:rPr>
          <w:sz w:val="22"/>
        </w:rPr>
        <w:t>w niej</w:t>
      </w:r>
      <w:r w:rsidRPr="00566B51">
        <w:rPr>
          <w:sz w:val="22"/>
        </w:rPr>
        <w:t xml:space="preserve"> warunkach, w miejscu i terminie wyznaczonym przez Zamawiającego</w:t>
      </w:r>
      <w:r w:rsidR="0096455B" w:rsidRPr="00566B51">
        <w:rPr>
          <w:sz w:val="22"/>
        </w:rPr>
        <w:t>,</w:t>
      </w:r>
    </w:p>
    <w:p w14:paraId="37139E25" w14:textId="6A6AA905" w:rsidR="00D3681A" w:rsidRPr="00F159FD" w:rsidRDefault="00D3681A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094AA454" w:rsidR="00F159FD" w:rsidRPr="00F159FD" w:rsidRDefault="00F159FD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lastRenderedPageBreak/>
        <w:t xml:space="preserve">wszelkie </w:t>
      </w:r>
      <w:r w:rsidR="00D37BE8" w:rsidRPr="00D37BE8">
        <w:rPr>
          <w:iCs/>
          <w:sz w:val="22"/>
        </w:rPr>
        <w:t xml:space="preserve">czynności związane z wykonywanymi pracami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ten nie dotyczy kierownika budowy, dostawców materiałów budowlanych oraz innych 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53A3BBEF" w:rsidR="007B459B" w:rsidRPr="009A567D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67E88BEE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CEC2CF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D37BE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C9753" w14:textId="77777777" w:rsidR="003F47F6" w:rsidRDefault="003F47F6" w:rsidP="00FF57EE">
      <w:r>
        <w:separator/>
      </w:r>
    </w:p>
  </w:endnote>
  <w:endnote w:type="continuationSeparator" w:id="0">
    <w:p w14:paraId="37AFD4C8" w14:textId="77777777" w:rsidR="003F47F6" w:rsidRDefault="003F47F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2B33EE48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49044F" w:rsidRPr="0049044F">
          <w:rPr>
            <w:rFonts w:eastAsiaTheme="majorEastAsia"/>
            <w:noProof/>
            <w:sz w:val="18"/>
            <w:szCs w:val="18"/>
          </w:rPr>
          <w:t>1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8D773" w14:textId="77777777" w:rsidR="003F47F6" w:rsidRDefault="003F47F6" w:rsidP="00FF57EE">
      <w:r>
        <w:separator/>
      </w:r>
    </w:p>
  </w:footnote>
  <w:footnote w:type="continuationSeparator" w:id="0">
    <w:p w14:paraId="2793941A" w14:textId="77777777" w:rsidR="003F47F6" w:rsidRDefault="003F47F6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C4A45"/>
    <w:multiLevelType w:val="hybridMultilevel"/>
    <w:tmpl w:val="19D08756"/>
    <w:lvl w:ilvl="0" w:tplc="D55A5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98871395">
    <w:abstractNumId w:val="17"/>
  </w:num>
  <w:num w:numId="2" w16cid:durableId="720059066">
    <w:abstractNumId w:val="14"/>
  </w:num>
  <w:num w:numId="3" w16cid:durableId="1386493299">
    <w:abstractNumId w:val="16"/>
  </w:num>
  <w:num w:numId="4" w16cid:durableId="110903331">
    <w:abstractNumId w:val="18"/>
  </w:num>
  <w:num w:numId="5" w16cid:durableId="1484160718">
    <w:abstractNumId w:val="13"/>
  </w:num>
  <w:num w:numId="6" w16cid:durableId="175277336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203996">
    <w:abstractNumId w:val="1"/>
  </w:num>
  <w:num w:numId="8" w16cid:durableId="1305088553">
    <w:abstractNumId w:val="2"/>
  </w:num>
  <w:num w:numId="9" w16cid:durableId="1534415237">
    <w:abstractNumId w:val="4"/>
  </w:num>
  <w:num w:numId="10" w16cid:durableId="1836453267">
    <w:abstractNumId w:val="12"/>
  </w:num>
  <w:num w:numId="11" w16cid:durableId="2047755334">
    <w:abstractNumId w:val="11"/>
  </w:num>
  <w:num w:numId="12" w16cid:durableId="1998875889">
    <w:abstractNumId w:val="6"/>
  </w:num>
  <w:num w:numId="13" w16cid:durableId="19110390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427964">
    <w:abstractNumId w:val="0"/>
  </w:num>
  <w:num w:numId="15" w16cid:durableId="798304132">
    <w:abstractNumId w:val="9"/>
  </w:num>
  <w:num w:numId="16" w16cid:durableId="20288642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814879300">
    <w:abstractNumId w:val="15"/>
  </w:num>
  <w:num w:numId="18" w16cid:durableId="537091426">
    <w:abstractNumId w:val="5"/>
  </w:num>
  <w:num w:numId="19" w16cid:durableId="2013724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738584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5F21"/>
    <w:rsid w:val="000A6D0D"/>
    <w:rsid w:val="000B2D3C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3F2DBD"/>
    <w:rsid w:val="003F47F6"/>
    <w:rsid w:val="00416884"/>
    <w:rsid w:val="00434999"/>
    <w:rsid w:val="004406BD"/>
    <w:rsid w:val="004441BE"/>
    <w:rsid w:val="00460CE1"/>
    <w:rsid w:val="00477741"/>
    <w:rsid w:val="00481E92"/>
    <w:rsid w:val="0048245B"/>
    <w:rsid w:val="0049044F"/>
    <w:rsid w:val="00493A1E"/>
    <w:rsid w:val="004943EB"/>
    <w:rsid w:val="004B0785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6B51"/>
    <w:rsid w:val="00566C59"/>
    <w:rsid w:val="00570607"/>
    <w:rsid w:val="00577659"/>
    <w:rsid w:val="00580D5F"/>
    <w:rsid w:val="005838D0"/>
    <w:rsid w:val="00583F11"/>
    <w:rsid w:val="005844F6"/>
    <w:rsid w:val="00584709"/>
    <w:rsid w:val="0058486C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8199C"/>
    <w:rsid w:val="008B0A9D"/>
    <w:rsid w:val="008B3666"/>
    <w:rsid w:val="008B47F5"/>
    <w:rsid w:val="008C2EE0"/>
    <w:rsid w:val="008C6B7C"/>
    <w:rsid w:val="008D6AF2"/>
    <w:rsid w:val="008E6E1D"/>
    <w:rsid w:val="008E729B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4AC9"/>
    <w:rsid w:val="00A066DF"/>
    <w:rsid w:val="00A16B00"/>
    <w:rsid w:val="00A17D72"/>
    <w:rsid w:val="00A225D0"/>
    <w:rsid w:val="00A26756"/>
    <w:rsid w:val="00A27326"/>
    <w:rsid w:val="00A447E7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4780"/>
    <w:rsid w:val="00B47637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3F4"/>
    <w:rsid w:val="00BD26D3"/>
    <w:rsid w:val="00BE52F0"/>
    <w:rsid w:val="00BF2ADA"/>
    <w:rsid w:val="00C03654"/>
    <w:rsid w:val="00C22F7D"/>
    <w:rsid w:val="00C521A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61F22"/>
    <w:rsid w:val="00D724FC"/>
    <w:rsid w:val="00DC336F"/>
    <w:rsid w:val="00E1735C"/>
    <w:rsid w:val="00E17F3B"/>
    <w:rsid w:val="00E24B38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EE67AE"/>
    <w:rsid w:val="00EF35CC"/>
    <w:rsid w:val="00F0599E"/>
    <w:rsid w:val="00F07578"/>
    <w:rsid w:val="00F129A1"/>
    <w:rsid w:val="00F134D5"/>
    <w:rsid w:val="00F1453C"/>
    <w:rsid w:val="00F159FD"/>
    <w:rsid w:val="00F31EAC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F2AC1-9328-4C11-9285-6F3901ECB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981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7</cp:revision>
  <cp:lastPrinted>2025-09-29T08:33:00Z</cp:lastPrinted>
  <dcterms:created xsi:type="dcterms:W3CDTF">2025-11-27T12:27:00Z</dcterms:created>
  <dcterms:modified xsi:type="dcterms:W3CDTF">2026-07-29T11:32:00Z</dcterms:modified>
</cp:coreProperties>
</file>