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71809" w14:textId="58946121" w:rsidR="00D62E6E" w:rsidRPr="0004561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4561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1485D" w:rsidRPr="00045614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04561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45614" w14:paraId="1F962781" w14:textId="77777777" w:rsidTr="00D62E6E">
        <w:tc>
          <w:tcPr>
            <w:tcW w:w="2800" w:type="dxa"/>
          </w:tcPr>
          <w:p w14:paraId="4A120748" w14:textId="77777777" w:rsidR="00D62E6E" w:rsidRPr="0004561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4561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4561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0AE324B" w14:textId="77777777" w:rsidR="00D62E6E" w:rsidRPr="000456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5CC389F" w14:textId="77777777" w:rsidR="00D62E6E" w:rsidRPr="000456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A4E948" w14:textId="77777777" w:rsidR="00D62E6E" w:rsidRPr="0004561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4561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4561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4561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45614" w14:paraId="6ADED9C5" w14:textId="77777777" w:rsidTr="00D62E6E">
        <w:tc>
          <w:tcPr>
            <w:tcW w:w="2800" w:type="dxa"/>
          </w:tcPr>
          <w:p w14:paraId="5E764A1E" w14:textId="77777777" w:rsidR="00D62E6E" w:rsidRPr="0004561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4561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B063AF5" w14:textId="77777777" w:rsidR="00D62E6E" w:rsidRPr="000456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910D5F2" w14:textId="77777777" w:rsidR="00D62E6E" w:rsidRPr="000456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EC7204" w14:textId="77777777" w:rsidR="00D62E6E" w:rsidRPr="0004561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4561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4561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4561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553E00" w14:textId="77777777" w:rsidR="00BC121E" w:rsidRPr="0004561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485D" w:rsidRPr="00045614" w14:paraId="6114901A" w14:textId="77777777" w:rsidTr="00B32D8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3BB7EA" w14:textId="77777777" w:rsidR="0041485D" w:rsidRPr="00045614" w:rsidRDefault="0041485D" w:rsidP="00B32D8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30B3C30" w14:textId="35B7A7B9" w:rsidR="0041485D" w:rsidRPr="00045614" w:rsidRDefault="0041485D" w:rsidP="00B32D8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45614">
              <w:rPr>
                <w:rFonts w:ascii="Arial Narrow" w:eastAsia="Times New Roman" w:hAnsi="Arial Narrow" w:cs="Arial"/>
                <w:lang w:eastAsia="pl-PL"/>
              </w:rPr>
              <w:t>(t.j. Dz. U. z 2026 r. poz. 793)</w:t>
            </w:r>
            <w:r w:rsidRPr="00045614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0110CF6A" w14:textId="77777777" w:rsidR="0041485D" w:rsidRPr="00045614" w:rsidRDefault="0041485D" w:rsidP="00B32D8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CF1BE0A" w14:textId="77777777" w:rsidR="0041485D" w:rsidRPr="00045614" w:rsidRDefault="0041485D" w:rsidP="00B32D8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20C2B55" w14:textId="6CE90E3C" w:rsidR="00BC121E" w:rsidRPr="00045614" w:rsidRDefault="0041485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456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4561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04561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45614" w14:paraId="3F745487" w14:textId="77777777" w:rsidTr="00D62E6E">
        <w:tc>
          <w:tcPr>
            <w:tcW w:w="2269" w:type="dxa"/>
          </w:tcPr>
          <w:p w14:paraId="27E70E88" w14:textId="77777777" w:rsidR="00D62E6E" w:rsidRPr="0004561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6254927" w14:textId="0CCB5437" w:rsidR="00D62E6E" w:rsidRPr="00045614" w:rsidRDefault="0041485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D62E6E" w:rsidRPr="0004561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1485D" w:rsidRPr="00045614" w14:paraId="7872AD89" w14:textId="77777777" w:rsidTr="00B32D85">
        <w:tc>
          <w:tcPr>
            <w:tcW w:w="2269" w:type="dxa"/>
          </w:tcPr>
          <w:p w14:paraId="5D0FF958" w14:textId="77777777" w:rsidR="0041485D" w:rsidRPr="00045614" w:rsidRDefault="0041485D" w:rsidP="00B32D8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8DD9A3B" w14:textId="5E84E79E" w:rsidR="0041485D" w:rsidRPr="00045614" w:rsidRDefault="0041485D" w:rsidP="00B32D8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90/2026</w:t>
            </w:r>
          </w:p>
        </w:tc>
      </w:tr>
    </w:tbl>
    <w:p w14:paraId="75255C95" w14:textId="63CF682A" w:rsidR="00BC121E" w:rsidRPr="00045614" w:rsidRDefault="0041485D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456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456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45614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04561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0456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04561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55DBCE3" w14:textId="77777777" w:rsidR="00BC121E" w:rsidRPr="00045614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45614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045614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04561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0456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4561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04561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04561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4561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8241493" w14:textId="77777777" w:rsidR="00BF69A4" w:rsidRPr="0004561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4561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0456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045614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045614" w14:paraId="716C418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62983" w14:textId="77777777" w:rsidR="00BC121E" w:rsidRPr="0004561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365D2" w14:textId="77777777" w:rsidR="00BC121E" w:rsidRPr="0004561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62452" w14:textId="77777777" w:rsidR="00BC121E" w:rsidRPr="0004561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45614" w14:paraId="682B60A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5C16" w14:textId="77777777" w:rsidR="00BC121E" w:rsidRPr="0004561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B100" w14:textId="77777777" w:rsidR="00BC121E" w:rsidRPr="0004561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3441" w14:textId="77777777" w:rsidR="00BC121E" w:rsidRPr="0004561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45614" w14:paraId="6E12964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6D11C" w14:textId="77777777" w:rsidR="00BC121E" w:rsidRPr="0004561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0A18" w14:textId="77777777" w:rsidR="00BC121E" w:rsidRPr="0004561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1C46" w14:textId="77777777" w:rsidR="00BC121E" w:rsidRPr="0004561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A1CDEF7" w14:textId="77777777" w:rsidR="00BC121E" w:rsidRPr="0004561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4561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0A27F3A" w14:textId="77777777" w:rsidR="00BC121E" w:rsidRPr="0004561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45614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4F79137" w14:textId="77777777" w:rsidR="00067B62" w:rsidRPr="0004561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04561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04561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04561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04561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788AA6D8" w14:textId="77777777" w:rsidR="00CF03EF" w:rsidRPr="00045614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4561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04561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7A2FB1B0" w14:textId="77777777" w:rsidR="00067B62" w:rsidRPr="0004561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45614" w14:paraId="5BCC7094" w14:textId="77777777" w:rsidTr="00620E37">
        <w:tc>
          <w:tcPr>
            <w:tcW w:w="2660" w:type="dxa"/>
          </w:tcPr>
          <w:p w14:paraId="12C0ABA5" w14:textId="77777777" w:rsidR="00BC121E" w:rsidRPr="0004561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485926A" w14:textId="77777777" w:rsidR="00BC121E" w:rsidRPr="0004561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4EAC33" w14:textId="77777777" w:rsidR="00BC121E" w:rsidRPr="0004561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456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0456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C30E323" w14:textId="77777777" w:rsidR="00BC121E" w:rsidRPr="0004561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A86A1EA" w14:textId="77777777" w:rsidR="00BC121E" w:rsidRPr="0004561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9FE4C92" w14:textId="4266C4E0" w:rsidR="00BC121E" w:rsidRPr="0004561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456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1485D" w:rsidRPr="000456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0456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456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D07BB0D" w14:textId="77777777" w:rsidR="00106AC7" w:rsidRPr="00045614" w:rsidRDefault="00106AC7" w:rsidP="001E4022">
      <w:pPr>
        <w:rPr>
          <w:rFonts w:ascii="Arial Narrow" w:hAnsi="Arial Narrow"/>
        </w:rPr>
      </w:pPr>
    </w:p>
    <w:sectPr w:rsidR="00106AC7" w:rsidRPr="00045614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CAE1B" w14:textId="77777777" w:rsidR="00DD0EDE" w:rsidRDefault="00DD0EDE">
      <w:r>
        <w:separator/>
      </w:r>
    </w:p>
  </w:endnote>
  <w:endnote w:type="continuationSeparator" w:id="0">
    <w:p w14:paraId="21E744F9" w14:textId="77777777" w:rsidR="00DD0EDE" w:rsidRDefault="00DD0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36BD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3D89A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041E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2DDE77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22A00B4">
        <v:line id="_x0000_s1025" style="position:absolute;left:0;text-align:left;z-index:251657728" from="-3.85pt,8.7pt" to="455.15pt,8.7pt"/>
      </w:pict>
    </w:r>
  </w:p>
  <w:p w14:paraId="36053C7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4549D" w14:textId="77777777" w:rsidR="0041485D" w:rsidRDefault="004148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A5DAB" w14:textId="77777777" w:rsidR="00DD0EDE" w:rsidRDefault="00DD0EDE">
      <w:r>
        <w:separator/>
      </w:r>
    </w:p>
  </w:footnote>
  <w:footnote w:type="continuationSeparator" w:id="0">
    <w:p w14:paraId="227B9851" w14:textId="77777777" w:rsidR="00DD0EDE" w:rsidRDefault="00DD0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8DC90" w14:textId="77777777" w:rsidR="0041485D" w:rsidRDefault="004148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759C5" w14:textId="77777777" w:rsidR="0041485D" w:rsidRDefault="004148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1799B" w14:textId="77777777" w:rsidR="0041485D" w:rsidRDefault="004148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2163115">
    <w:abstractNumId w:val="13"/>
  </w:num>
  <w:num w:numId="2" w16cid:durableId="899680175">
    <w:abstractNumId w:val="0"/>
  </w:num>
  <w:num w:numId="3" w16cid:durableId="1867979223">
    <w:abstractNumId w:val="11"/>
  </w:num>
  <w:num w:numId="4" w16cid:durableId="1921669131">
    <w:abstractNumId w:val="8"/>
  </w:num>
  <w:num w:numId="5" w16cid:durableId="1445493636">
    <w:abstractNumId w:val="7"/>
  </w:num>
  <w:num w:numId="6" w16cid:durableId="1511219701">
    <w:abstractNumId w:val="1"/>
  </w:num>
  <w:num w:numId="7" w16cid:durableId="928198139">
    <w:abstractNumId w:val="6"/>
  </w:num>
  <w:num w:numId="8" w16cid:durableId="554588921">
    <w:abstractNumId w:val="3"/>
  </w:num>
  <w:num w:numId="9" w16cid:durableId="1186557030">
    <w:abstractNumId w:val="2"/>
  </w:num>
  <w:num w:numId="10" w16cid:durableId="1256326987">
    <w:abstractNumId w:val="5"/>
  </w:num>
  <w:num w:numId="11" w16cid:durableId="1909028257">
    <w:abstractNumId w:val="10"/>
  </w:num>
  <w:num w:numId="12" w16cid:durableId="1933589745">
    <w:abstractNumId w:val="4"/>
  </w:num>
  <w:num w:numId="13" w16cid:durableId="417949809">
    <w:abstractNumId w:val="9"/>
  </w:num>
  <w:num w:numId="14" w16cid:durableId="1888350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B21"/>
    <w:rsid w:val="0000184A"/>
    <w:rsid w:val="00007C1C"/>
    <w:rsid w:val="00012997"/>
    <w:rsid w:val="00045614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485D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7B21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0EDE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72D9D4"/>
  <w15:chartTrackingRefBased/>
  <w15:docId w15:val="{E75EB6D9-CED3-4E09-93C9-D9D0F763E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2026-07-29T18:21:00Z</dcterms:created>
  <dcterms:modified xsi:type="dcterms:W3CDTF">2026-07-29T18:21:00Z</dcterms:modified>
</cp:coreProperties>
</file>