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1C33B936" w:rsidR="005C5B73" w:rsidRPr="005A0C25" w:rsidRDefault="005C5B73" w:rsidP="005A0C25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 xml:space="preserve">Znak </w:t>
      </w:r>
      <w:r w:rsidRPr="005A0C25">
        <w:rPr>
          <w:sz w:val="22"/>
          <w:szCs w:val="22"/>
        </w:rPr>
        <w:t>sprawy:</w:t>
      </w:r>
      <w:r w:rsidRPr="005A0C25">
        <w:rPr>
          <w:b/>
          <w:bCs/>
          <w:sz w:val="22"/>
          <w:szCs w:val="22"/>
        </w:rPr>
        <w:t xml:space="preserve"> </w:t>
      </w:r>
      <w:r w:rsidR="005A0C25" w:rsidRPr="005A0C25">
        <w:rPr>
          <w:b/>
          <w:bCs/>
          <w:sz w:val="22"/>
          <w:szCs w:val="22"/>
        </w:rPr>
        <w:t>PCUW.261.31.2026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3AA143E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50D260B4" w14:textId="5825A1FB" w:rsidR="00A9094E" w:rsidRPr="00A9094E" w:rsidRDefault="00B678C9" w:rsidP="00A9094E">
      <w:pPr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Modernizacja </w:t>
      </w:r>
      <w:r w:rsidR="00A9094E" w:rsidRPr="00A9094E">
        <w:rPr>
          <w:b/>
          <w:sz w:val="24"/>
          <w:szCs w:val="24"/>
        </w:rPr>
        <w:t xml:space="preserve">chodnika przy drodze powiatowej nr 4909P Gostkowo – Miejska Górka </w:t>
      </w:r>
      <w:r w:rsidR="00A9094E">
        <w:rPr>
          <w:b/>
          <w:sz w:val="24"/>
          <w:szCs w:val="24"/>
        </w:rPr>
        <w:br/>
      </w:r>
      <w:r w:rsidR="00A9094E" w:rsidRPr="00A9094E">
        <w:rPr>
          <w:b/>
          <w:sz w:val="24"/>
          <w:szCs w:val="24"/>
        </w:rPr>
        <w:t>w miejscowości Gostkowo.</w:t>
      </w:r>
    </w:p>
    <w:p w14:paraId="0C7B9D69" w14:textId="425E0A86" w:rsidR="008A66AC" w:rsidRDefault="008A66AC" w:rsidP="00A9094E">
      <w:pPr>
        <w:rPr>
          <w:b/>
          <w:sz w:val="24"/>
          <w:szCs w:val="24"/>
        </w:rPr>
      </w:pPr>
    </w:p>
    <w:p w14:paraId="1AB10F91" w14:textId="77777777" w:rsidR="00B678C9" w:rsidRDefault="00B678C9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2E081" w14:textId="77777777" w:rsidR="00F327E4" w:rsidRDefault="00F327E4">
      <w:r>
        <w:separator/>
      </w:r>
    </w:p>
  </w:endnote>
  <w:endnote w:type="continuationSeparator" w:id="0">
    <w:p w14:paraId="0945DC69" w14:textId="77777777" w:rsidR="00F327E4" w:rsidRDefault="00F3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64C05EC2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A9094E" w:rsidRPr="00A9094E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27784" w14:textId="77777777" w:rsidR="00F327E4" w:rsidRDefault="00F327E4">
      <w:r>
        <w:separator/>
      </w:r>
    </w:p>
  </w:footnote>
  <w:footnote w:type="continuationSeparator" w:id="0">
    <w:p w14:paraId="122E7E51" w14:textId="77777777" w:rsidR="00F327E4" w:rsidRDefault="00F32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0839060">
    <w:abstractNumId w:val="1"/>
  </w:num>
  <w:num w:numId="2" w16cid:durableId="425418179">
    <w:abstractNumId w:val="0"/>
  </w:num>
  <w:num w:numId="3" w16cid:durableId="1947498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0C25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408E9"/>
    <w:rsid w:val="00742921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81CCC"/>
    <w:rsid w:val="00A85506"/>
    <w:rsid w:val="00A9094E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27E4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6EC1F-048F-4EB7-A999-FDF486BFF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Natalia Janowicz</cp:lastModifiedBy>
  <cp:revision>9</cp:revision>
  <cp:lastPrinted>2025-04-07T06:28:00Z</cp:lastPrinted>
  <dcterms:created xsi:type="dcterms:W3CDTF">2026-03-20T13:17:00Z</dcterms:created>
  <dcterms:modified xsi:type="dcterms:W3CDTF">2026-07-27T09:41:00Z</dcterms:modified>
</cp:coreProperties>
</file>