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526A24" w14:textId="0E70256E" w:rsidR="00CA48E4" w:rsidRDefault="008D2AB8" w:rsidP="00CA48E4">
      <w:pPr>
        <w:pStyle w:val="Nagwek3"/>
        <w:spacing w:before="0" w:after="0"/>
        <w:rPr>
          <w:rFonts w:ascii="Verdana" w:hAnsi="Verdana"/>
          <w:b w:val="0"/>
          <w:sz w:val="18"/>
          <w:szCs w:val="18"/>
        </w:rPr>
      </w:pPr>
      <w:r w:rsidRPr="00B542F4">
        <w:rPr>
          <w:rFonts w:ascii="Verdana" w:hAnsi="Verdana"/>
          <w:b w:val="0"/>
          <w:sz w:val="18"/>
          <w:szCs w:val="18"/>
        </w:rPr>
        <w:tab/>
      </w:r>
      <w:r w:rsidRPr="00B542F4">
        <w:rPr>
          <w:rFonts w:ascii="Verdana" w:hAnsi="Verdana"/>
          <w:b w:val="0"/>
          <w:sz w:val="18"/>
          <w:szCs w:val="18"/>
        </w:rPr>
        <w:tab/>
      </w:r>
    </w:p>
    <w:p w14:paraId="4E4D9595" w14:textId="43407A09" w:rsidR="00CA48E4" w:rsidRDefault="00EB2048" w:rsidP="00CA48E4">
      <w:pPr>
        <w:pStyle w:val="Nagwek3"/>
        <w:spacing w:before="0" w:after="0"/>
        <w:jc w:val="right"/>
        <w:rPr>
          <w:rFonts w:ascii="Verdana" w:hAnsi="Verdana"/>
          <w:b w:val="0"/>
          <w:sz w:val="18"/>
          <w:szCs w:val="18"/>
        </w:rPr>
      </w:pPr>
      <w:r>
        <w:rPr>
          <w:rFonts w:ascii="Verdana" w:hAnsi="Verdana"/>
          <w:b w:val="0"/>
          <w:sz w:val="18"/>
          <w:szCs w:val="18"/>
        </w:rPr>
        <w:pict w14:anchorId="304A575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6.25pt;height:77.25pt;mso-left-percent:-10001;mso-top-percent:-10001;mso-position-horizontal:absolute;mso-position-horizontal-relative:char;mso-position-vertical:absolute;mso-position-vertical-relative:line;mso-left-percent:-10001;mso-top-percent:-10001">
            <v:imagedata r:id="rId8" o:title=""/>
          </v:shape>
        </w:pict>
      </w:r>
    </w:p>
    <w:p w14:paraId="1E753C0B" w14:textId="7A6BBE99" w:rsidR="00CA48E4" w:rsidRPr="00CA48E4" w:rsidRDefault="007C0F8C" w:rsidP="00CA48E4">
      <w:r>
        <w:rPr>
          <w:rFonts w:ascii="Verdana" w:hAnsi="Verdana"/>
          <w:b/>
          <w:noProof/>
          <w:sz w:val="20"/>
          <w:szCs w:val="20"/>
        </w:rPr>
        <w:pict w14:anchorId="5E5D0AAF">
          <v:shape id="Obraz 3" o:spid="_x0000_i1026" type="#_x0000_t75" style="width:132pt;height:54.75pt;visibility:visible;mso-wrap-style:square">
            <v:imagedata r:id="rId9" o:title=""/>
          </v:shape>
        </w:pict>
      </w:r>
    </w:p>
    <w:p w14:paraId="2153D321" w14:textId="11705B8F" w:rsidR="008D2AB8" w:rsidRPr="00B542F4" w:rsidRDefault="008D2AB8" w:rsidP="00EA696B">
      <w:pPr>
        <w:pStyle w:val="Nagwek3"/>
        <w:spacing w:before="0" w:after="0"/>
        <w:jc w:val="right"/>
        <w:rPr>
          <w:rFonts w:ascii="Verdana" w:hAnsi="Verdana"/>
          <w:sz w:val="18"/>
          <w:szCs w:val="18"/>
        </w:rPr>
      </w:pPr>
      <w:r w:rsidRPr="00B542F4">
        <w:rPr>
          <w:rFonts w:ascii="Verdana" w:hAnsi="Verdana"/>
          <w:sz w:val="18"/>
          <w:szCs w:val="18"/>
        </w:rPr>
        <w:t xml:space="preserve">Załącznik nr </w:t>
      </w:r>
      <w:r w:rsidR="00012286" w:rsidRPr="00B542F4">
        <w:rPr>
          <w:rFonts w:ascii="Verdana" w:hAnsi="Verdana"/>
          <w:sz w:val="18"/>
          <w:szCs w:val="18"/>
        </w:rPr>
        <w:t>1</w:t>
      </w:r>
    </w:p>
    <w:p w14:paraId="27D74D24" w14:textId="77777777" w:rsidR="008D2AB8" w:rsidRPr="00B542F4" w:rsidRDefault="008D2AB8" w:rsidP="00EA696B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09B721BE" w14:textId="77777777" w:rsidR="008D2AB8" w:rsidRPr="00B542F4" w:rsidRDefault="008D2AB8" w:rsidP="00EA696B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B542F4">
        <w:rPr>
          <w:rFonts w:ascii="Verdana" w:hAnsi="Verdana"/>
          <w:b/>
          <w:sz w:val="20"/>
          <w:szCs w:val="20"/>
        </w:rPr>
        <w:t>FORMULARZ OFERTY</w:t>
      </w:r>
    </w:p>
    <w:p w14:paraId="51962A53" w14:textId="77777777" w:rsidR="008D2AB8" w:rsidRPr="00B542F4" w:rsidRDefault="008D2AB8" w:rsidP="00EA696B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41FD0206" w14:textId="77777777" w:rsidR="00B542F4" w:rsidRPr="00160A2F" w:rsidRDefault="00B542F4" w:rsidP="00B542F4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160A2F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14:paraId="224389E8" w14:textId="77777777" w:rsidR="00B542F4" w:rsidRPr="00160A2F" w:rsidRDefault="00B542F4" w:rsidP="00B542F4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160A2F">
        <w:rPr>
          <w:rFonts w:ascii="Verdana" w:hAnsi="Verdana"/>
          <w:sz w:val="18"/>
          <w:szCs w:val="18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</w:t>
      </w:r>
    </w:p>
    <w:p w14:paraId="140E4813" w14:textId="77777777" w:rsidR="00B542F4" w:rsidRPr="00160A2F" w:rsidRDefault="00B542F4" w:rsidP="00B542F4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160A2F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</w:t>
      </w:r>
    </w:p>
    <w:p w14:paraId="02EFBCA0" w14:textId="77777777" w:rsidR="00B542F4" w:rsidRPr="00160A2F" w:rsidRDefault="00B542F4" w:rsidP="00B542F4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160A2F">
        <w:rPr>
          <w:rFonts w:ascii="Verdana" w:hAnsi="Verdana"/>
          <w:sz w:val="18"/>
          <w:szCs w:val="18"/>
        </w:rPr>
        <w:t>Adres zamieszkania (dotyczy osób prowadzących działalność gospodarczą):………………………</w:t>
      </w:r>
    </w:p>
    <w:p w14:paraId="4223F0AF" w14:textId="77777777" w:rsidR="00B542F4" w:rsidRPr="00160A2F" w:rsidRDefault="00B542F4" w:rsidP="00B542F4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160A2F">
        <w:rPr>
          <w:rFonts w:ascii="Verdana" w:hAnsi="Verdana"/>
          <w:sz w:val="18"/>
          <w:szCs w:val="18"/>
        </w:rPr>
        <w:t>POWIAT:…………………………………WOJEWÓDZTWO …………………………….............</w:t>
      </w:r>
    </w:p>
    <w:p w14:paraId="77D54A02" w14:textId="77777777" w:rsidR="00B542F4" w:rsidRPr="00160A2F" w:rsidRDefault="00B542F4" w:rsidP="00B542F4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160A2F">
        <w:rPr>
          <w:rFonts w:ascii="Verdana" w:hAnsi="Verdana"/>
          <w:sz w:val="18"/>
          <w:szCs w:val="18"/>
        </w:rPr>
        <w:t>TEL.…………………………………FAX ………………………………</w:t>
      </w:r>
    </w:p>
    <w:p w14:paraId="4C8516CD" w14:textId="77777777" w:rsidR="00B542F4" w:rsidRPr="00160A2F" w:rsidRDefault="00B542F4" w:rsidP="00B542F4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160A2F">
        <w:rPr>
          <w:rFonts w:ascii="Verdana" w:hAnsi="Verdana"/>
          <w:sz w:val="18"/>
          <w:szCs w:val="18"/>
        </w:rPr>
        <w:t>E-MAIL………………………………………………………………………………………….</w:t>
      </w:r>
    </w:p>
    <w:p w14:paraId="28C89BDA" w14:textId="77777777" w:rsidR="00B542F4" w:rsidRPr="00160A2F" w:rsidRDefault="00B542F4" w:rsidP="00B542F4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160A2F">
        <w:rPr>
          <w:rFonts w:ascii="Verdana" w:hAnsi="Verdana"/>
          <w:sz w:val="18"/>
          <w:szCs w:val="18"/>
        </w:rPr>
        <w:t>NIP…………………………………. REGON:………………………………………………...</w:t>
      </w:r>
    </w:p>
    <w:p w14:paraId="330FCAD2" w14:textId="77777777" w:rsidR="00B542F4" w:rsidRPr="00160A2F" w:rsidRDefault="00B542F4" w:rsidP="00B542F4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160A2F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7FE49ED8" w14:textId="77777777" w:rsidR="00B542F4" w:rsidRPr="00160A2F" w:rsidRDefault="00B542F4" w:rsidP="00B542F4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00AECC65" w14:textId="77777777" w:rsidR="00B542F4" w:rsidRPr="00160A2F" w:rsidRDefault="00B542F4" w:rsidP="00B542F4">
      <w:pPr>
        <w:spacing w:line="360" w:lineRule="auto"/>
        <w:rPr>
          <w:rFonts w:ascii="Verdana" w:hAnsi="Verdana"/>
          <w:sz w:val="18"/>
          <w:szCs w:val="18"/>
        </w:rPr>
      </w:pPr>
      <w:r w:rsidRPr="00160A2F">
        <w:rPr>
          <w:rFonts w:ascii="Verdana" w:hAnsi="Verdana"/>
          <w:sz w:val="18"/>
          <w:szCs w:val="18"/>
        </w:rPr>
        <w:t>Do: Nazwa i siedziba Zamawiającego:</w:t>
      </w:r>
    </w:p>
    <w:p w14:paraId="4CE3DEFC" w14:textId="77777777" w:rsidR="00B542F4" w:rsidRPr="00160A2F" w:rsidRDefault="00B542F4" w:rsidP="00B542F4">
      <w:pPr>
        <w:ind w:right="-110"/>
        <w:rPr>
          <w:rFonts w:ascii="Verdana" w:hAnsi="Verdana"/>
          <w:b/>
          <w:sz w:val="18"/>
          <w:szCs w:val="18"/>
        </w:rPr>
      </w:pPr>
      <w:r w:rsidRPr="00160A2F">
        <w:rPr>
          <w:rFonts w:ascii="Verdana" w:hAnsi="Verdana"/>
          <w:b/>
          <w:sz w:val="18"/>
          <w:szCs w:val="18"/>
        </w:rPr>
        <w:t>Akademia Górniczo – Hutnicza im. Stanisława Staszica w Krakowie</w:t>
      </w:r>
    </w:p>
    <w:p w14:paraId="5CEE4E66" w14:textId="77777777" w:rsidR="00B542F4" w:rsidRPr="00160A2F" w:rsidRDefault="00B542F4" w:rsidP="00B542F4">
      <w:pPr>
        <w:ind w:right="-110"/>
        <w:rPr>
          <w:rFonts w:ascii="Verdana" w:hAnsi="Verdana"/>
          <w:b/>
          <w:sz w:val="18"/>
          <w:szCs w:val="18"/>
        </w:rPr>
      </w:pPr>
      <w:r w:rsidRPr="00160A2F"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3D429717" w14:textId="77777777" w:rsidR="00B542F4" w:rsidRPr="00160A2F" w:rsidRDefault="00B542F4" w:rsidP="00B542F4">
      <w:pPr>
        <w:ind w:right="-110"/>
        <w:rPr>
          <w:rFonts w:ascii="Verdana" w:hAnsi="Verdana"/>
          <w:b/>
          <w:sz w:val="18"/>
          <w:szCs w:val="18"/>
        </w:rPr>
      </w:pPr>
      <w:r w:rsidRPr="00160A2F">
        <w:rPr>
          <w:rFonts w:ascii="Verdana" w:hAnsi="Verdana"/>
          <w:b/>
          <w:sz w:val="18"/>
          <w:szCs w:val="18"/>
        </w:rPr>
        <w:t xml:space="preserve">Al. Mickiewicza 30 </w:t>
      </w:r>
    </w:p>
    <w:p w14:paraId="3EAB26BF" w14:textId="77777777" w:rsidR="00B542F4" w:rsidRPr="00160A2F" w:rsidRDefault="00B542F4" w:rsidP="00B542F4">
      <w:pPr>
        <w:rPr>
          <w:rFonts w:ascii="Verdana" w:hAnsi="Verdana"/>
          <w:b/>
          <w:sz w:val="18"/>
          <w:szCs w:val="18"/>
        </w:rPr>
      </w:pPr>
      <w:r w:rsidRPr="00160A2F">
        <w:rPr>
          <w:rFonts w:ascii="Verdana" w:hAnsi="Verdana"/>
          <w:b/>
          <w:sz w:val="18"/>
          <w:szCs w:val="18"/>
        </w:rPr>
        <w:t xml:space="preserve">30-059 Kraków,  </w:t>
      </w:r>
    </w:p>
    <w:p w14:paraId="6FAB4BF0" w14:textId="77777777" w:rsidR="008D2AB8" w:rsidRPr="00B542F4" w:rsidRDefault="008D2AB8" w:rsidP="00EA696B">
      <w:pPr>
        <w:ind w:firstLine="3969"/>
        <w:rPr>
          <w:rFonts w:ascii="Verdana" w:hAnsi="Verdana"/>
          <w:b/>
          <w:sz w:val="18"/>
          <w:szCs w:val="18"/>
        </w:rPr>
      </w:pPr>
    </w:p>
    <w:p w14:paraId="198D2E60" w14:textId="53449FEF" w:rsidR="008D2AB8" w:rsidRPr="00B542F4" w:rsidRDefault="008D2AB8" w:rsidP="00EA696B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B542F4">
        <w:rPr>
          <w:rFonts w:ascii="Verdana" w:hAnsi="Verdana"/>
          <w:sz w:val="18"/>
          <w:szCs w:val="18"/>
        </w:rPr>
        <w:t>Przystępując</w:t>
      </w:r>
      <w:r w:rsidR="00EA696B" w:rsidRPr="00B542F4">
        <w:rPr>
          <w:rFonts w:ascii="Verdana" w:hAnsi="Verdana"/>
          <w:sz w:val="18"/>
          <w:szCs w:val="18"/>
        </w:rPr>
        <w:t xml:space="preserve"> </w:t>
      </w:r>
      <w:r w:rsidRPr="00B542F4">
        <w:rPr>
          <w:rFonts w:ascii="Verdana" w:hAnsi="Verdana"/>
          <w:sz w:val="18"/>
          <w:szCs w:val="18"/>
        </w:rPr>
        <w:t xml:space="preserve">do postępowania o udzielenie zamówienia publicznego, którego przedmiotem jest </w:t>
      </w:r>
      <w:r w:rsidR="00E33076" w:rsidRPr="00E33076">
        <w:rPr>
          <w:rFonts w:ascii="Verdana" w:hAnsi="Verdana"/>
          <w:b/>
          <w:sz w:val="18"/>
          <w:szCs w:val="18"/>
        </w:rPr>
        <w:t xml:space="preserve">Obsługa gastronomiczna spotkania </w:t>
      </w:r>
      <w:proofErr w:type="spellStart"/>
      <w:r w:rsidR="00E33076" w:rsidRPr="00E33076">
        <w:rPr>
          <w:rFonts w:ascii="Verdana" w:hAnsi="Verdana"/>
          <w:b/>
          <w:sz w:val="18"/>
          <w:szCs w:val="18"/>
        </w:rPr>
        <w:t>networkingowego</w:t>
      </w:r>
      <w:proofErr w:type="spellEnd"/>
      <w:r w:rsidR="00E33076" w:rsidRPr="00E33076">
        <w:rPr>
          <w:rFonts w:ascii="Verdana" w:hAnsi="Verdana"/>
          <w:b/>
          <w:sz w:val="18"/>
          <w:szCs w:val="18"/>
        </w:rPr>
        <w:t xml:space="preserve"> po konferencji KGK/SRC2026 w Krakowie wraz z najmem sali bankietowej dla projektu NAWA UNIVERSEH Plus! – KC-DE-zp.25.333.2026</w:t>
      </w:r>
      <w:r w:rsidRPr="00B542F4">
        <w:rPr>
          <w:rFonts w:ascii="Verdana" w:hAnsi="Verdana"/>
          <w:b/>
          <w:sz w:val="18"/>
          <w:szCs w:val="18"/>
        </w:rPr>
        <w:t xml:space="preserve">, </w:t>
      </w:r>
      <w:r w:rsidRPr="00B542F4">
        <w:rPr>
          <w:rFonts w:ascii="Verdana" w:hAnsi="Verdana"/>
          <w:sz w:val="18"/>
          <w:szCs w:val="18"/>
        </w:rPr>
        <w:t>oferuję realizację przedmiotu zamówienia , zgodnie z zasadami określonymi w specyfikacji warunków zamówienia.</w:t>
      </w:r>
    </w:p>
    <w:p w14:paraId="5838D9D6" w14:textId="77777777" w:rsidR="008D2AB8" w:rsidRPr="00B542F4" w:rsidRDefault="008D2AB8" w:rsidP="00EA696B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50A3465E" w14:textId="41B0D2A7" w:rsidR="00DD6C58" w:rsidRPr="00B542F4" w:rsidRDefault="00DD6C58" w:rsidP="00960471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B542F4">
        <w:rPr>
          <w:rFonts w:ascii="Verdana" w:hAnsi="Verdana"/>
          <w:b/>
          <w:sz w:val="18"/>
          <w:szCs w:val="18"/>
        </w:rPr>
        <w:t xml:space="preserve">Cena brutto za całość przedmiotu zamówienia, tj. </w:t>
      </w:r>
      <w:r w:rsidR="00E33076">
        <w:rPr>
          <w:rFonts w:ascii="Verdana" w:hAnsi="Verdana"/>
          <w:b/>
          <w:sz w:val="18"/>
          <w:szCs w:val="18"/>
        </w:rPr>
        <w:t>o</w:t>
      </w:r>
      <w:r w:rsidR="00E33076" w:rsidRPr="00E33076">
        <w:rPr>
          <w:rFonts w:ascii="Verdana" w:hAnsi="Verdana"/>
          <w:b/>
          <w:sz w:val="18"/>
          <w:szCs w:val="18"/>
        </w:rPr>
        <w:t xml:space="preserve">bsługa gastronomiczna spotkania </w:t>
      </w:r>
      <w:proofErr w:type="spellStart"/>
      <w:r w:rsidR="00E33076" w:rsidRPr="00E33076">
        <w:rPr>
          <w:rFonts w:ascii="Verdana" w:hAnsi="Verdana"/>
          <w:b/>
          <w:sz w:val="18"/>
          <w:szCs w:val="18"/>
        </w:rPr>
        <w:t>networkingowego</w:t>
      </w:r>
      <w:proofErr w:type="spellEnd"/>
      <w:r w:rsidR="00E33076" w:rsidRPr="00E33076">
        <w:rPr>
          <w:rFonts w:ascii="Verdana" w:hAnsi="Verdana"/>
          <w:b/>
          <w:sz w:val="18"/>
          <w:szCs w:val="18"/>
        </w:rPr>
        <w:t xml:space="preserve"> po konferencji KGK/SRC2026 w Krakowie wraz z najmem sali bankietowej </w:t>
      </w:r>
      <w:r w:rsidRPr="00B542F4">
        <w:rPr>
          <w:rFonts w:ascii="Verdana" w:hAnsi="Verdana"/>
          <w:b/>
          <w:sz w:val="18"/>
          <w:szCs w:val="18"/>
        </w:rPr>
        <w:t xml:space="preserve">dla maksymalnie </w:t>
      </w:r>
      <w:r w:rsidR="00E33076">
        <w:rPr>
          <w:rFonts w:ascii="Verdana" w:hAnsi="Verdana"/>
          <w:b/>
          <w:sz w:val="18"/>
          <w:szCs w:val="18"/>
        </w:rPr>
        <w:t>200</w:t>
      </w:r>
      <w:r w:rsidRPr="00B542F4">
        <w:rPr>
          <w:rFonts w:ascii="Verdana" w:hAnsi="Verdana"/>
          <w:b/>
          <w:sz w:val="18"/>
          <w:szCs w:val="18"/>
        </w:rPr>
        <w:t xml:space="preserve"> osób:   ......................... PLN</w:t>
      </w:r>
    </w:p>
    <w:p w14:paraId="22CF7345" w14:textId="77777777" w:rsidR="00DD6C58" w:rsidRPr="00B542F4" w:rsidRDefault="00DD6C58" w:rsidP="00EA696B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B542F4">
        <w:rPr>
          <w:rFonts w:ascii="Verdana" w:hAnsi="Verdana"/>
          <w:sz w:val="18"/>
          <w:szCs w:val="18"/>
        </w:rPr>
        <w:t>Słownie brutto :...........................................................................</w:t>
      </w:r>
    </w:p>
    <w:p w14:paraId="2B04C9C1" w14:textId="741D89CE" w:rsidR="00EA696B" w:rsidRPr="00B542F4" w:rsidRDefault="00941F7F" w:rsidP="00EA696B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B542F4">
        <w:rPr>
          <w:rFonts w:ascii="Verdana" w:hAnsi="Verdana"/>
          <w:b/>
          <w:sz w:val="18"/>
          <w:szCs w:val="18"/>
        </w:rPr>
        <w:t>w tym:</w:t>
      </w:r>
    </w:p>
    <w:p w14:paraId="01D7B322" w14:textId="090BA59C" w:rsidR="00DD6C58" w:rsidRPr="00B542F4" w:rsidRDefault="00D145D4" w:rsidP="00EA696B">
      <w:pPr>
        <w:widowControl w:val="0"/>
        <w:ind w:right="1"/>
        <w:jc w:val="both"/>
        <w:rPr>
          <w:rFonts w:ascii="Verdana" w:hAnsi="Verdana"/>
          <w:bCs/>
          <w:sz w:val="18"/>
          <w:szCs w:val="18"/>
        </w:rPr>
      </w:pPr>
      <w:r w:rsidRPr="00D145D4">
        <w:rPr>
          <w:rFonts w:ascii="Verdana" w:hAnsi="Verdana"/>
          <w:bCs/>
          <w:sz w:val="18"/>
          <w:szCs w:val="18"/>
        </w:rPr>
        <w:t>cenę jednostkową brutto dla 1 uczestnika</w:t>
      </w:r>
      <w:r w:rsidR="00DD6C58" w:rsidRPr="00B542F4">
        <w:rPr>
          <w:rFonts w:ascii="Verdana" w:hAnsi="Verdana"/>
          <w:bCs/>
          <w:sz w:val="18"/>
          <w:szCs w:val="18"/>
        </w:rPr>
        <w:t xml:space="preserve">: …………………….. PLN </w:t>
      </w:r>
    </w:p>
    <w:p w14:paraId="450D49D5" w14:textId="77777777" w:rsidR="00DD6C58" w:rsidRDefault="00DD6C58" w:rsidP="00EA696B">
      <w:pPr>
        <w:pStyle w:val="Tekstpodstawowy"/>
        <w:spacing w:line="240" w:lineRule="auto"/>
        <w:rPr>
          <w:rFonts w:ascii="Verdana" w:hAnsi="Verdana"/>
          <w:sz w:val="18"/>
          <w:szCs w:val="18"/>
        </w:rPr>
      </w:pPr>
      <w:r w:rsidRPr="00B542F4">
        <w:rPr>
          <w:rFonts w:ascii="Verdana" w:hAnsi="Verdana"/>
          <w:sz w:val="18"/>
          <w:szCs w:val="18"/>
        </w:rPr>
        <w:t>Powyższe ceny zawierają właściwą stawkę podatku VAT.</w:t>
      </w:r>
    </w:p>
    <w:p w14:paraId="36809DE1" w14:textId="77777777" w:rsidR="00385941" w:rsidRPr="00B542F4" w:rsidRDefault="00385941" w:rsidP="00EA696B">
      <w:pPr>
        <w:pStyle w:val="Tekstpodstawowy"/>
        <w:spacing w:line="240" w:lineRule="auto"/>
        <w:rPr>
          <w:rFonts w:ascii="Verdana" w:hAnsi="Verdana"/>
          <w:sz w:val="18"/>
          <w:szCs w:val="18"/>
        </w:rPr>
      </w:pPr>
    </w:p>
    <w:p w14:paraId="29D63829" w14:textId="0E09F93E" w:rsidR="00DD6C58" w:rsidRPr="00385941" w:rsidRDefault="00385941" w:rsidP="00EA696B">
      <w:pPr>
        <w:tabs>
          <w:tab w:val="left" w:pos="426"/>
        </w:tabs>
        <w:jc w:val="both"/>
        <w:rPr>
          <w:rFonts w:ascii="Verdana" w:hAnsi="Verdana"/>
          <w:b/>
          <w:color w:val="FF0000"/>
          <w:sz w:val="18"/>
          <w:szCs w:val="18"/>
        </w:rPr>
      </w:pPr>
      <w:r w:rsidRPr="00385941">
        <w:rPr>
          <w:rFonts w:ascii="Verdana" w:hAnsi="Verdana"/>
          <w:b/>
          <w:color w:val="FF0000"/>
          <w:sz w:val="18"/>
          <w:szCs w:val="18"/>
        </w:rPr>
        <w:t>Kryterium oceny ofert</w:t>
      </w:r>
    </w:p>
    <w:p w14:paraId="414CACCC" w14:textId="67E74348" w:rsidR="00941F7F" w:rsidRPr="00CA48E4" w:rsidRDefault="00941F7F" w:rsidP="00941F7F">
      <w:pPr>
        <w:tabs>
          <w:tab w:val="left" w:pos="426"/>
        </w:tabs>
        <w:jc w:val="both"/>
        <w:rPr>
          <w:rFonts w:ascii="Verdana" w:hAnsi="Verdana"/>
          <w:bCs/>
          <w:sz w:val="18"/>
          <w:szCs w:val="18"/>
        </w:rPr>
      </w:pPr>
      <w:r w:rsidRPr="00CA48E4">
        <w:rPr>
          <w:rFonts w:ascii="Verdana" w:hAnsi="Verdana"/>
          <w:bCs/>
          <w:sz w:val="18"/>
          <w:szCs w:val="18"/>
        </w:rPr>
        <w:t>M</w:t>
      </w:r>
      <w:r w:rsidR="00EA696B" w:rsidRPr="00CA48E4">
        <w:rPr>
          <w:rFonts w:ascii="Verdana" w:hAnsi="Verdana"/>
          <w:bCs/>
          <w:sz w:val="18"/>
          <w:szCs w:val="18"/>
        </w:rPr>
        <w:t>iejsc</w:t>
      </w:r>
      <w:r w:rsidRPr="00CA48E4">
        <w:rPr>
          <w:rFonts w:ascii="Verdana" w:hAnsi="Verdana"/>
          <w:bCs/>
          <w:sz w:val="18"/>
          <w:szCs w:val="18"/>
        </w:rPr>
        <w:t>e świadczenia usług</w:t>
      </w:r>
      <w:r w:rsidR="00CA48E4" w:rsidRPr="00CA48E4">
        <w:rPr>
          <w:rFonts w:ascii="Verdana" w:hAnsi="Verdana"/>
          <w:bCs/>
          <w:sz w:val="18"/>
          <w:szCs w:val="18"/>
        </w:rPr>
        <w:t>i</w:t>
      </w:r>
      <w:r w:rsidRPr="00CA48E4">
        <w:rPr>
          <w:rFonts w:ascii="Verdana" w:hAnsi="Verdana"/>
          <w:bCs/>
          <w:sz w:val="18"/>
          <w:szCs w:val="18"/>
        </w:rPr>
        <w:t xml:space="preserve"> – </w:t>
      </w:r>
      <w:r w:rsidR="00385941" w:rsidRPr="00CA48E4">
        <w:rPr>
          <w:rFonts w:ascii="Verdana" w:hAnsi="Verdana"/>
          <w:b/>
          <w:sz w:val="18"/>
          <w:szCs w:val="18"/>
        </w:rPr>
        <w:t xml:space="preserve">……………………. </w:t>
      </w:r>
      <w:r w:rsidR="00385941" w:rsidRPr="00385941">
        <w:rPr>
          <w:rFonts w:ascii="Verdana" w:hAnsi="Verdana"/>
          <w:b/>
          <w:sz w:val="18"/>
          <w:szCs w:val="18"/>
          <w:highlight w:val="yellow"/>
        </w:rPr>
        <w:t>metrów,</w:t>
      </w:r>
      <w:r w:rsidR="00385941" w:rsidRPr="00CA48E4">
        <w:rPr>
          <w:rFonts w:ascii="Verdana" w:hAnsi="Verdana"/>
          <w:bCs/>
          <w:sz w:val="18"/>
          <w:szCs w:val="18"/>
        </w:rPr>
        <w:t xml:space="preserve"> </w:t>
      </w:r>
      <w:r w:rsidRPr="00CA48E4">
        <w:rPr>
          <w:rFonts w:ascii="Verdana" w:hAnsi="Verdana"/>
          <w:bCs/>
          <w:sz w:val="18"/>
          <w:szCs w:val="18"/>
        </w:rPr>
        <w:t xml:space="preserve">odległość </w:t>
      </w:r>
      <w:r w:rsidR="00CA48E4" w:rsidRPr="00CA48E4">
        <w:rPr>
          <w:rFonts w:ascii="Verdana" w:hAnsi="Verdana"/>
          <w:bCs/>
          <w:sz w:val="18"/>
          <w:szCs w:val="18"/>
        </w:rPr>
        <w:t xml:space="preserve">od miejsca konferencji tj. Wydział Informatyki AGH ul. Kawiory 21  </w:t>
      </w:r>
      <w:r w:rsidRPr="00CA48E4">
        <w:rPr>
          <w:rFonts w:ascii="Verdana" w:hAnsi="Verdana"/>
          <w:bCs/>
          <w:sz w:val="18"/>
          <w:szCs w:val="18"/>
        </w:rPr>
        <w:t xml:space="preserve">i </w:t>
      </w:r>
      <w:r w:rsidR="00E221AC" w:rsidRPr="00CA48E4">
        <w:rPr>
          <w:rFonts w:ascii="Verdana" w:hAnsi="Verdana"/>
          <w:bCs/>
          <w:sz w:val="18"/>
          <w:szCs w:val="18"/>
        </w:rPr>
        <w:t xml:space="preserve">dokładna </w:t>
      </w:r>
      <w:r w:rsidRPr="00CA48E4">
        <w:rPr>
          <w:rFonts w:ascii="Verdana" w:hAnsi="Verdana"/>
          <w:bCs/>
          <w:sz w:val="18"/>
          <w:szCs w:val="18"/>
        </w:rPr>
        <w:t xml:space="preserve">lokalizacja: </w:t>
      </w:r>
      <w:r w:rsidRPr="00CA48E4">
        <w:rPr>
          <w:rFonts w:ascii="Verdana" w:hAnsi="Verdana"/>
          <w:bCs/>
          <w:i/>
          <w:iCs/>
          <w:sz w:val="18"/>
          <w:szCs w:val="18"/>
        </w:rPr>
        <w:t>…………………/</w:t>
      </w:r>
      <w:r w:rsidRPr="00CA48E4">
        <w:rPr>
          <w:rFonts w:ascii="Verdana" w:hAnsi="Verdana"/>
          <w:bCs/>
          <w:i/>
          <w:iCs/>
          <w:sz w:val="18"/>
          <w:szCs w:val="18"/>
          <w:highlight w:val="yellow"/>
        </w:rPr>
        <w:t>należy wskazać dokładny adres</w:t>
      </w:r>
      <w:r w:rsidRPr="00CA48E4">
        <w:rPr>
          <w:rFonts w:ascii="Verdana" w:hAnsi="Verdana"/>
          <w:bCs/>
          <w:i/>
          <w:iCs/>
          <w:sz w:val="18"/>
          <w:szCs w:val="18"/>
        </w:rPr>
        <w:t>/</w:t>
      </w:r>
      <w:r w:rsidRPr="00CA48E4">
        <w:rPr>
          <w:rFonts w:ascii="Verdana" w:hAnsi="Verdana"/>
          <w:bCs/>
          <w:sz w:val="18"/>
          <w:szCs w:val="18"/>
        </w:rPr>
        <w:t xml:space="preserve"> </w:t>
      </w:r>
    </w:p>
    <w:p w14:paraId="541E7F1E" w14:textId="77777777" w:rsidR="00EA696B" w:rsidRPr="00B542F4" w:rsidRDefault="00EA696B" w:rsidP="00EA696B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790ACE65" w14:textId="21095E93" w:rsidR="00DD6C58" w:rsidRDefault="00DD6C58" w:rsidP="00EA696B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B542F4">
        <w:rPr>
          <w:rFonts w:ascii="Verdana" w:hAnsi="Verdana"/>
          <w:b/>
          <w:sz w:val="18"/>
          <w:szCs w:val="18"/>
        </w:rPr>
        <w:t>Termin realizacji umowy</w:t>
      </w:r>
      <w:r w:rsidRPr="00B542F4">
        <w:rPr>
          <w:rFonts w:ascii="Verdana" w:hAnsi="Verdana"/>
          <w:bCs/>
          <w:sz w:val="18"/>
          <w:szCs w:val="18"/>
        </w:rPr>
        <w:t xml:space="preserve">: </w:t>
      </w:r>
      <w:r w:rsidR="00E33076">
        <w:rPr>
          <w:rFonts w:ascii="Verdana" w:hAnsi="Verdana"/>
          <w:b/>
          <w:sz w:val="18"/>
          <w:szCs w:val="18"/>
        </w:rPr>
        <w:t>03.09.</w:t>
      </w:r>
      <w:r w:rsidRPr="00B542F4">
        <w:rPr>
          <w:rFonts w:ascii="Verdana" w:hAnsi="Verdana"/>
          <w:b/>
          <w:sz w:val="18"/>
          <w:szCs w:val="18"/>
        </w:rPr>
        <w:t>202</w:t>
      </w:r>
      <w:r w:rsidR="00413A54">
        <w:rPr>
          <w:rFonts w:ascii="Verdana" w:hAnsi="Verdana"/>
          <w:b/>
          <w:sz w:val="18"/>
          <w:szCs w:val="18"/>
        </w:rPr>
        <w:t>6</w:t>
      </w:r>
      <w:r w:rsidRPr="00B542F4">
        <w:rPr>
          <w:rFonts w:ascii="Verdana" w:hAnsi="Verdana"/>
          <w:b/>
          <w:sz w:val="18"/>
          <w:szCs w:val="18"/>
        </w:rPr>
        <w:t xml:space="preserve"> r.</w:t>
      </w:r>
    </w:p>
    <w:p w14:paraId="53154C79" w14:textId="77777777" w:rsidR="00B542F4" w:rsidRPr="00B542F4" w:rsidRDefault="00B542F4" w:rsidP="00EA696B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2E9CE27E" w14:textId="77777777" w:rsidR="00DD6C58" w:rsidRPr="00B542F4" w:rsidRDefault="00DD6C58" w:rsidP="00EA696B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p w14:paraId="53A9C188" w14:textId="77777777" w:rsidR="00DD6C58" w:rsidRPr="00B542F4" w:rsidRDefault="00DD6C58" w:rsidP="00EA696B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B542F4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B542F4">
        <w:rPr>
          <w:rFonts w:ascii="Verdana" w:hAnsi="Verdana"/>
          <w:b/>
          <w:sz w:val="18"/>
          <w:szCs w:val="18"/>
        </w:rPr>
        <w:t xml:space="preserve"> TAK/NIE</w:t>
      </w:r>
    </w:p>
    <w:p w14:paraId="32725C5E" w14:textId="77777777" w:rsidR="00DD6C58" w:rsidRPr="00B542F4" w:rsidRDefault="00DD6C58" w:rsidP="00EA696B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</w:p>
    <w:p w14:paraId="684E5372" w14:textId="77777777" w:rsidR="00DD6C58" w:rsidRPr="00B542F4" w:rsidRDefault="00DD6C58" w:rsidP="00EA696B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B542F4">
        <w:rPr>
          <w:rFonts w:ascii="Verdana" w:hAnsi="Verdana"/>
          <w:b/>
          <w:sz w:val="18"/>
          <w:szCs w:val="18"/>
        </w:rPr>
        <w:t xml:space="preserve">Termin płatności: </w:t>
      </w:r>
      <w:r w:rsidRPr="00B542F4"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1FE41954" w14:textId="77777777" w:rsidR="00DD6C58" w:rsidRDefault="00DD6C58" w:rsidP="00EA696B">
      <w:pPr>
        <w:rPr>
          <w:rFonts w:ascii="Verdana" w:hAnsi="Verdana"/>
          <w:b/>
          <w:sz w:val="18"/>
          <w:szCs w:val="18"/>
          <w:u w:val="single"/>
        </w:rPr>
      </w:pPr>
    </w:p>
    <w:p w14:paraId="31484335" w14:textId="77777777" w:rsidR="00A95333" w:rsidRDefault="00A95333" w:rsidP="00EA696B">
      <w:pPr>
        <w:rPr>
          <w:rFonts w:ascii="Verdana" w:hAnsi="Verdana"/>
          <w:b/>
          <w:sz w:val="18"/>
          <w:szCs w:val="18"/>
          <w:u w:val="single"/>
        </w:rPr>
      </w:pPr>
    </w:p>
    <w:p w14:paraId="10BFDB36" w14:textId="77777777" w:rsidR="00A95333" w:rsidRDefault="00A95333" w:rsidP="00EA696B">
      <w:pPr>
        <w:rPr>
          <w:rFonts w:ascii="Verdana" w:hAnsi="Verdana"/>
          <w:b/>
          <w:sz w:val="18"/>
          <w:szCs w:val="18"/>
          <w:u w:val="single"/>
        </w:rPr>
      </w:pPr>
    </w:p>
    <w:p w14:paraId="3A25E477" w14:textId="77777777" w:rsidR="00A95333" w:rsidRDefault="00A95333" w:rsidP="00EA696B">
      <w:pPr>
        <w:rPr>
          <w:rFonts w:ascii="Verdana" w:hAnsi="Verdana"/>
          <w:b/>
          <w:sz w:val="18"/>
          <w:szCs w:val="18"/>
          <w:u w:val="single"/>
        </w:rPr>
      </w:pPr>
    </w:p>
    <w:p w14:paraId="40ECB395" w14:textId="77777777" w:rsidR="00A95333" w:rsidRDefault="00A95333" w:rsidP="00EA696B">
      <w:pPr>
        <w:rPr>
          <w:rFonts w:ascii="Verdana" w:hAnsi="Verdana"/>
          <w:b/>
          <w:sz w:val="18"/>
          <w:szCs w:val="18"/>
          <w:u w:val="single"/>
        </w:rPr>
      </w:pPr>
    </w:p>
    <w:p w14:paraId="74A456E9" w14:textId="77777777" w:rsidR="00A95333" w:rsidRDefault="00A95333" w:rsidP="00EA696B">
      <w:pPr>
        <w:rPr>
          <w:rFonts w:ascii="Verdana" w:hAnsi="Verdana"/>
          <w:b/>
          <w:sz w:val="18"/>
          <w:szCs w:val="18"/>
          <w:u w:val="single"/>
        </w:rPr>
      </w:pPr>
    </w:p>
    <w:p w14:paraId="2C15F04D" w14:textId="77777777" w:rsidR="00A95333" w:rsidRPr="00B542F4" w:rsidRDefault="00A95333" w:rsidP="00EA696B">
      <w:pPr>
        <w:rPr>
          <w:rFonts w:ascii="Verdana" w:hAnsi="Verdana"/>
          <w:b/>
          <w:sz w:val="18"/>
          <w:szCs w:val="18"/>
          <w:u w:val="single"/>
        </w:rPr>
      </w:pPr>
    </w:p>
    <w:p w14:paraId="0CAC67FC" w14:textId="77777777" w:rsidR="00DD6C58" w:rsidRPr="00B542F4" w:rsidRDefault="00DD6C58" w:rsidP="00EA696B">
      <w:pPr>
        <w:rPr>
          <w:rFonts w:ascii="Verdana" w:hAnsi="Verdana"/>
          <w:b/>
          <w:sz w:val="18"/>
          <w:szCs w:val="18"/>
          <w:u w:val="single"/>
        </w:rPr>
      </w:pPr>
      <w:r w:rsidRPr="00B542F4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1583CF46" w14:textId="054C6C8F" w:rsidR="00CA48E4" w:rsidRPr="00A95333" w:rsidRDefault="00DD6C58" w:rsidP="00CA48E4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B542F4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</w:t>
      </w:r>
      <w:r w:rsidR="00A95333">
        <w:rPr>
          <w:rFonts w:ascii="Verdana" w:hAnsi="Verdana"/>
          <w:color w:val="000000"/>
          <w:sz w:val="18"/>
          <w:szCs w:val="18"/>
          <w:lang w:eastAsia="ar-SA"/>
        </w:rPr>
        <w:t>.</w:t>
      </w:r>
    </w:p>
    <w:p w14:paraId="11D04B30" w14:textId="600409A1" w:rsidR="00DD6C58" w:rsidRPr="00B542F4" w:rsidRDefault="00DD6C58" w:rsidP="00EA696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B542F4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 Specyfikacji Warunków Zamówienia, akceptujemy je i zobowiązujemy się, w przypadku wyboru naszej oferty, do zawarcia umowy zgodnej z niniejszą ofertą, na warunkach określonych w Specyfikacji Warunków Zamówienia, w miejscu</w:t>
      </w:r>
      <w:r w:rsidR="00E33076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B542F4">
        <w:rPr>
          <w:rFonts w:ascii="Verdana" w:hAnsi="Verdana"/>
          <w:color w:val="000000"/>
          <w:sz w:val="18"/>
          <w:szCs w:val="18"/>
          <w:lang w:eastAsia="ar-SA"/>
        </w:rPr>
        <w:t>i terminie wyznaczonym przez zamawiającego</w:t>
      </w:r>
      <w:r w:rsidRPr="00B542F4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3F4113C0" w14:textId="54CFC451" w:rsidR="00B542F4" w:rsidRPr="00CA48E4" w:rsidRDefault="00DD6C58" w:rsidP="00CA48E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B542F4">
        <w:rPr>
          <w:rFonts w:ascii="Verdana" w:hAnsi="Verdana"/>
          <w:sz w:val="18"/>
          <w:szCs w:val="18"/>
        </w:rPr>
        <w:t>Oświadczam, że wypełniłem obowiązki informacyjne przewidziane w art. 13 lub art. 14 RODO</w:t>
      </w:r>
      <w:r w:rsidRPr="00B542F4">
        <w:rPr>
          <w:rFonts w:ascii="Verdana" w:hAnsi="Verdana"/>
          <w:sz w:val="18"/>
          <w:szCs w:val="18"/>
          <w:vertAlign w:val="superscript"/>
        </w:rPr>
        <w:t>1</w:t>
      </w:r>
      <w:r w:rsidRPr="00B542F4">
        <w:rPr>
          <w:rFonts w:ascii="Verdana" w:hAnsi="Verdana"/>
          <w:sz w:val="18"/>
          <w:szCs w:val="18"/>
        </w:rPr>
        <w:t xml:space="preserve"> wobec osób fizycznych, od których dane osobowe bezpośrednio lub pośrednio pozyskałem w celu ubiegania się o udzielenie zamówienia publicznego w niniejszym postępowaniu</w:t>
      </w:r>
      <w:r w:rsidRPr="00B542F4">
        <w:rPr>
          <w:rFonts w:ascii="Verdana" w:hAnsi="Verdana"/>
          <w:sz w:val="18"/>
          <w:szCs w:val="18"/>
          <w:vertAlign w:val="superscript"/>
        </w:rPr>
        <w:t>2</w:t>
      </w:r>
      <w:r w:rsidRPr="00B542F4">
        <w:rPr>
          <w:rFonts w:ascii="Verdana" w:hAnsi="Verdana"/>
          <w:sz w:val="18"/>
          <w:szCs w:val="18"/>
        </w:rPr>
        <w:t xml:space="preserve"> </w:t>
      </w:r>
    </w:p>
    <w:p w14:paraId="1D6B0259" w14:textId="1BF27361" w:rsidR="00DD6C58" w:rsidRPr="00B542F4" w:rsidRDefault="00DD6C58" w:rsidP="00DD6C58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B542F4">
        <w:rPr>
          <w:rFonts w:ascii="Verdana" w:hAnsi="Verdana"/>
          <w:i/>
          <w:sz w:val="18"/>
          <w:szCs w:val="18"/>
          <w:vertAlign w:val="superscript"/>
        </w:rPr>
        <w:t>1</w:t>
      </w:r>
      <w:r w:rsidRPr="00B542F4">
        <w:rPr>
          <w:rFonts w:ascii="Verdana" w:hAnsi="Verdana"/>
          <w:i/>
          <w:sz w:val="18"/>
          <w:szCs w:val="18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D45CB01" w14:textId="77777777" w:rsidR="00DD6C58" w:rsidRPr="00B542F4" w:rsidRDefault="00DD6C58" w:rsidP="00DD6C58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B542F4">
        <w:rPr>
          <w:rFonts w:ascii="Verdana" w:hAnsi="Verdana"/>
          <w:i/>
          <w:sz w:val="18"/>
          <w:szCs w:val="18"/>
          <w:vertAlign w:val="superscript"/>
        </w:rPr>
        <w:t>2</w:t>
      </w:r>
      <w:r w:rsidRPr="00B542F4">
        <w:rPr>
          <w:rFonts w:ascii="Verdana" w:hAnsi="Verdana"/>
          <w:i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989A174" w14:textId="77777777" w:rsidR="00DD6C58" w:rsidRPr="00B542F4" w:rsidRDefault="00DD6C58" w:rsidP="00DD6C58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B542F4">
        <w:rPr>
          <w:rFonts w:ascii="Verdana" w:hAnsi="Verdana"/>
          <w:sz w:val="18"/>
          <w:szCs w:val="18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D6C58" w:rsidRPr="00B542F4" w14:paraId="1D0E6671" w14:textId="77777777" w:rsidTr="00DD6C5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03D2E7" w14:textId="77777777" w:rsidR="00DD6C58" w:rsidRPr="00B542F4" w:rsidRDefault="00DD6C5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B542F4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BEDA1D" w14:textId="77777777" w:rsidR="00DD6C58" w:rsidRPr="00B542F4" w:rsidRDefault="00DD6C5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B542F4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6DC2371D" w14:textId="77777777" w:rsidR="00DD6C58" w:rsidRPr="00B542F4" w:rsidRDefault="00DD6C5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B542F4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C956A9" w14:textId="77777777" w:rsidR="00DD6C58" w:rsidRPr="00B542F4" w:rsidRDefault="00DD6C5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B542F4">
              <w:rPr>
                <w:rFonts w:ascii="Verdana" w:hAnsi="Verdana"/>
                <w:sz w:val="18"/>
                <w:szCs w:val="18"/>
              </w:rPr>
              <w:t>Nazwa podwykonawcy</w:t>
            </w:r>
            <w:r w:rsidRPr="00B542F4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D6C58" w:rsidRPr="00B542F4" w14:paraId="23892712" w14:textId="77777777" w:rsidTr="00DD6C5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7CB6BF" w14:textId="77777777" w:rsidR="00DD6C58" w:rsidRPr="00B542F4" w:rsidRDefault="00DD6C58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7B91FB" w14:textId="77777777" w:rsidR="00DD6C58" w:rsidRPr="00B542F4" w:rsidRDefault="00DD6C58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9C26CC" w14:textId="77777777" w:rsidR="00DD6C58" w:rsidRPr="00B542F4" w:rsidRDefault="00DD6C58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5FAC918A" w14:textId="77777777" w:rsidR="00DD6C58" w:rsidRPr="00B542F4" w:rsidRDefault="00DD6C58" w:rsidP="00DD6C58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18"/>
          <w:szCs w:val="18"/>
        </w:rPr>
      </w:pPr>
      <w:r w:rsidRPr="00B542F4">
        <w:rPr>
          <w:rFonts w:ascii="Verdana" w:hAnsi="Verdana"/>
          <w:sz w:val="18"/>
          <w:szCs w:val="18"/>
        </w:rPr>
        <w:t xml:space="preserve">Oświadczenie, w przypadku </w:t>
      </w:r>
      <w:r w:rsidRPr="00B542F4">
        <w:rPr>
          <w:rFonts w:ascii="Verdana" w:hAnsi="Verdana"/>
          <w:sz w:val="18"/>
          <w:szCs w:val="18"/>
          <w:shd w:val="clear" w:color="auto" w:fill="FFFFFF"/>
        </w:rPr>
        <w:t xml:space="preserve">wykonawców wspólnie ubiegających się o udzielenie zamówienia (Konsorcjum, S.C.) </w:t>
      </w:r>
    </w:p>
    <w:tbl>
      <w:tblPr>
        <w:tblW w:w="1008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025"/>
        <w:gridCol w:w="6380"/>
      </w:tblGrid>
      <w:tr w:rsidR="00DD6C58" w:rsidRPr="00B542F4" w14:paraId="5B75328C" w14:textId="77777777" w:rsidTr="00DD6C5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A583737" w14:textId="77777777" w:rsidR="00DD6C58" w:rsidRPr="00B542F4" w:rsidRDefault="00DD6C58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B542F4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3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54B4240" w14:textId="77777777" w:rsidR="00DD6C58" w:rsidRPr="00B542F4" w:rsidRDefault="00DD6C58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B542F4">
              <w:rPr>
                <w:rFonts w:ascii="Verdana" w:hAnsi="Verdana"/>
                <w:sz w:val="18"/>
                <w:szCs w:val="18"/>
              </w:rPr>
              <w:t xml:space="preserve">Nazwa wykonawcy  </w:t>
            </w: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396219" w14:textId="77777777" w:rsidR="00DD6C58" w:rsidRPr="00B542F4" w:rsidRDefault="00DD6C58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B542F4">
              <w:rPr>
                <w:rFonts w:ascii="Verdana" w:hAnsi="Verdana"/>
                <w:sz w:val="18"/>
                <w:szCs w:val="18"/>
              </w:rPr>
              <w:t xml:space="preserve">zakres, który wykonają poszczególni wykonawcy </w:t>
            </w:r>
          </w:p>
        </w:tc>
      </w:tr>
      <w:tr w:rsidR="00DD6C58" w:rsidRPr="00B542F4" w14:paraId="44DBA086" w14:textId="77777777" w:rsidTr="00DD6C5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3A20FA0E" w14:textId="77777777" w:rsidR="00DD6C58" w:rsidRPr="00B542F4" w:rsidRDefault="00DD6C58">
            <w:pPr>
              <w:autoSpaceDE w:val="0"/>
              <w:snapToGrid w:val="0"/>
              <w:jc w:val="both"/>
              <w:rPr>
                <w:rFonts w:ascii="Verdana" w:hAnsi="Verdana"/>
                <w:sz w:val="18"/>
                <w:szCs w:val="18"/>
              </w:rPr>
            </w:pPr>
            <w:r w:rsidRPr="00B542F4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3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E25B2B8" w14:textId="77777777" w:rsidR="00DD6C58" w:rsidRPr="00B542F4" w:rsidRDefault="00DD6C58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460933" w14:textId="77777777" w:rsidR="00DD6C58" w:rsidRPr="00B542F4" w:rsidRDefault="00DD6C58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</w:tr>
      <w:tr w:rsidR="00DD6C58" w:rsidRPr="00B542F4" w14:paraId="23F26DEF" w14:textId="77777777" w:rsidTr="00DD6C5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38AA1AF5" w14:textId="77777777" w:rsidR="00DD6C58" w:rsidRPr="00B542F4" w:rsidRDefault="00DD6C58">
            <w:pPr>
              <w:autoSpaceDE w:val="0"/>
              <w:snapToGrid w:val="0"/>
              <w:jc w:val="both"/>
              <w:rPr>
                <w:rFonts w:ascii="Verdana" w:hAnsi="Verdana"/>
                <w:sz w:val="18"/>
                <w:szCs w:val="18"/>
              </w:rPr>
            </w:pPr>
            <w:r w:rsidRPr="00B542F4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3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0D90084" w14:textId="77777777" w:rsidR="00DD6C58" w:rsidRPr="00B542F4" w:rsidRDefault="00DD6C58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F5CE26" w14:textId="77777777" w:rsidR="00DD6C58" w:rsidRPr="00B542F4" w:rsidRDefault="00DD6C58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6703368" w14:textId="77777777" w:rsidR="00DD6C58" w:rsidRPr="00B542F4" w:rsidRDefault="00DD6C58" w:rsidP="00DD6C58">
      <w:pPr>
        <w:ind w:left="360"/>
        <w:jc w:val="both"/>
        <w:rPr>
          <w:rFonts w:ascii="Verdana" w:hAnsi="Verdana"/>
          <w:sz w:val="18"/>
          <w:szCs w:val="18"/>
        </w:rPr>
      </w:pPr>
    </w:p>
    <w:p w14:paraId="3970DE7E" w14:textId="77777777" w:rsidR="00DD6C58" w:rsidRPr="00B542F4" w:rsidRDefault="00DD6C58" w:rsidP="00DD6C58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B542F4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3A146D14" w14:textId="77777777" w:rsidR="00DD6C58" w:rsidRPr="00B542F4" w:rsidRDefault="00DD6C58" w:rsidP="00DD6C58">
      <w:pPr>
        <w:pStyle w:val="Nagwek1"/>
        <w:spacing w:before="0" w:after="0"/>
        <w:rPr>
          <w:rFonts w:ascii="Verdana" w:hAnsi="Verdana" w:cs="Times New Roman"/>
          <w:sz w:val="18"/>
          <w:szCs w:val="18"/>
        </w:rPr>
      </w:pPr>
      <w:r w:rsidRPr="00B542F4">
        <w:rPr>
          <w:rFonts w:ascii="Verdana" w:hAnsi="Verdana" w:cs="Times New Roman"/>
          <w:sz w:val="18"/>
          <w:szCs w:val="18"/>
        </w:rPr>
        <w:tab/>
        <w:t>Imię i Nazwisko</w:t>
      </w:r>
      <w:r w:rsidRPr="00B542F4">
        <w:rPr>
          <w:rFonts w:ascii="Verdana" w:hAnsi="Verdana" w:cs="Times New Roman"/>
          <w:sz w:val="18"/>
          <w:szCs w:val="18"/>
        </w:rPr>
        <w:tab/>
      </w:r>
      <w:r w:rsidRPr="00B542F4">
        <w:rPr>
          <w:rFonts w:ascii="Verdana" w:hAnsi="Verdana" w:cs="Times New Roman"/>
          <w:sz w:val="18"/>
          <w:szCs w:val="18"/>
        </w:rPr>
        <w:tab/>
      </w:r>
      <w:r w:rsidRPr="00B542F4">
        <w:rPr>
          <w:rFonts w:ascii="Verdana" w:hAnsi="Verdana" w:cs="Times New Roman"/>
          <w:sz w:val="18"/>
          <w:szCs w:val="18"/>
        </w:rPr>
        <w:tab/>
      </w:r>
      <w:r w:rsidRPr="00B542F4">
        <w:rPr>
          <w:rFonts w:ascii="Verdana" w:hAnsi="Verdana" w:cs="Times New Roman"/>
          <w:sz w:val="18"/>
          <w:szCs w:val="18"/>
        </w:rPr>
        <w:tab/>
      </w:r>
      <w:r w:rsidRPr="00B542F4">
        <w:rPr>
          <w:rFonts w:ascii="Verdana" w:hAnsi="Verdana" w:cs="Times New Roman"/>
          <w:sz w:val="18"/>
          <w:szCs w:val="18"/>
        </w:rPr>
        <w:tab/>
      </w:r>
      <w:r w:rsidRPr="00B542F4">
        <w:rPr>
          <w:rFonts w:ascii="Verdana" w:hAnsi="Verdana" w:cs="Times New Roman"/>
          <w:sz w:val="18"/>
          <w:szCs w:val="18"/>
        </w:rPr>
        <w:tab/>
      </w:r>
    </w:p>
    <w:p w14:paraId="3CA961EC" w14:textId="77777777" w:rsidR="00DD6C58" w:rsidRPr="00B542F4" w:rsidRDefault="00DD6C58" w:rsidP="00DD6C58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</w:p>
    <w:p w14:paraId="491E636A" w14:textId="77777777" w:rsidR="00DD6C58" w:rsidRPr="00B542F4" w:rsidRDefault="00DD6C58" w:rsidP="00DD6C58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B542F4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B542F4">
        <w:rPr>
          <w:rFonts w:ascii="Verdana" w:hAnsi="Verdana"/>
          <w:sz w:val="18"/>
          <w:szCs w:val="18"/>
        </w:rPr>
        <w:tab/>
      </w:r>
      <w:r w:rsidRPr="00B542F4">
        <w:rPr>
          <w:rFonts w:ascii="Verdana" w:hAnsi="Verdana"/>
          <w:sz w:val="18"/>
          <w:szCs w:val="18"/>
        </w:rPr>
        <w:tab/>
        <w:t xml:space="preserve"> </w:t>
      </w:r>
    </w:p>
    <w:p w14:paraId="2DD8BAB1" w14:textId="77777777" w:rsidR="00DD6C58" w:rsidRPr="00B542F4" w:rsidRDefault="00DD6C58" w:rsidP="00DD6C58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B542F4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B542F4">
        <w:rPr>
          <w:rFonts w:ascii="Verdana" w:hAnsi="Verdana"/>
          <w:sz w:val="18"/>
          <w:szCs w:val="18"/>
        </w:rPr>
        <w:t>ych</w:t>
      </w:r>
      <w:proofErr w:type="spellEnd"/>
      <w:r w:rsidRPr="00B542F4">
        <w:rPr>
          <w:rFonts w:ascii="Verdana" w:hAnsi="Verdana"/>
          <w:sz w:val="18"/>
          <w:szCs w:val="18"/>
        </w:rPr>
        <w:t>) dokumentu(ów)</w:t>
      </w:r>
    </w:p>
    <w:p w14:paraId="6E7EE254" w14:textId="77777777" w:rsidR="00DD6C58" w:rsidRPr="00B542F4" w:rsidRDefault="00DD6C58" w:rsidP="00DD6C58">
      <w:pPr>
        <w:jc w:val="both"/>
        <w:rPr>
          <w:rFonts w:ascii="Verdana" w:hAnsi="Verdana"/>
          <w:sz w:val="18"/>
          <w:szCs w:val="18"/>
        </w:rPr>
      </w:pPr>
      <w:r w:rsidRPr="00B542F4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14BD9C0A" w14:textId="77777777" w:rsidR="00DD6C58" w:rsidRPr="00B542F4" w:rsidRDefault="00DD6C58" w:rsidP="00DD6C58">
      <w:pPr>
        <w:jc w:val="both"/>
        <w:rPr>
          <w:rFonts w:ascii="Verdana" w:hAnsi="Verdana"/>
          <w:sz w:val="18"/>
          <w:szCs w:val="18"/>
        </w:rPr>
      </w:pPr>
    </w:p>
    <w:p w14:paraId="4917F849" w14:textId="77777777" w:rsidR="00DD6C58" w:rsidRPr="00B542F4" w:rsidRDefault="00DD6C58" w:rsidP="00DD6C58">
      <w:pPr>
        <w:jc w:val="right"/>
        <w:rPr>
          <w:rFonts w:ascii="Verdana" w:hAnsi="Verdana"/>
          <w:sz w:val="18"/>
          <w:szCs w:val="18"/>
        </w:rPr>
      </w:pPr>
    </w:p>
    <w:p w14:paraId="379CDB64" w14:textId="77777777" w:rsidR="00DD6C58" w:rsidRDefault="00DD6C58" w:rsidP="00DD6C58">
      <w:pPr>
        <w:tabs>
          <w:tab w:val="left" w:pos="540"/>
          <w:tab w:val="left" w:pos="780"/>
        </w:tabs>
        <w:suppressAutoHyphens/>
        <w:jc w:val="center"/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</w:pPr>
      <w:r w:rsidRPr="00B542F4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Oferta</w:t>
      </w:r>
      <w:r w:rsidRPr="00B542F4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B542F4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powinna</w:t>
      </w:r>
      <w:r w:rsidRPr="00B542F4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B542F4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być sporządzona</w:t>
      </w:r>
      <w:r w:rsidRPr="00B542F4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B542F4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B542F4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>.</w:t>
      </w:r>
    </w:p>
    <w:p w14:paraId="0CFA9FB1" w14:textId="77777777" w:rsidR="00CA48E4" w:rsidRDefault="00CA48E4" w:rsidP="00DD6C58">
      <w:pPr>
        <w:tabs>
          <w:tab w:val="left" w:pos="540"/>
          <w:tab w:val="left" w:pos="780"/>
        </w:tabs>
        <w:suppressAutoHyphens/>
        <w:jc w:val="center"/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</w:pPr>
    </w:p>
    <w:p w14:paraId="0ACEBEDF" w14:textId="77777777" w:rsidR="00CA48E4" w:rsidRDefault="00CA48E4" w:rsidP="00DD6C58">
      <w:pPr>
        <w:tabs>
          <w:tab w:val="left" w:pos="540"/>
          <w:tab w:val="left" w:pos="780"/>
        </w:tabs>
        <w:suppressAutoHyphens/>
        <w:jc w:val="center"/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</w:pPr>
    </w:p>
    <w:p w14:paraId="35CACB9D" w14:textId="77777777" w:rsidR="00CA48E4" w:rsidRDefault="00CA48E4" w:rsidP="00DD6C58">
      <w:pPr>
        <w:tabs>
          <w:tab w:val="left" w:pos="540"/>
          <w:tab w:val="left" w:pos="780"/>
        </w:tabs>
        <w:suppressAutoHyphens/>
        <w:jc w:val="center"/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</w:pPr>
    </w:p>
    <w:p w14:paraId="47A39BB3" w14:textId="77777777" w:rsidR="00CA48E4" w:rsidRDefault="00CA48E4" w:rsidP="00DD6C58">
      <w:pPr>
        <w:tabs>
          <w:tab w:val="left" w:pos="540"/>
          <w:tab w:val="left" w:pos="780"/>
        </w:tabs>
        <w:suppressAutoHyphens/>
        <w:jc w:val="center"/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</w:pPr>
    </w:p>
    <w:p w14:paraId="0C47EB33" w14:textId="77777777" w:rsidR="00CA48E4" w:rsidRDefault="00CA48E4" w:rsidP="00DD6C58">
      <w:pPr>
        <w:tabs>
          <w:tab w:val="left" w:pos="540"/>
          <w:tab w:val="left" w:pos="780"/>
        </w:tabs>
        <w:suppressAutoHyphens/>
        <w:jc w:val="center"/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</w:pPr>
    </w:p>
    <w:p w14:paraId="0A20DFE6" w14:textId="77777777" w:rsidR="00CA48E4" w:rsidRDefault="00CA48E4" w:rsidP="00DD6C58">
      <w:pPr>
        <w:tabs>
          <w:tab w:val="left" w:pos="540"/>
          <w:tab w:val="left" w:pos="780"/>
        </w:tabs>
        <w:suppressAutoHyphens/>
        <w:jc w:val="center"/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</w:pPr>
    </w:p>
    <w:p w14:paraId="1588F4A2" w14:textId="77777777" w:rsidR="00CA48E4" w:rsidRDefault="00CA48E4" w:rsidP="00DD6C58">
      <w:pPr>
        <w:tabs>
          <w:tab w:val="left" w:pos="540"/>
          <w:tab w:val="left" w:pos="780"/>
        </w:tabs>
        <w:suppressAutoHyphens/>
        <w:jc w:val="center"/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</w:pPr>
    </w:p>
    <w:p w14:paraId="0594CB16" w14:textId="77777777" w:rsidR="00CA48E4" w:rsidRDefault="00CA48E4" w:rsidP="00DD6C58">
      <w:pPr>
        <w:tabs>
          <w:tab w:val="left" w:pos="540"/>
          <w:tab w:val="left" w:pos="780"/>
        </w:tabs>
        <w:suppressAutoHyphens/>
        <w:jc w:val="center"/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</w:pPr>
    </w:p>
    <w:p w14:paraId="02D6781C" w14:textId="77777777" w:rsidR="00CA48E4" w:rsidRDefault="00CA48E4" w:rsidP="00DD6C58">
      <w:pPr>
        <w:tabs>
          <w:tab w:val="left" w:pos="540"/>
          <w:tab w:val="left" w:pos="780"/>
        </w:tabs>
        <w:suppressAutoHyphens/>
        <w:jc w:val="center"/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</w:pPr>
    </w:p>
    <w:p w14:paraId="0DBB7E88" w14:textId="77777777" w:rsidR="00CA48E4" w:rsidRDefault="00CA48E4" w:rsidP="00DD6C58">
      <w:pPr>
        <w:tabs>
          <w:tab w:val="left" w:pos="540"/>
          <w:tab w:val="left" w:pos="780"/>
        </w:tabs>
        <w:suppressAutoHyphens/>
        <w:jc w:val="center"/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</w:pPr>
    </w:p>
    <w:p w14:paraId="1527A49F" w14:textId="77777777" w:rsidR="00CA48E4" w:rsidRDefault="00CA48E4" w:rsidP="00DD6C58">
      <w:pPr>
        <w:tabs>
          <w:tab w:val="left" w:pos="540"/>
          <w:tab w:val="left" w:pos="780"/>
        </w:tabs>
        <w:suppressAutoHyphens/>
        <w:jc w:val="center"/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</w:pPr>
    </w:p>
    <w:p w14:paraId="219E2D8E" w14:textId="77777777" w:rsidR="00CA48E4" w:rsidRDefault="00CA48E4" w:rsidP="00DD6C58">
      <w:pPr>
        <w:tabs>
          <w:tab w:val="left" w:pos="540"/>
          <w:tab w:val="left" w:pos="780"/>
        </w:tabs>
        <w:suppressAutoHyphens/>
        <w:jc w:val="center"/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</w:pPr>
    </w:p>
    <w:p w14:paraId="44D3D04A" w14:textId="77777777" w:rsidR="00CA48E4" w:rsidRPr="00B542F4" w:rsidRDefault="00CA48E4" w:rsidP="00DD6C58">
      <w:pPr>
        <w:tabs>
          <w:tab w:val="left" w:pos="540"/>
          <w:tab w:val="left" w:pos="780"/>
        </w:tabs>
        <w:suppressAutoHyphens/>
        <w:jc w:val="center"/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</w:pPr>
    </w:p>
    <w:p w14:paraId="17996120" w14:textId="77777777" w:rsidR="00DD6C58" w:rsidRPr="00B542F4" w:rsidRDefault="00DD6C58" w:rsidP="00DD6C58">
      <w:pPr>
        <w:tabs>
          <w:tab w:val="left" w:pos="540"/>
          <w:tab w:val="left" w:pos="780"/>
        </w:tabs>
        <w:suppressAutoHyphens/>
        <w:rPr>
          <w:rFonts w:ascii="Verdana" w:hAnsi="Verdana"/>
          <w:sz w:val="18"/>
          <w:szCs w:val="18"/>
        </w:rPr>
      </w:pPr>
    </w:p>
    <w:p w14:paraId="722FBB46" w14:textId="77777777" w:rsidR="00DD6C58" w:rsidRPr="00B542F4" w:rsidRDefault="00DD6C58" w:rsidP="00DD6C58">
      <w:pPr>
        <w:rPr>
          <w:rFonts w:ascii="Verdana" w:hAnsi="Verdana"/>
          <w:sz w:val="18"/>
          <w:szCs w:val="18"/>
        </w:rPr>
      </w:pPr>
      <w:r w:rsidRPr="00B542F4">
        <w:rPr>
          <w:rFonts w:ascii="Verdana" w:hAnsi="Verdana"/>
          <w:sz w:val="18"/>
          <w:szCs w:val="18"/>
        </w:rPr>
        <w:t>*niepotrzebne skreślić</w:t>
      </w:r>
    </w:p>
    <w:p w14:paraId="2C30648B" w14:textId="77777777" w:rsidR="00DD6C58" w:rsidRPr="00B542F4" w:rsidRDefault="00DD6C58" w:rsidP="00DD6C58">
      <w:pPr>
        <w:rPr>
          <w:rFonts w:ascii="Verdana" w:hAnsi="Verdana"/>
          <w:sz w:val="18"/>
          <w:szCs w:val="18"/>
        </w:rPr>
      </w:pPr>
      <w:r w:rsidRPr="00B542F4">
        <w:rPr>
          <w:rFonts w:ascii="Verdana" w:hAnsi="Verdana"/>
          <w:sz w:val="18"/>
          <w:szCs w:val="18"/>
        </w:rPr>
        <w:t>**jeżeli dotyczy</w:t>
      </w:r>
    </w:p>
    <w:p w14:paraId="578DE290" w14:textId="77777777" w:rsidR="00DD6C58" w:rsidRPr="00B542F4" w:rsidRDefault="00DD6C58" w:rsidP="00DD6C58">
      <w:pPr>
        <w:jc w:val="right"/>
        <w:rPr>
          <w:rFonts w:ascii="Verdana" w:hAnsi="Verdana"/>
          <w:sz w:val="18"/>
          <w:szCs w:val="18"/>
        </w:rPr>
      </w:pPr>
    </w:p>
    <w:p w14:paraId="7939A5BF" w14:textId="77777777" w:rsidR="00DD6C58" w:rsidRPr="00B542F4" w:rsidRDefault="00DD6C58" w:rsidP="00DD6C58">
      <w:pPr>
        <w:rPr>
          <w:rFonts w:ascii="Verdana" w:hAnsi="Verdana"/>
          <w:sz w:val="18"/>
          <w:szCs w:val="18"/>
        </w:rPr>
      </w:pPr>
    </w:p>
    <w:p w14:paraId="363B02CB" w14:textId="77777777" w:rsidR="00FE545C" w:rsidRPr="00B542F4" w:rsidRDefault="00FE545C" w:rsidP="00DD6C58">
      <w:pPr>
        <w:widowControl w:val="0"/>
        <w:spacing w:line="264" w:lineRule="auto"/>
        <w:ind w:right="1"/>
        <w:rPr>
          <w:rFonts w:ascii="Verdana" w:hAnsi="Verdana"/>
          <w:sz w:val="18"/>
          <w:szCs w:val="18"/>
        </w:rPr>
      </w:pPr>
    </w:p>
    <w:sectPr w:rsidR="00FE545C" w:rsidRPr="00B542F4" w:rsidSect="00CA48E4">
      <w:headerReference w:type="default" r:id="rId10"/>
      <w:footerReference w:type="default" r:id="rId11"/>
      <w:pgSz w:w="11906" w:h="16838"/>
      <w:pgMar w:top="284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16E7AE" w14:textId="77777777" w:rsidR="007C0F8C" w:rsidRDefault="007C0F8C">
      <w:r>
        <w:separator/>
      </w:r>
    </w:p>
  </w:endnote>
  <w:endnote w:type="continuationSeparator" w:id="0">
    <w:p w14:paraId="189EDD2D" w14:textId="77777777" w:rsidR="007C0F8C" w:rsidRDefault="007C0F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16669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EFF742" w14:textId="77777777" w:rsidR="007C0F8C" w:rsidRDefault="007C0F8C">
      <w:r>
        <w:separator/>
      </w:r>
    </w:p>
  </w:footnote>
  <w:footnote w:type="continuationSeparator" w:id="0">
    <w:p w14:paraId="656133B9" w14:textId="77777777" w:rsidR="007C0F8C" w:rsidRDefault="007C0F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CEAAC9" w14:textId="3AE42FAC" w:rsidR="00A85BF3" w:rsidRDefault="00B542F4">
    <w:pPr>
      <w:pStyle w:val="Nagwek"/>
    </w:pPr>
    <w:r>
      <w:t xml:space="preserve">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164EA"/>
    <w:multiLevelType w:val="hybridMultilevel"/>
    <w:tmpl w:val="7EA64DD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1D27410"/>
    <w:multiLevelType w:val="hybridMultilevel"/>
    <w:tmpl w:val="F89E7A20"/>
    <w:lvl w:ilvl="0" w:tplc="9C5A9BF6">
      <w:start w:val="8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584714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8065155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90207522">
    <w:abstractNumId w:val="1"/>
  </w:num>
  <w:num w:numId="4" w16cid:durableId="747267714">
    <w:abstractNumId w:val="4"/>
  </w:num>
  <w:num w:numId="5" w16cid:durableId="125613705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445269868">
    <w:abstractNumId w:val="2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706A9"/>
    <w:rsid w:val="00012286"/>
    <w:rsid w:val="00015F26"/>
    <w:rsid w:val="0005754E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04D85"/>
    <w:rsid w:val="00315A4A"/>
    <w:rsid w:val="00357528"/>
    <w:rsid w:val="00357B41"/>
    <w:rsid w:val="00385941"/>
    <w:rsid w:val="00413A54"/>
    <w:rsid w:val="00427C0B"/>
    <w:rsid w:val="004706A9"/>
    <w:rsid w:val="004B6E95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D6305"/>
    <w:rsid w:val="00705591"/>
    <w:rsid w:val="00733CD2"/>
    <w:rsid w:val="007406D4"/>
    <w:rsid w:val="007748F0"/>
    <w:rsid w:val="00791C77"/>
    <w:rsid w:val="007A401C"/>
    <w:rsid w:val="007A4321"/>
    <w:rsid w:val="007A4B67"/>
    <w:rsid w:val="007C0F8C"/>
    <w:rsid w:val="007F1A61"/>
    <w:rsid w:val="00833933"/>
    <w:rsid w:val="00853083"/>
    <w:rsid w:val="00867C9A"/>
    <w:rsid w:val="008B18F2"/>
    <w:rsid w:val="008B2F0C"/>
    <w:rsid w:val="008B4928"/>
    <w:rsid w:val="008D2AB8"/>
    <w:rsid w:val="008F1C66"/>
    <w:rsid w:val="00941F7F"/>
    <w:rsid w:val="00960471"/>
    <w:rsid w:val="00970FE4"/>
    <w:rsid w:val="009F64B7"/>
    <w:rsid w:val="00A0022B"/>
    <w:rsid w:val="00A346FE"/>
    <w:rsid w:val="00A47B4D"/>
    <w:rsid w:val="00A83018"/>
    <w:rsid w:val="00A85BF3"/>
    <w:rsid w:val="00A95333"/>
    <w:rsid w:val="00B542F4"/>
    <w:rsid w:val="00B774DC"/>
    <w:rsid w:val="00C969A6"/>
    <w:rsid w:val="00CA48E4"/>
    <w:rsid w:val="00CA7D36"/>
    <w:rsid w:val="00CD7809"/>
    <w:rsid w:val="00CE6274"/>
    <w:rsid w:val="00D145D4"/>
    <w:rsid w:val="00D24208"/>
    <w:rsid w:val="00D60C38"/>
    <w:rsid w:val="00D66893"/>
    <w:rsid w:val="00D90ACB"/>
    <w:rsid w:val="00DC1500"/>
    <w:rsid w:val="00DD6C58"/>
    <w:rsid w:val="00E221AC"/>
    <w:rsid w:val="00E33076"/>
    <w:rsid w:val="00E42F8A"/>
    <w:rsid w:val="00E44371"/>
    <w:rsid w:val="00E448D0"/>
    <w:rsid w:val="00E949B0"/>
    <w:rsid w:val="00EA696B"/>
    <w:rsid w:val="00EB2048"/>
    <w:rsid w:val="00EC0BEA"/>
    <w:rsid w:val="00F00591"/>
    <w:rsid w:val="00F51688"/>
    <w:rsid w:val="00F53146"/>
    <w:rsid w:val="00F91018"/>
    <w:rsid w:val="00FA0F30"/>
    <w:rsid w:val="00FA51A4"/>
    <w:rsid w:val="00FE2E19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EF3E3F9"/>
  <w15:chartTrackingRefBased/>
  <w15:docId w15:val="{3B8AB12F-1ACC-4E9B-A13F-DE2693325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04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</TotalTime>
  <Pages>2</Pages>
  <Words>685</Words>
  <Characters>4111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Lucyna Śliwa-Naporowska</cp:lastModifiedBy>
  <cp:revision>8</cp:revision>
  <cp:lastPrinted>2026-03-26T11:42:00Z</cp:lastPrinted>
  <dcterms:created xsi:type="dcterms:W3CDTF">2026-07-13T13:25:00Z</dcterms:created>
  <dcterms:modified xsi:type="dcterms:W3CDTF">2026-07-29T11:54:00Z</dcterms:modified>
</cp:coreProperties>
</file>