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43CCC" w14:textId="545A6DAF" w:rsidR="00FB7F50" w:rsidRPr="002245BE" w:rsidRDefault="0061679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1679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16790">
        <w:rPr>
          <w:sz w:val="22"/>
          <w:szCs w:val="22"/>
        </w:rPr>
        <w:t>2026-07-30</w:t>
      </w:r>
    </w:p>
    <w:p w14:paraId="214D36C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5F6042B" w14:textId="77777777" w:rsidR="00616790" w:rsidRPr="00616790" w:rsidRDefault="00616790" w:rsidP="00FB7F50">
      <w:pPr>
        <w:spacing w:after="40"/>
        <w:rPr>
          <w:b/>
          <w:bCs/>
          <w:sz w:val="22"/>
          <w:szCs w:val="22"/>
        </w:rPr>
      </w:pPr>
      <w:r w:rsidRPr="00616790">
        <w:rPr>
          <w:b/>
          <w:bCs/>
          <w:sz w:val="22"/>
          <w:szCs w:val="22"/>
        </w:rPr>
        <w:t>Akademia Górniczo - Hutnicza</w:t>
      </w:r>
    </w:p>
    <w:p w14:paraId="6B17AFC0" w14:textId="77777777" w:rsidR="00616790" w:rsidRPr="00616790" w:rsidRDefault="00616790" w:rsidP="00FB7F50">
      <w:pPr>
        <w:spacing w:after="40"/>
        <w:rPr>
          <w:b/>
          <w:bCs/>
          <w:sz w:val="22"/>
          <w:szCs w:val="22"/>
        </w:rPr>
      </w:pPr>
      <w:r w:rsidRPr="00616790">
        <w:rPr>
          <w:b/>
          <w:bCs/>
          <w:sz w:val="22"/>
          <w:szCs w:val="22"/>
        </w:rPr>
        <w:t>im. Stanisława Staszica w Krakowie</w:t>
      </w:r>
    </w:p>
    <w:p w14:paraId="2A3A3905" w14:textId="06BE47CC" w:rsidR="00FB7F50" w:rsidRPr="002245BE" w:rsidRDefault="00616790" w:rsidP="00FB7F50">
      <w:pPr>
        <w:spacing w:after="40"/>
        <w:rPr>
          <w:b/>
          <w:bCs/>
          <w:sz w:val="22"/>
          <w:szCs w:val="22"/>
        </w:rPr>
      </w:pPr>
      <w:r w:rsidRPr="00616790">
        <w:rPr>
          <w:b/>
          <w:bCs/>
          <w:sz w:val="22"/>
          <w:szCs w:val="22"/>
        </w:rPr>
        <w:t>Dział Zamówień Publicznych</w:t>
      </w:r>
    </w:p>
    <w:p w14:paraId="16AA436B" w14:textId="18875410" w:rsidR="00FB7F50" w:rsidRPr="002245BE" w:rsidRDefault="00616790" w:rsidP="00FB7F50">
      <w:pPr>
        <w:rPr>
          <w:sz w:val="22"/>
          <w:szCs w:val="22"/>
        </w:rPr>
      </w:pPr>
      <w:r w:rsidRPr="0061679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16790">
        <w:rPr>
          <w:sz w:val="22"/>
          <w:szCs w:val="22"/>
        </w:rPr>
        <w:t>30</w:t>
      </w:r>
    </w:p>
    <w:p w14:paraId="1CE9281B" w14:textId="7878868A" w:rsidR="00FB7F50" w:rsidRPr="002245BE" w:rsidRDefault="00616790" w:rsidP="00FB7F50">
      <w:pPr>
        <w:rPr>
          <w:sz w:val="22"/>
          <w:szCs w:val="22"/>
        </w:rPr>
      </w:pPr>
      <w:r w:rsidRPr="0061679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16790">
        <w:rPr>
          <w:sz w:val="22"/>
          <w:szCs w:val="22"/>
        </w:rPr>
        <w:t>Kraków</w:t>
      </w:r>
    </w:p>
    <w:p w14:paraId="37B44B2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AB5067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16790" w:rsidRPr="00607F9B" w14:paraId="7B3B43CA" w14:textId="77777777" w:rsidTr="00494E5F">
        <w:trPr>
          <w:trHeight w:val="638"/>
        </w:trPr>
        <w:tc>
          <w:tcPr>
            <w:tcW w:w="959" w:type="dxa"/>
          </w:tcPr>
          <w:p w14:paraId="50FC6EE4" w14:textId="77777777" w:rsidR="00616790" w:rsidRPr="00607F9B" w:rsidRDefault="00616790" w:rsidP="00494E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F36FAAA" w14:textId="6C542C19" w:rsidR="00616790" w:rsidRPr="00607F9B" w:rsidRDefault="00616790" w:rsidP="00494E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16790">
              <w:rPr>
                <w:sz w:val="22"/>
                <w:szCs w:val="22"/>
              </w:rPr>
              <w:t>podstawowy</w:t>
            </w:r>
            <w:r w:rsidR="009901ED">
              <w:rPr>
                <w:sz w:val="22"/>
                <w:szCs w:val="22"/>
              </w:rPr>
              <w:t>m</w:t>
            </w:r>
            <w:r w:rsidRPr="0061679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1679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16790">
              <w:rPr>
                <w:b/>
                <w:bCs/>
                <w:sz w:val="22"/>
                <w:szCs w:val="22"/>
              </w:rPr>
              <w:t>Dostawa 5 szt. notebooków deweloperskich na potrzeby CTB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16790">
              <w:rPr>
                <w:b/>
                <w:sz w:val="22"/>
                <w:szCs w:val="22"/>
              </w:rPr>
              <w:t>KC-DE-zp.25.328.2026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FF26B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16790" w14:paraId="2565755A" w14:textId="77777777" w:rsidTr="00494E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5510BA7" w14:textId="6744C532" w:rsidR="00616790" w:rsidRPr="00D26ED6" w:rsidRDefault="00616790" w:rsidP="00494E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16790">
              <w:rPr>
                <w:b/>
                <w:sz w:val="22"/>
                <w:szCs w:val="22"/>
              </w:rPr>
              <w:t>AJP Technology sp. z o.o.</w:t>
            </w:r>
          </w:p>
          <w:p w14:paraId="413904AC" w14:textId="2BBE7AA3" w:rsidR="00616790" w:rsidRPr="009F0E5C" w:rsidRDefault="00616790" w:rsidP="00494E5F">
            <w:pPr>
              <w:jc w:val="both"/>
              <w:rPr>
                <w:bCs/>
                <w:sz w:val="22"/>
                <w:szCs w:val="22"/>
              </w:rPr>
            </w:pPr>
            <w:r w:rsidRPr="00616790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6790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16790">
              <w:rPr>
                <w:bCs/>
                <w:sz w:val="22"/>
                <w:szCs w:val="22"/>
              </w:rPr>
              <w:t>/11</w:t>
            </w:r>
          </w:p>
          <w:p w14:paraId="43750FD4" w14:textId="7B62E4D1" w:rsidR="00616790" w:rsidRPr="009F0E5C" w:rsidRDefault="00616790" w:rsidP="00494E5F">
            <w:pPr>
              <w:jc w:val="both"/>
              <w:rPr>
                <w:bCs/>
                <w:sz w:val="22"/>
                <w:szCs w:val="22"/>
              </w:rPr>
            </w:pPr>
            <w:r w:rsidRPr="00616790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16790">
              <w:rPr>
                <w:bCs/>
                <w:sz w:val="22"/>
                <w:szCs w:val="22"/>
              </w:rPr>
              <w:t>Kraków</w:t>
            </w:r>
          </w:p>
          <w:p w14:paraId="7CED0D95" w14:textId="77777777" w:rsidR="00616790" w:rsidRPr="00D26ED6" w:rsidRDefault="00616790" w:rsidP="00494E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2EF79A" w14:textId="4B09FCEA" w:rsidR="00616790" w:rsidRDefault="00616790" w:rsidP="00494E5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16790">
              <w:rPr>
                <w:sz w:val="22"/>
                <w:szCs w:val="22"/>
              </w:rPr>
              <w:t>Dostaw</w:t>
            </w:r>
            <w:r w:rsidR="009901ED">
              <w:rPr>
                <w:sz w:val="22"/>
                <w:szCs w:val="22"/>
              </w:rPr>
              <w:t>ę</w:t>
            </w:r>
            <w:r w:rsidRPr="00616790">
              <w:rPr>
                <w:sz w:val="22"/>
                <w:szCs w:val="22"/>
              </w:rPr>
              <w:t xml:space="preserve"> 5 szt. notebooków deweloperskich na potrzeby CTB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DDDAD20" w14:textId="7147A8DA" w:rsidR="00616790" w:rsidRPr="00D26ED6" w:rsidRDefault="00616790" w:rsidP="00494E5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16790">
              <w:rPr>
                <w:b/>
                <w:sz w:val="22"/>
                <w:szCs w:val="22"/>
              </w:rPr>
              <w:t>39 341.55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C47B131" w14:textId="77777777" w:rsidR="00616790" w:rsidRDefault="00616790" w:rsidP="00494E5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2B7C5E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9C8357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F2F438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33F208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7CFF6F7" w14:textId="01E43F21" w:rsidR="002B6761" w:rsidRPr="008567C7" w:rsidRDefault="006167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04261B6" w14:textId="0D3FC01C" w:rsidR="002B6761" w:rsidRPr="008567C7" w:rsidRDefault="006167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Możliwość podłączenia do kablowej sieci internetowej w standardzie IEEE 82.3</w:t>
            </w:r>
          </w:p>
        </w:tc>
        <w:tc>
          <w:tcPr>
            <w:tcW w:w="1134" w:type="dxa"/>
            <w:vAlign w:val="center"/>
          </w:tcPr>
          <w:p w14:paraId="0DAB3FE3" w14:textId="0056A776" w:rsidR="002B6761" w:rsidRPr="008567C7" w:rsidRDefault="0061679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System operacyjny </w:t>
            </w:r>
            <w:r w:rsidR="009901ED"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umożlwiający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dołączenie do domeny Active Directory oraz zdalną pracę przy </w:t>
            </w:r>
            <w:r w:rsidR="009901ED"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użyciu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zdalnego pulpitu</w:t>
            </w:r>
          </w:p>
        </w:tc>
        <w:tc>
          <w:tcPr>
            <w:tcW w:w="1134" w:type="dxa"/>
            <w:vAlign w:val="center"/>
          </w:tcPr>
          <w:p w14:paraId="7DBEA6DA" w14:textId="6322B13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13FB08" w14:textId="44F51AD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9214EF" w14:textId="0A147D9C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A39E30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6790" w:rsidRPr="008567C7" w14:paraId="012EDAE5" w14:textId="77777777" w:rsidTr="00494E5F">
        <w:tc>
          <w:tcPr>
            <w:tcW w:w="709" w:type="dxa"/>
            <w:vAlign w:val="center"/>
          </w:tcPr>
          <w:p w14:paraId="1320223F" w14:textId="1FAAFA03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2CE8973" w14:textId="04D5B0E1" w:rsidR="00616790" w:rsidRPr="002B6761" w:rsidRDefault="00616790" w:rsidP="00494E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587BF451" w14:textId="6C4127B1" w:rsidR="00616790" w:rsidRPr="008567C7" w:rsidRDefault="00616790" w:rsidP="00494E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2658A4B7" w14:textId="5611C978" w:rsidR="00616790" w:rsidRPr="001B7815" w:rsidRDefault="00616790" w:rsidP="00494E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1B3B96D" w14:textId="38DF9CBE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6DD663C" w14:textId="3B7F2874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6A7EB42" w14:textId="5D93F0CA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2F9062F" w14:textId="0F896840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66F36A7" w14:textId="25712430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3908EFF" w14:textId="0085FD1D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BCA7672" w14:textId="0FC6E87B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16790" w:rsidRPr="008567C7" w14:paraId="1D782360" w14:textId="77777777" w:rsidTr="00494E5F">
        <w:tc>
          <w:tcPr>
            <w:tcW w:w="709" w:type="dxa"/>
            <w:vAlign w:val="center"/>
          </w:tcPr>
          <w:p w14:paraId="5CD17F07" w14:textId="6EC6C02E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C03048C" w14:textId="57D57BCC" w:rsidR="00616790" w:rsidRPr="002B6761" w:rsidRDefault="00616790" w:rsidP="00494E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PIXEL Centrum Komputerowe Tomasz </w:t>
            </w:r>
            <w:r w:rsidRPr="006167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Dziedzic</w:t>
            </w:r>
          </w:p>
          <w:p w14:paraId="4AD25EA7" w14:textId="4F9ED6C4" w:rsidR="00616790" w:rsidRPr="008567C7" w:rsidRDefault="00616790" w:rsidP="00494E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8606D0" w14:textId="7607E474" w:rsidR="00616790" w:rsidRPr="001B7815" w:rsidRDefault="00616790" w:rsidP="00494E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47BFFA62" w14:textId="11A331D3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51,41</w:t>
            </w:r>
          </w:p>
        </w:tc>
        <w:tc>
          <w:tcPr>
            <w:tcW w:w="1134" w:type="dxa"/>
            <w:vAlign w:val="center"/>
          </w:tcPr>
          <w:p w14:paraId="2AF54A82" w14:textId="72D998D2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F382CF4" w14:textId="4B3F24F1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9214A4E" w14:textId="5079041F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2C7EFC" w14:textId="4D9FF98B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104B8F" w14:textId="0D353300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2F87C3" w14:textId="024A3C8D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91,41</w:t>
            </w:r>
          </w:p>
        </w:tc>
      </w:tr>
      <w:tr w:rsidR="00616790" w:rsidRPr="008567C7" w14:paraId="04871823" w14:textId="77777777" w:rsidTr="00494E5F">
        <w:tc>
          <w:tcPr>
            <w:tcW w:w="709" w:type="dxa"/>
            <w:vAlign w:val="center"/>
          </w:tcPr>
          <w:p w14:paraId="750196A8" w14:textId="4F65936B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8FD9608" w14:textId="3F851C46" w:rsidR="00616790" w:rsidRPr="002B6761" w:rsidRDefault="00616790" w:rsidP="00494E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3718A26" w14:textId="626EFB81" w:rsidR="00616790" w:rsidRPr="008567C7" w:rsidRDefault="00616790" w:rsidP="00494E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CD9419" w14:textId="6259EF6A" w:rsidR="00616790" w:rsidRPr="001B7815" w:rsidRDefault="00616790" w:rsidP="00494E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679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AB730B7" w14:textId="2A50BAAD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43,22</w:t>
            </w:r>
          </w:p>
        </w:tc>
        <w:tc>
          <w:tcPr>
            <w:tcW w:w="1134" w:type="dxa"/>
            <w:vAlign w:val="center"/>
          </w:tcPr>
          <w:p w14:paraId="20D4A7B6" w14:textId="4D58E308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932B2AF" w14:textId="3AA11CC0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8FD9494" w14:textId="51D8D255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39C3AA" w14:textId="0609E5E4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A1418B1" w14:textId="44C51B98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004002A" w14:textId="6727FD2F" w:rsidR="00616790" w:rsidRPr="008567C7" w:rsidRDefault="00616790" w:rsidP="00494E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790">
              <w:rPr>
                <w:rFonts w:ascii="Times New Roman" w:hAnsi="Times New Roman" w:cs="Times New Roman"/>
                <w:sz w:val="18"/>
                <w:szCs w:val="18"/>
              </w:rPr>
              <w:t xml:space="preserve">  83,22</w:t>
            </w:r>
          </w:p>
        </w:tc>
      </w:tr>
    </w:tbl>
    <w:p w14:paraId="5B1BA2E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E44EBD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519010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32268" w14:textId="77777777" w:rsidR="00525254" w:rsidRDefault="00525254">
      <w:r>
        <w:separator/>
      </w:r>
    </w:p>
  </w:endnote>
  <w:endnote w:type="continuationSeparator" w:id="0">
    <w:p w14:paraId="212EFB91" w14:textId="77777777" w:rsidR="00525254" w:rsidRDefault="00525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837B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27F4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E8DE3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A0E82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6CC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8B11A" w14:textId="77777777" w:rsidR="00525254" w:rsidRDefault="00525254">
      <w:r>
        <w:separator/>
      </w:r>
    </w:p>
  </w:footnote>
  <w:footnote w:type="continuationSeparator" w:id="0">
    <w:p w14:paraId="710B7332" w14:textId="77777777" w:rsidR="00525254" w:rsidRDefault="00525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0C55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D83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0F09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DF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25254"/>
    <w:rsid w:val="0054734E"/>
    <w:rsid w:val="00596FD7"/>
    <w:rsid w:val="005E5BFF"/>
    <w:rsid w:val="00607F9B"/>
    <w:rsid w:val="00616790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1ED"/>
    <w:rsid w:val="009F0E5C"/>
    <w:rsid w:val="00A029B8"/>
    <w:rsid w:val="00A17CDB"/>
    <w:rsid w:val="00AA02AC"/>
    <w:rsid w:val="00AB0900"/>
    <w:rsid w:val="00AD3DF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E3E16"/>
  <w15:chartTrackingRefBased/>
  <w15:docId w15:val="{738D8C52-A1BB-48E0-B3CD-268D3C234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2026-07-30T13:16:00Z</cp:lastPrinted>
  <dcterms:created xsi:type="dcterms:W3CDTF">2026-07-30T13:16:00Z</dcterms:created>
  <dcterms:modified xsi:type="dcterms:W3CDTF">2026-07-30T13:16:00Z</dcterms:modified>
</cp:coreProperties>
</file>