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A911C" w14:textId="77777777" w:rsidR="00996437" w:rsidRPr="00240E71" w:rsidRDefault="00996437" w:rsidP="0099643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52DDD5A" w14:textId="77777777" w:rsidR="00996437" w:rsidRDefault="00996437" w:rsidP="0099643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919B09" w14:textId="77777777" w:rsidR="00996437" w:rsidRPr="0022732C" w:rsidRDefault="00996437" w:rsidP="0099643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BF5A433" w14:textId="77777777" w:rsidR="00996437" w:rsidRDefault="00996437" w:rsidP="0099643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9A92327" w14:textId="77777777" w:rsidR="00996437" w:rsidRPr="0022732C" w:rsidRDefault="00996437" w:rsidP="0099643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8B654DA" w14:textId="77777777" w:rsidR="00996437" w:rsidRPr="0022732C" w:rsidRDefault="00996437" w:rsidP="0099643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5E2062F" w14:textId="77777777" w:rsidR="00996437" w:rsidRPr="0022732C" w:rsidRDefault="00996437" w:rsidP="0099643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B1434DB" w14:textId="77777777" w:rsidR="00996437" w:rsidRPr="0022732C" w:rsidRDefault="00996437" w:rsidP="0099643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13C9218" w14:textId="77777777" w:rsidR="00996437" w:rsidRPr="0022732C" w:rsidRDefault="00996437" w:rsidP="0099643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4BBD8912" w14:textId="77777777" w:rsidR="00996437" w:rsidRPr="0022732C" w:rsidRDefault="00996437" w:rsidP="0099643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41405606" w14:textId="77777777" w:rsidR="00996437" w:rsidRPr="0022732C" w:rsidRDefault="00996437" w:rsidP="0099643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C30FFE4" w14:textId="77777777" w:rsidR="00996437" w:rsidRPr="0022732C" w:rsidRDefault="00996437" w:rsidP="0099643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ED5B441" w14:textId="77777777" w:rsidR="00996437" w:rsidRPr="0022732C" w:rsidRDefault="00996437" w:rsidP="0099643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7710711" w14:textId="77777777" w:rsidR="00996437" w:rsidRDefault="00996437" w:rsidP="00996437">
      <w:pPr>
        <w:spacing w:line="360" w:lineRule="auto"/>
      </w:pPr>
      <w:r>
        <w:t>Do: Nazwa i siedziba Zamawiającego:</w:t>
      </w:r>
    </w:p>
    <w:p w14:paraId="5628EEC4" w14:textId="77777777" w:rsidR="00996437" w:rsidRPr="00247153" w:rsidRDefault="00996437" w:rsidP="00996437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7B5CBC00" w14:textId="77777777" w:rsidR="00996437" w:rsidRPr="00247153" w:rsidRDefault="00996437" w:rsidP="00996437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2FA5544C" w14:textId="77777777" w:rsidR="00996437" w:rsidRDefault="00996437" w:rsidP="00996437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749FAAAB" w14:textId="77777777" w:rsidR="00996437" w:rsidRDefault="00996437" w:rsidP="00996437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2C6351C4" w14:textId="77777777" w:rsidR="00996437" w:rsidRDefault="00996437" w:rsidP="00996437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7944988D" w14:textId="77777777" w:rsidR="00996437" w:rsidRDefault="00996437" w:rsidP="00996437">
      <w:pPr>
        <w:ind w:firstLine="3969"/>
        <w:rPr>
          <w:b/>
        </w:rPr>
      </w:pPr>
    </w:p>
    <w:p w14:paraId="579D5CF2" w14:textId="29B0E029" w:rsidR="00996437" w:rsidRDefault="00996437" w:rsidP="0099643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</w:t>
      </w:r>
      <w:r>
        <w:rPr>
          <w:b/>
        </w:rPr>
        <w:t>5.35</w:t>
      </w:r>
      <w:r>
        <w:rPr>
          <w:b/>
        </w:rPr>
        <w:t>4</w:t>
      </w:r>
      <w:r>
        <w:rPr>
          <w:b/>
        </w:rPr>
        <w:t>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4B039657" w14:textId="77777777" w:rsidR="00996437" w:rsidRDefault="00996437" w:rsidP="00996437">
      <w:pPr>
        <w:tabs>
          <w:tab w:val="right" w:pos="9000"/>
        </w:tabs>
      </w:pPr>
    </w:p>
    <w:p w14:paraId="63AB6D0E" w14:textId="77777777" w:rsidR="00996437" w:rsidRPr="005F7BDF" w:rsidRDefault="00996437" w:rsidP="0099643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4283B00A" w14:textId="77777777" w:rsidR="00996437" w:rsidRPr="005F7BDF" w:rsidRDefault="00996437" w:rsidP="0099643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105566F" w14:textId="77777777" w:rsidR="00996437" w:rsidRPr="005F7BDF" w:rsidRDefault="00996437" w:rsidP="0099643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54D1C241" w14:textId="77777777" w:rsidR="00996437" w:rsidRPr="005F7BDF" w:rsidRDefault="00996437" w:rsidP="0099643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1620F7" w14:textId="77777777" w:rsidR="00996437" w:rsidRPr="005F7BDF" w:rsidRDefault="00996437" w:rsidP="0099643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1FB660C" w14:textId="77777777" w:rsidR="00996437" w:rsidRPr="002969BE" w:rsidRDefault="00996437" w:rsidP="00996437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24868452" w14:textId="77777777" w:rsidR="00996437" w:rsidRPr="002969BE" w:rsidRDefault="00996437" w:rsidP="0099643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578F0CD7" w14:textId="77777777" w:rsidR="00996437" w:rsidRPr="002969BE" w:rsidRDefault="00996437" w:rsidP="0099643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5EC76CA" w14:textId="77777777" w:rsidR="00996437" w:rsidRPr="002969BE" w:rsidRDefault="00996437" w:rsidP="0099643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7B95DF52" w14:textId="77777777" w:rsidR="00996437" w:rsidRPr="002969BE" w:rsidRDefault="00996437" w:rsidP="00996437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3FA558FB" w14:textId="77777777" w:rsidR="00996437" w:rsidRPr="00FE545C" w:rsidRDefault="00996437" w:rsidP="00996437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5536954" w14:textId="77777777" w:rsidR="00996437" w:rsidRPr="00FE545C" w:rsidRDefault="00996437" w:rsidP="00996437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BFC94AF" w14:textId="77777777" w:rsidR="00996437" w:rsidRDefault="00996437" w:rsidP="00996437">
      <w:pPr>
        <w:jc w:val="both"/>
        <w:rPr>
          <w:sz w:val="18"/>
          <w:szCs w:val="18"/>
        </w:rPr>
      </w:pPr>
    </w:p>
    <w:p w14:paraId="13E0B6E6" w14:textId="77777777" w:rsidR="00996437" w:rsidRDefault="00996437" w:rsidP="0099643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ED5474F" w14:textId="77777777" w:rsidR="00996437" w:rsidRPr="00730EFE" w:rsidRDefault="00996437" w:rsidP="0099643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71D6C8D" w14:textId="77777777" w:rsidR="00996437" w:rsidRPr="001D671E" w:rsidRDefault="00996437" w:rsidP="0099643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EDA48AB" w14:textId="77777777" w:rsidR="00996437" w:rsidRDefault="00996437" w:rsidP="009964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722B418" w14:textId="77777777" w:rsidR="00996437" w:rsidRDefault="00996437" w:rsidP="0099643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963CCBD" w14:textId="77777777" w:rsidR="00996437" w:rsidRDefault="00996437" w:rsidP="0099643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B26E91" w14:textId="77777777" w:rsidR="00996437" w:rsidRPr="001D671E" w:rsidRDefault="00996437" w:rsidP="0099643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6437" w:rsidRPr="00FE545C" w14:paraId="1C34AF59" w14:textId="77777777" w:rsidTr="003D6C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8668C" w14:textId="77777777" w:rsidR="00996437" w:rsidRPr="00FE545C" w:rsidRDefault="00996437" w:rsidP="003D6C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2F9B4" w14:textId="77777777" w:rsidR="00996437" w:rsidRPr="00FE545C" w:rsidRDefault="00996437" w:rsidP="003D6C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18236FE" w14:textId="77777777" w:rsidR="00996437" w:rsidRPr="00FE545C" w:rsidRDefault="00996437" w:rsidP="003D6C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84AEDA" w14:textId="77777777" w:rsidR="00996437" w:rsidRPr="00FE545C" w:rsidRDefault="00996437" w:rsidP="003D6C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996437" w:rsidRPr="00FE545C" w14:paraId="123E627C" w14:textId="77777777" w:rsidTr="003D6C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7AE1E" w14:textId="77777777" w:rsidR="00996437" w:rsidRPr="00FE545C" w:rsidRDefault="00996437" w:rsidP="003D6C9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F84FF" w14:textId="77777777" w:rsidR="00996437" w:rsidRPr="00FE545C" w:rsidRDefault="00996437" w:rsidP="003D6C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0B25" w14:textId="77777777" w:rsidR="00996437" w:rsidRPr="00FE545C" w:rsidRDefault="00996437" w:rsidP="003D6C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96437" w:rsidRPr="00FE545C" w14:paraId="6D8BD47E" w14:textId="77777777" w:rsidTr="003D6C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4F2EE" w14:textId="77777777" w:rsidR="00996437" w:rsidRPr="00FE545C" w:rsidRDefault="00996437" w:rsidP="003D6C9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88408" w14:textId="77777777" w:rsidR="00996437" w:rsidRPr="00FE545C" w:rsidRDefault="00996437" w:rsidP="003D6C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DEC37" w14:textId="77777777" w:rsidR="00996437" w:rsidRPr="00FE545C" w:rsidRDefault="00996437" w:rsidP="003D6C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863CFCC" w14:textId="77777777" w:rsidR="00996437" w:rsidRDefault="00996437" w:rsidP="009964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8279FDA" w14:textId="77777777" w:rsidR="00996437" w:rsidRPr="00D638CC" w:rsidRDefault="00996437" w:rsidP="0099643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32C2066" w14:textId="77777777" w:rsidR="00996437" w:rsidRPr="002F276A" w:rsidRDefault="00996437" w:rsidP="0099643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EE3B75C" w14:textId="77777777" w:rsidR="00996437" w:rsidRPr="002F276A" w:rsidRDefault="00996437" w:rsidP="0099643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0FDF0C7" w14:textId="77777777" w:rsidR="00996437" w:rsidRPr="002F276A" w:rsidRDefault="00996437" w:rsidP="0099643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90AF083" w14:textId="77777777" w:rsidR="00996437" w:rsidRPr="002F276A" w:rsidRDefault="00996437" w:rsidP="0099643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3B9B2D8" w14:textId="77777777" w:rsidR="00996437" w:rsidRPr="002F276A" w:rsidRDefault="00996437" w:rsidP="0099643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60EFFD5" w14:textId="77777777" w:rsidR="00996437" w:rsidRDefault="00996437" w:rsidP="009964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78794F7D" w14:textId="77777777" w:rsidR="00996437" w:rsidRDefault="00996437" w:rsidP="0099643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0EB68B1" w14:textId="77777777" w:rsidR="00996437" w:rsidRDefault="00996437" w:rsidP="009964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21C38ED" w14:textId="77777777" w:rsidR="00996437" w:rsidRDefault="00996437" w:rsidP="009964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FC0A1C8" w14:textId="77777777" w:rsidR="00996437" w:rsidRDefault="00996437" w:rsidP="009964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C0B4CA6" w14:textId="77777777" w:rsidR="00996437" w:rsidRDefault="00996437" w:rsidP="009964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88851B9" w14:textId="77777777" w:rsidR="00996437" w:rsidRDefault="00996437" w:rsidP="009964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0B402BF" w14:textId="77777777" w:rsidR="00996437" w:rsidRPr="000B45FE" w:rsidRDefault="00996437" w:rsidP="009964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4DA1961" w14:textId="77777777" w:rsidR="00996437" w:rsidRDefault="00996437" w:rsidP="00996437">
      <w:pPr>
        <w:jc w:val="both"/>
        <w:rPr>
          <w:sz w:val="22"/>
          <w:szCs w:val="22"/>
        </w:rPr>
      </w:pPr>
    </w:p>
    <w:p w14:paraId="3E0C565C" w14:textId="77777777" w:rsidR="00996437" w:rsidRDefault="00996437" w:rsidP="00996437">
      <w:pPr>
        <w:jc w:val="both"/>
        <w:rPr>
          <w:sz w:val="22"/>
          <w:szCs w:val="22"/>
        </w:rPr>
      </w:pPr>
    </w:p>
    <w:p w14:paraId="7A59E322" w14:textId="77777777" w:rsidR="00996437" w:rsidRDefault="00996437" w:rsidP="00996437">
      <w:pPr>
        <w:jc w:val="right"/>
        <w:rPr>
          <w:sz w:val="20"/>
          <w:szCs w:val="20"/>
        </w:rPr>
      </w:pPr>
    </w:p>
    <w:p w14:paraId="656B75C7" w14:textId="77777777" w:rsidR="00996437" w:rsidRPr="00423B06" w:rsidRDefault="00996437" w:rsidP="0099643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69238D2" w14:textId="77777777" w:rsidR="00996437" w:rsidRPr="00012E38" w:rsidRDefault="00996437" w:rsidP="00996437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29AAEDA" w14:textId="77777777" w:rsidR="00996437" w:rsidRPr="00DA4EC0" w:rsidRDefault="00996437" w:rsidP="00996437"/>
    <w:p w14:paraId="53329D83" w14:textId="77777777" w:rsidR="00996437" w:rsidRPr="00F052A2" w:rsidRDefault="00996437" w:rsidP="00996437"/>
    <w:p w14:paraId="1D171305" w14:textId="77777777" w:rsidR="00996437" w:rsidRPr="008B5459" w:rsidRDefault="00996437" w:rsidP="00996437"/>
    <w:p w14:paraId="19417AE3" w14:textId="77777777" w:rsidR="00996437" w:rsidRPr="002B74C1" w:rsidRDefault="00996437" w:rsidP="00996437"/>
    <w:p w14:paraId="3EF04F42" w14:textId="77777777" w:rsidR="00FE545C" w:rsidRPr="00996437" w:rsidRDefault="00FE545C" w:rsidP="00996437"/>
    <w:sectPr w:rsidR="00FE545C" w:rsidRPr="009964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C0689" w14:textId="77777777" w:rsidR="00823F5F" w:rsidRDefault="00823F5F">
      <w:r>
        <w:separator/>
      </w:r>
    </w:p>
  </w:endnote>
  <w:endnote w:type="continuationSeparator" w:id="0">
    <w:p w14:paraId="19B5D9A7" w14:textId="77777777" w:rsidR="00823F5F" w:rsidRDefault="00823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EEA83" w14:textId="77777777" w:rsidR="00D45F3C" w:rsidRDefault="00D45F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C8EA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5AA24" w14:textId="77777777" w:rsidR="00D45F3C" w:rsidRDefault="00D45F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51466" w14:textId="77777777" w:rsidR="00823F5F" w:rsidRDefault="00823F5F">
      <w:r>
        <w:separator/>
      </w:r>
    </w:p>
  </w:footnote>
  <w:footnote w:type="continuationSeparator" w:id="0">
    <w:p w14:paraId="4BB331F4" w14:textId="77777777" w:rsidR="00823F5F" w:rsidRDefault="00823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56D79" w14:textId="77777777" w:rsidR="00D45F3C" w:rsidRDefault="00D45F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231C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ADAF5" w14:textId="77777777" w:rsidR="00D45F3C" w:rsidRDefault="00D45F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43642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71895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1441314">
    <w:abstractNumId w:val="0"/>
  </w:num>
  <w:num w:numId="4" w16cid:durableId="3167664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55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23F5F"/>
    <w:rsid w:val="00833933"/>
    <w:rsid w:val="00853083"/>
    <w:rsid w:val="008B2F0C"/>
    <w:rsid w:val="008B4928"/>
    <w:rsid w:val="008D2AB8"/>
    <w:rsid w:val="008F1C66"/>
    <w:rsid w:val="00970FE4"/>
    <w:rsid w:val="00996437"/>
    <w:rsid w:val="00A0022B"/>
    <w:rsid w:val="00A346FE"/>
    <w:rsid w:val="00A47B4D"/>
    <w:rsid w:val="00A83018"/>
    <w:rsid w:val="00B774DC"/>
    <w:rsid w:val="00C969A6"/>
    <w:rsid w:val="00CA7D36"/>
    <w:rsid w:val="00D24208"/>
    <w:rsid w:val="00D45F3C"/>
    <w:rsid w:val="00D60C38"/>
    <w:rsid w:val="00D66893"/>
    <w:rsid w:val="00D90ACB"/>
    <w:rsid w:val="00DC1500"/>
    <w:rsid w:val="00E44371"/>
    <w:rsid w:val="00E949B0"/>
    <w:rsid w:val="00EC0BEA"/>
    <w:rsid w:val="00ED5557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6DF497"/>
  <w15:chartTrackingRefBased/>
  <w15:docId w15:val="{64C9B04B-2637-4132-836E-8510903C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64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660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2026-07-28T10:09:00Z</dcterms:created>
  <dcterms:modified xsi:type="dcterms:W3CDTF">2026-07-28T10:10:00Z</dcterms:modified>
</cp:coreProperties>
</file>