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80C6" w14:textId="4EABD525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E7A8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9CA0577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640A8C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996DE2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BD4BF6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BBEBDD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4F858D3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188367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19EAD9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F75D6A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6B81D5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304A11EF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49EBF50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1E3075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635F4E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F007006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ED65B90" w14:textId="5BF4C149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62498E" w:rsidRPr="0062498E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 w:rsidR="000E7A8E">
        <w:rPr>
          <w:rFonts w:eastAsia="Times New Roman" w:cs="Calibri"/>
          <w:lang w:eastAsia="pl-PL"/>
        </w:rPr>
        <w:t xml:space="preserve"> nr sprawy: </w:t>
      </w:r>
      <w:r w:rsidR="000E7A8E" w:rsidRPr="000E7A8E">
        <w:rPr>
          <w:rFonts w:eastAsia="Times New Roman" w:cs="Calibri"/>
          <w:b/>
          <w:bCs/>
          <w:lang w:eastAsia="pl-PL"/>
        </w:rPr>
        <w:t>KC-DE-zp.25.354.2026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408384CB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08A45A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39ECC58" w14:textId="198EDC93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0E7A8E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E121A0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7401E90" w14:textId="624D7B2C" w:rsidR="008F3D36" w:rsidRPr="00432E10" w:rsidRDefault="004C7573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C7573">
        <w:rPr>
          <w:rFonts w:eastAsia="Times New Roman" w:cs="Calibri"/>
          <w:lang w:eastAsia="pl-PL"/>
        </w:rPr>
        <w:t>a)    ……………………………………………………………………………………………………………………………………… </w:t>
      </w:r>
      <w:r w:rsidRPr="004C7573">
        <w:rPr>
          <w:rFonts w:eastAsia="Times New Roman" w:cs="Calibri"/>
          <w:lang w:eastAsia="pl-PL"/>
        </w:rPr>
        <w:br/>
        <w:t>albo</w:t>
      </w:r>
      <w:r w:rsidRPr="004C7573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certyfikacją.</w:t>
      </w:r>
    </w:p>
    <w:p w14:paraId="71E180CE" w14:textId="77777777" w:rsidR="008F3D36" w:rsidRPr="00432E10" w:rsidRDefault="008F3D36" w:rsidP="004C757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31760D5" w14:textId="77777777" w:rsidR="008F3D36" w:rsidRPr="00432E10" w:rsidRDefault="008F3D36" w:rsidP="004C7573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62EAD146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656B5B0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290B56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A19B698" w14:textId="57A7F55E" w:rsidR="005103B9" w:rsidRPr="009475A8" w:rsidRDefault="008F3D36" w:rsidP="000E7A8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6C2015" w14:textId="77777777" w:rsidR="00592B0B" w:rsidRDefault="00592B0B" w:rsidP="0038231F">
      <w:pPr>
        <w:spacing w:after="0" w:line="240" w:lineRule="auto"/>
      </w:pPr>
      <w:r>
        <w:separator/>
      </w:r>
    </w:p>
  </w:endnote>
  <w:endnote w:type="continuationSeparator" w:id="0">
    <w:p w14:paraId="2A4BE0F7" w14:textId="77777777" w:rsidR="00592B0B" w:rsidRDefault="00592B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8E9921" w14:textId="77777777" w:rsidR="0062498E" w:rsidRDefault="006249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9F812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D2BE1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003CC" w14:textId="77777777" w:rsidR="0062498E" w:rsidRDefault="006249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9FA38" w14:textId="77777777" w:rsidR="00592B0B" w:rsidRDefault="00592B0B" w:rsidP="0038231F">
      <w:pPr>
        <w:spacing w:after="0" w:line="240" w:lineRule="auto"/>
      </w:pPr>
      <w:r>
        <w:separator/>
      </w:r>
    </w:p>
  </w:footnote>
  <w:footnote w:type="continuationSeparator" w:id="0">
    <w:p w14:paraId="7FA1D71B" w14:textId="77777777" w:rsidR="00592B0B" w:rsidRDefault="00592B0B" w:rsidP="0038231F">
      <w:pPr>
        <w:spacing w:after="0" w:line="240" w:lineRule="auto"/>
      </w:pPr>
      <w:r>
        <w:continuationSeparator/>
      </w:r>
    </w:p>
  </w:footnote>
  <w:footnote w:id="1">
    <w:p w14:paraId="73B17B9F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AE0692F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83E86" w14:textId="77777777" w:rsidR="0062498E" w:rsidRDefault="00624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5EC26" w14:textId="77777777" w:rsidR="0062498E" w:rsidRDefault="006249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9F419" w14:textId="77777777" w:rsidR="0062498E" w:rsidRDefault="00624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82403">
    <w:abstractNumId w:val="7"/>
  </w:num>
  <w:num w:numId="2" w16cid:durableId="2110616796">
    <w:abstractNumId w:val="0"/>
  </w:num>
  <w:num w:numId="3" w16cid:durableId="2144151475">
    <w:abstractNumId w:val="6"/>
  </w:num>
  <w:num w:numId="4" w16cid:durableId="867334479">
    <w:abstractNumId w:val="9"/>
  </w:num>
  <w:num w:numId="5" w16cid:durableId="550926287">
    <w:abstractNumId w:val="8"/>
  </w:num>
  <w:num w:numId="6" w16cid:durableId="430711402">
    <w:abstractNumId w:val="5"/>
  </w:num>
  <w:num w:numId="7" w16cid:durableId="2021812421">
    <w:abstractNumId w:val="1"/>
  </w:num>
  <w:num w:numId="8" w16cid:durableId="467282070">
    <w:abstractNumId w:val="3"/>
  </w:num>
  <w:num w:numId="9" w16cid:durableId="713237774">
    <w:abstractNumId w:val="2"/>
  </w:num>
  <w:num w:numId="10" w16cid:durableId="1318075506">
    <w:abstractNumId w:val="4"/>
  </w:num>
  <w:num w:numId="11" w16cid:durableId="715666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69F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E7A8E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69F6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573"/>
    <w:rsid w:val="004D7E48"/>
    <w:rsid w:val="004F23F7"/>
    <w:rsid w:val="004F40EF"/>
    <w:rsid w:val="005103B9"/>
    <w:rsid w:val="00520174"/>
    <w:rsid w:val="005641F0"/>
    <w:rsid w:val="00592B0B"/>
    <w:rsid w:val="005C39CA"/>
    <w:rsid w:val="005E176A"/>
    <w:rsid w:val="0062498E"/>
    <w:rsid w:val="00634311"/>
    <w:rsid w:val="00641874"/>
    <w:rsid w:val="006676AE"/>
    <w:rsid w:val="006A3A1F"/>
    <w:rsid w:val="006A52B6"/>
    <w:rsid w:val="006B2D11"/>
    <w:rsid w:val="006F0034"/>
    <w:rsid w:val="006F3D32"/>
    <w:rsid w:val="00700D46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334670"/>
  <w15:chartTrackingRefBased/>
  <w15:docId w15:val="{C7E34A92-DCC2-4D38-B91B-9C8BF5A9E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338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2026-07-28T11:02:00Z</cp:lastPrinted>
  <dcterms:created xsi:type="dcterms:W3CDTF">2026-07-28T11:03:00Z</dcterms:created>
  <dcterms:modified xsi:type="dcterms:W3CDTF">2026-07-28T11:03:00Z</dcterms:modified>
</cp:coreProperties>
</file>