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226A0" w14:textId="07DA4D8B" w:rsidR="00FB7F50" w:rsidRPr="002245BE" w:rsidRDefault="004527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527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52751">
        <w:rPr>
          <w:sz w:val="22"/>
          <w:szCs w:val="22"/>
        </w:rPr>
        <w:t>2026-07-30</w:t>
      </w:r>
    </w:p>
    <w:p w14:paraId="0FE0B2A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9DA92B2" w14:textId="77777777" w:rsidR="00452751" w:rsidRPr="00452751" w:rsidRDefault="00452751" w:rsidP="00FB7F50">
      <w:pPr>
        <w:spacing w:after="40"/>
        <w:rPr>
          <w:b/>
          <w:bCs/>
          <w:sz w:val="22"/>
          <w:szCs w:val="22"/>
        </w:rPr>
      </w:pPr>
      <w:r w:rsidRPr="00452751">
        <w:rPr>
          <w:b/>
          <w:bCs/>
          <w:sz w:val="22"/>
          <w:szCs w:val="22"/>
        </w:rPr>
        <w:t>Akademia Górniczo - Hutnicza</w:t>
      </w:r>
    </w:p>
    <w:p w14:paraId="54FC0F04" w14:textId="77777777" w:rsidR="00452751" w:rsidRPr="00452751" w:rsidRDefault="00452751" w:rsidP="00FB7F50">
      <w:pPr>
        <w:spacing w:after="40"/>
        <w:rPr>
          <w:b/>
          <w:bCs/>
          <w:sz w:val="22"/>
          <w:szCs w:val="22"/>
        </w:rPr>
      </w:pPr>
      <w:r w:rsidRPr="00452751">
        <w:rPr>
          <w:b/>
          <w:bCs/>
          <w:sz w:val="22"/>
          <w:szCs w:val="22"/>
        </w:rPr>
        <w:t>im. Stanisława Staszica w Krakowie</w:t>
      </w:r>
    </w:p>
    <w:p w14:paraId="3A335590" w14:textId="64D8FCB2" w:rsidR="00FB7F50" w:rsidRPr="002245BE" w:rsidRDefault="00452751" w:rsidP="00FB7F50">
      <w:pPr>
        <w:spacing w:after="40"/>
        <w:rPr>
          <w:b/>
          <w:bCs/>
          <w:sz w:val="22"/>
          <w:szCs w:val="22"/>
        </w:rPr>
      </w:pPr>
      <w:r w:rsidRPr="00452751">
        <w:rPr>
          <w:b/>
          <w:bCs/>
          <w:sz w:val="22"/>
          <w:szCs w:val="22"/>
        </w:rPr>
        <w:t>Dział Zamówień Publicznych</w:t>
      </w:r>
    </w:p>
    <w:p w14:paraId="5E66506C" w14:textId="24B2619E" w:rsidR="00FB7F50" w:rsidRPr="002245BE" w:rsidRDefault="00452751" w:rsidP="00FB7F50">
      <w:pPr>
        <w:rPr>
          <w:sz w:val="22"/>
          <w:szCs w:val="22"/>
        </w:rPr>
      </w:pPr>
      <w:r w:rsidRPr="004527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52751">
        <w:rPr>
          <w:sz w:val="22"/>
          <w:szCs w:val="22"/>
        </w:rPr>
        <w:t>30</w:t>
      </w:r>
    </w:p>
    <w:p w14:paraId="16283AA5" w14:textId="77822062" w:rsidR="00FB7F50" w:rsidRPr="002245BE" w:rsidRDefault="00452751" w:rsidP="00FB7F50">
      <w:pPr>
        <w:rPr>
          <w:sz w:val="22"/>
          <w:szCs w:val="22"/>
        </w:rPr>
      </w:pPr>
      <w:r w:rsidRPr="004527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52751">
        <w:rPr>
          <w:sz w:val="22"/>
          <w:szCs w:val="22"/>
        </w:rPr>
        <w:t>Kraków</w:t>
      </w:r>
    </w:p>
    <w:p w14:paraId="205E85A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53992C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52751" w:rsidRPr="00607F9B" w14:paraId="1046DC65" w14:textId="77777777" w:rsidTr="002D09F7">
        <w:trPr>
          <w:trHeight w:val="638"/>
        </w:trPr>
        <w:tc>
          <w:tcPr>
            <w:tcW w:w="959" w:type="dxa"/>
          </w:tcPr>
          <w:p w14:paraId="15CA2BEC" w14:textId="77777777" w:rsidR="00452751" w:rsidRPr="00607F9B" w:rsidRDefault="00452751" w:rsidP="002D09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803AE6A" w14:textId="72FA419F" w:rsidR="00452751" w:rsidRPr="00607F9B" w:rsidRDefault="00452751" w:rsidP="002D09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52751">
              <w:rPr>
                <w:sz w:val="22"/>
                <w:szCs w:val="22"/>
              </w:rPr>
              <w:t>przetarg</w:t>
            </w:r>
            <w:r w:rsidR="003E2B6A">
              <w:rPr>
                <w:sz w:val="22"/>
                <w:szCs w:val="22"/>
              </w:rPr>
              <w:t>u</w:t>
            </w:r>
            <w:r w:rsidRPr="00452751">
              <w:rPr>
                <w:sz w:val="22"/>
                <w:szCs w:val="22"/>
              </w:rPr>
              <w:t xml:space="preserve"> nieograniczon</w:t>
            </w:r>
            <w:r w:rsidR="003E2B6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2751">
              <w:rPr>
                <w:b/>
                <w:bCs/>
                <w:sz w:val="22"/>
                <w:szCs w:val="22"/>
              </w:rPr>
              <w:t>Dostawa 5 szt. komputerów przenośnych na potrzeby ACMiN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2751">
              <w:rPr>
                <w:b/>
                <w:sz w:val="22"/>
                <w:szCs w:val="22"/>
              </w:rPr>
              <w:t>KC-DE-zp.25.181.2026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4F102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52751" w14:paraId="6068048E" w14:textId="77777777" w:rsidTr="002D09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F6ED386" w14:textId="05498BC0" w:rsidR="00452751" w:rsidRPr="00D26ED6" w:rsidRDefault="00452751" w:rsidP="002D09F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52751">
              <w:rPr>
                <w:b/>
                <w:sz w:val="22"/>
                <w:szCs w:val="22"/>
              </w:rPr>
              <w:t>AJP Technology sp. z o.o.</w:t>
            </w:r>
          </w:p>
          <w:p w14:paraId="79B5839C" w14:textId="4900325C" w:rsidR="00452751" w:rsidRPr="009F0E5C" w:rsidRDefault="00452751" w:rsidP="002D09F7">
            <w:pPr>
              <w:jc w:val="both"/>
              <w:rPr>
                <w:bCs/>
                <w:sz w:val="22"/>
                <w:szCs w:val="22"/>
              </w:rPr>
            </w:pPr>
            <w:r w:rsidRPr="00452751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275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751">
              <w:rPr>
                <w:bCs/>
                <w:sz w:val="22"/>
                <w:szCs w:val="22"/>
              </w:rPr>
              <w:t>/11</w:t>
            </w:r>
          </w:p>
          <w:p w14:paraId="4386DFE6" w14:textId="2B175B96" w:rsidR="00452751" w:rsidRPr="009F0E5C" w:rsidRDefault="00452751" w:rsidP="002D09F7">
            <w:pPr>
              <w:jc w:val="both"/>
              <w:rPr>
                <w:bCs/>
                <w:sz w:val="22"/>
                <w:szCs w:val="22"/>
              </w:rPr>
            </w:pPr>
            <w:r w:rsidRPr="00452751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2751">
              <w:rPr>
                <w:bCs/>
                <w:sz w:val="22"/>
                <w:szCs w:val="22"/>
              </w:rPr>
              <w:t>Kraków</w:t>
            </w:r>
          </w:p>
          <w:p w14:paraId="28484782" w14:textId="77777777" w:rsidR="00452751" w:rsidRPr="00D26ED6" w:rsidRDefault="00452751" w:rsidP="002D09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EC0E9B" w14:textId="71EC38B0" w:rsidR="00452751" w:rsidRDefault="00452751" w:rsidP="002D09F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52751">
              <w:rPr>
                <w:sz w:val="22"/>
                <w:szCs w:val="22"/>
              </w:rPr>
              <w:t>Dostaw</w:t>
            </w:r>
            <w:r w:rsidR="003E2B6A">
              <w:rPr>
                <w:sz w:val="22"/>
                <w:szCs w:val="22"/>
              </w:rPr>
              <w:t>ę</w:t>
            </w:r>
            <w:r w:rsidRPr="00452751">
              <w:rPr>
                <w:sz w:val="22"/>
                <w:szCs w:val="22"/>
              </w:rPr>
              <w:t xml:space="preserve"> 5 szt. komputerów przenośnych na potrzeby ACMiN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5F93BFB" w14:textId="53079ABF" w:rsidR="00452751" w:rsidRPr="00D26ED6" w:rsidRDefault="00452751" w:rsidP="002D09F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52751">
              <w:rPr>
                <w:b/>
                <w:sz w:val="22"/>
                <w:szCs w:val="22"/>
              </w:rPr>
              <w:t>38 469.48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7EE6C6" w14:textId="77777777" w:rsidR="00452751" w:rsidRDefault="00452751" w:rsidP="002D09F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2FC853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33822D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C8F6A7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4F44F1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B8BFD59" w14:textId="55057A58" w:rsidR="002B6761" w:rsidRPr="008567C7" w:rsidRDefault="004527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4833C29" w14:textId="23C600D4" w:rsidR="002B6761" w:rsidRPr="008567C7" w:rsidRDefault="004527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9A7E269" w14:textId="5D24F68D" w:rsidR="002B6761" w:rsidRPr="008567C7" w:rsidRDefault="004527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8A5B72D" w14:textId="6E135B2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711BCE" w14:textId="779D08DC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6447B3C" w14:textId="5E69DF8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389EF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52751" w:rsidRPr="008567C7" w14:paraId="0AEF6703" w14:textId="77777777" w:rsidTr="002D09F7">
        <w:tc>
          <w:tcPr>
            <w:tcW w:w="709" w:type="dxa"/>
            <w:vAlign w:val="center"/>
          </w:tcPr>
          <w:p w14:paraId="0B5B631F" w14:textId="0EF80BB7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BF66504" w14:textId="04A2DEA5" w:rsidR="00452751" w:rsidRPr="002B6761" w:rsidRDefault="00452751" w:rsidP="002D09F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468E329A" w14:textId="0F7614F9" w:rsidR="00452751" w:rsidRPr="008567C7" w:rsidRDefault="00452751" w:rsidP="002D09F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58382A37" w14:textId="3EC68F1A" w:rsidR="00452751" w:rsidRPr="001B7815" w:rsidRDefault="00452751" w:rsidP="002D09F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275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DB86BE0" w14:textId="7FCF62E0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70F5FCC" w14:textId="79374DB2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13DACC7C" w14:textId="6F3B834F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E2B6A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45275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vAlign w:val="center"/>
          </w:tcPr>
          <w:p w14:paraId="4BE36D70" w14:textId="065B1CB4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EA4AF6" w14:textId="7068CE39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D4AA113" w14:textId="7FBC60AE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3122A59" w14:textId="126998CB" w:rsidR="00452751" w:rsidRPr="008567C7" w:rsidRDefault="00452751" w:rsidP="002D09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75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E2B6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45275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14:paraId="258816D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E17C4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56A0D9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3BA09" w14:textId="77777777" w:rsidR="00D80E2B" w:rsidRDefault="00D80E2B">
      <w:r>
        <w:separator/>
      </w:r>
    </w:p>
  </w:endnote>
  <w:endnote w:type="continuationSeparator" w:id="0">
    <w:p w14:paraId="612D1F98" w14:textId="77777777" w:rsidR="00D80E2B" w:rsidRDefault="00D8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89C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E2DE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03785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2C8C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4B0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4B5A4" w14:textId="77777777" w:rsidR="00D80E2B" w:rsidRDefault="00D80E2B">
      <w:r>
        <w:separator/>
      </w:r>
    </w:p>
  </w:footnote>
  <w:footnote w:type="continuationSeparator" w:id="0">
    <w:p w14:paraId="38396603" w14:textId="77777777" w:rsidR="00D80E2B" w:rsidRDefault="00D8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3CB2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CC8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C302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BE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2B6A"/>
    <w:rsid w:val="003E6BED"/>
    <w:rsid w:val="00431C0B"/>
    <w:rsid w:val="00437CAD"/>
    <w:rsid w:val="00452751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E1BE9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0E2B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1F26B"/>
  <w15:chartTrackingRefBased/>
  <w15:docId w15:val="{2B60262E-4371-432E-BFEE-0F420C5D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2026-07-30T11:50:00Z</cp:lastPrinted>
  <dcterms:created xsi:type="dcterms:W3CDTF">2026-07-30T11:50:00Z</dcterms:created>
  <dcterms:modified xsi:type="dcterms:W3CDTF">2026-07-30T11:52:00Z</dcterms:modified>
</cp:coreProperties>
</file>