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729FD7EA" w14:textId="77777777" w:rsidR="00966C9F" w:rsidRPr="00966C9F" w:rsidRDefault="00BA5498" w:rsidP="00756640">
      <w:pPr>
        <w:pStyle w:val="Akapitzlist"/>
        <w:numPr>
          <w:ilvl w:val="0"/>
          <w:numId w:val="2"/>
        </w:numPr>
        <w:ind w:left="0" w:right="-47" w:firstLine="0"/>
        <w:jc w:val="both"/>
        <w:rPr>
          <w:rFonts w:ascii="Verdana" w:hAnsi="Verdana"/>
          <w:iCs/>
          <w:sz w:val="18"/>
          <w:szCs w:val="18"/>
          <w:lang w:val="pl-PL"/>
        </w:rPr>
      </w:pPr>
      <w:r w:rsidRPr="00966C9F">
        <w:rPr>
          <w:rFonts w:ascii="Verdana" w:hAnsi="Verdana"/>
          <w:sz w:val="18"/>
          <w:szCs w:val="18"/>
          <w:lang w:val="pl-PL"/>
        </w:rPr>
        <w:t>Przedmiotem niniejszej umowy jest</w:t>
      </w:r>
      <w:bookmarkStart w:id="0" w:name="_Hlk58842586"/>
      <w:r w:rsidRPr="00966C9F">
        <w:rPr>
          <w:rFonts w:ascii="Verdana" w:hAnsi="Verdana"/>
          <w:sz w:val="18"/>
          <w:szCs w:val="18"/>
          <w:lang w:val="pl-PL"/>
        </w:rPr>
        <w:t xml:space="preserve">: </w:t>
      </w:r>
      <w:bookmarkStart w:id="1" w:name="_Hlk98922074"/>
      <w:bookmarkEnd w:id="0"/>
      <w:r w:rsidR="00966C9F" w:rsidRPr="00966C9F">
        <w:rPr>
          <w:rFonts w:ascii="Verdana" w:hAnsi="Verdana"/>
          <w:b/>
          <w:sz w:val="18"/>
          <w:szCs w:val="18"/>
        </w:rPr>
        <w:t xml:space="preserve">dostawa komputera przenośnego -laptopa -1 szt. dla WEAIiIB- KC-DE-zp.25.349.2026 </w:t>
      </w:r>
    </w:p>
    <w:p w14:paraId="7D10FDF1" w14:textId="0AA18CB6" w:rsidR="00177370" w:rsidRPr="00966C9F" w:rsidRDefault="00BA5498" w:rsidP="00756640">
      <w:pPr>
        <w:pStyle w:val="Akapitzlist"/>
        <w:numPr>
          <w:ilvl w:val="0"/>
          <w:numId w:val="2"/>
        </w:numPr>
        <w:ind w:left="0" w:right="-47" w:firstLine="0"/>
        <w:jc w:val="both"/>
        <w:rPr>
          <w:rFonts w:ascii="Verdana" w:hAnsi="Verdana"/>
          <w:iCs/>
          <w:sz w:val="18"/>
          <w:szCs w:val="18"/>
          <w:lang w:val="pl-PL"/>
        </w:rPr>
      </w:pPr>
      <w:r w:rsidRPr="00966C9F">
        <w:rPr>
          <w:rFonts w:ascii="Verdana" w:hAnsi="Verdana"/>
          <w:sz w:val="18"/>
          <w:szCs w:val="18"/>
          <w:lang w:val="pl-PL"/>
        </w:rPr>
        <w:t xml:space="preserve">Szczegółowa specyfikacja sprzętu </w:t>
      </w:r>
      <w:bookmarkEnd w:id="1"/>
      <w:r w:rsidRPr="00966C9F">
        <w:rPr>
          <w:rFonts w:ascii="Verdana" w:hAnsi="Verdana"/>
          <w:sz w:val="18"/>
          <w:szCs w:val="18"/>
          <w:lang w:val="pl-PL"/>
        </w:rPr>
        <w:t xml:space="preserve">jest określona w </w:t>
      </w:r>
      <w:r w:rsidRPr="00966C9F">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675CE558" w:rsidR="003941BE"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pok</w:t>
      </w:r>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8911F6">
        <w:rPr>
          <w:rFonts w:ascii="Verdana" w:hAnsi="Verdana"/>
          <w:sz w:val="18"/>
          <w:szCs w:val="18"/>
        </w:rPr>
        <w:br/>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16523003" w14:textId="77777777" w:rsidR="00966C9F" w:rsidRDefault="00BA5498" w:rsidP="00966C9F">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966C9F">
        <w:rPr>
          <w:rFonts w:ascii="Verdana" w:hAnsi="Verdana"/>
          <w:sz w:val="18"/>
          <w:szCs w:val="18"/>
        </w:rPr>
        <w:t>Termin dostarczenia sprzętu uznaje się za dotrzymany, jeżeli przed jego upływem  Sprzedawca dostarczy towar na miejsce przeznaczenia w stanie zupełnym</w:t>
      </w:r>
      <w:r w:rsidR="00DE00CA" w:rsidRPr="00966C9F">
        <w:rPr>
          <w:rFonts w:ascii="Verdana" w:hAnsi="Verdana"/>
          <w:sz w:val="18"/>
          <w:szCs w:val="18"/>
        </w:rPr>
        <w:t xml:space="preserve">. </w:t>
      </w:r>
    </w:p>
    <w:p w14:paraId="6FC286AF" w14:textId="3258DE3A" w:rsidR="00BA5498" w:rsidRPr="00966C9F" w:rsidRDefault="00BA5498" w:rsidP="00966C9F">
      <w:pPr>
        <w:pStyle w:val="Tekstpodstawowy"/>
        <w:spacing w:line="240" w:lineRule="auto"/>
        <w:ind w:left="360" w:right="-47"/>
        <w:jc w:val="center"/>
        <w:rPr>
          <w:rFonts w:ascii="Verdana" w:hAnsi="Verdana"/>
          <w:sz w:val="18"/>
          <w:szCs w:val="18"/>
        </w:rPr>
      </w:pPr>
      <w:r w:rsidRPr="00966C9F">
        <w:rPr>
          <w:rFonts w:ascii="Verdana" w:hAnsi="Verdana"/>
          <w:b/>
          <w:sz w:val="18"/>
          <w:szCs w:val="18"/>
        </w:rPr>
        <w:t>§ 3</w:t>
      </w:r>
    </w:p>
    <w:p w14:paraId="14B5DD84" w14:textId="184C3EB4"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2D88021"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CE6683">
        <w:rPr>
          <w:rFonts w:ascii="Verdana" w:hAnsi="Verdana"/>
          <w:bCs/>
          <w:sz w:val="18"/>
          <w:szCs w:val="18"/>
          <w:lang w:val="pl-PL" w:eastAsia="en-US"/>
        </w:rPr>
        <w:t>21</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D49254D"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w:t>
      </w:r>
      <w:r w:rsidR="00CE6683">
        <w:rPr>
          <w:rFonts w:ascii="Verdana" w:hAnsi="Verdana"/>
          <w:bCs/>
          <w:sz w:val="18"/>
          <w:szCs w:val="18"/>
          <w:lang w:val="pl-PL" w:eastAsia="en-US"/>
        </w:rPr>
        <w:t>21</w:t>
      </w:r>
      <w:r w:rsidRPr="007B7CCB">
        <w:rPr>
          <w:rFonts w:ascii="Verdana" w:hAnsi="Verdana"/>
          <w:bCs/>
          <w:sz w:val="18"/>
          <w:szCs w:val="18"/>
          <w:lang w:val="pl-PL" w:eastAsia="en-US"/>
        </w:rPr>
        <w:t xml:space="preserve">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w:t>
      </w:r>
      <w:r w:rsidRPr="007B7CCB">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w:t>
      </w:r>
      <w:r w:rsidRPr="007B7CCB">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84E3D" w14:textId="77777777" w:rsidR="00CC7B6F" w:rsidRDefault="00CC7B6F">
      <w:r>
        <w:separator/>
      </w:r>
    </w:p>
  </w:endnote>
  <w:endnote w:type="continuationSeparator" w:id="0">
    <w:p w14:paraId="7307BF80" w14:textId="77777777" w:rsidR="00CC7B6F" w:rsidRDefault="00CC7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16387" w14:textId="77777777" w:rsidR="00CC7B6F" w:rsidRDefault="00CC7B6F">
      <w:r>
        <w:separator/>
      </w:r>
    </w:p>
  </w:footnote>
  <w:footnote w:type="continuationSeparator" w:id="0">
    <w:p w14:paraId="1B93D2FD" w14:textId="77777777" w:rsidR="00CC7B6F" w:rsidRDefault="00CC7B6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1347EA"/>
    <w:rsid w:val="00151A9E"/>
    <w:rsid w:val="00160A21"/>
    <w:rsid w:val="00161F0F"/>
    <w:rsid w:val="001717F2"/>
    <w:rsid w:val="001764D4"/>
    <w:rsid w:val="00177370"/>
    <w:rsid w:val="00180E1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18D6"/>
    <w:rsid w:val="00362E93"/>
    <w:rsid w:val="00367A3E"/>
    <w:rsid w:val="003941BE"/>
    <w:rsid w:val="003974EB"/>
    <w:rsid w:val="003C6167"/>
    <w:rsid w:val="003F1749"/>
    <w:rsid w:val="003F175D"/>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053"/>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C41"/>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6736E"/>
    <w:rsid w:val="00875549"/>
    <w:rsid w:val="008911F6"/>
    <w:rsid w:val="008B37CF"/>
    <w:rsid w:val="008D374F"/>
    <w:rsid w:val="008D3AF3"/>
    <w:rsid w:val="008E0730"/>
    <w:rsid w:val="008F7D45"/>
    <w:rsid w:val="00906C6B"/>
    <w:rsid w:val="0092337E"/>
    <w:rsid w:val="0092730E"/>
    <w:rsid w:val="00927A86"/>
    <w:rsid w:val="009561DA"/>
    <w:rsid w:val="00966C9F"/>
    <w:rsid w:val="0098131D"/>
    <w:rsid w:val="009821C1"/>
    <w:rsid w:val="0098432D"/>
    <w:rsid w:val="009870CE"/>
    <w:rsid w:val="00997B0E"/>
    <w:rsid w:val="009A694A"/>
    <w:rsid w:val="009A7064"/>
    <w:rsid w:val="009C0FAE"/>
    <w:rsid w:val="009F7ECA"/>
    <w:rsid w:val="00A0243F"/>
    <w:rsid w:val="00A14FCF"/>
    <w:rsid w:val="00A23E3A"/>
    <w:rsid w:val="00A42970"/>
    <w:rsid w:val="00A57131"/>
    <w:rsid w:val="00A601F8"/>
    <w:rsid w:val="00A6413B"/>
    <w:rsid w:val="00A701A7"/>
    <w:rsid w:val="00A70EA7"/>
    <w:rsid w:val="00A7788F"/>
    <w:rsid w:val="00AA7F39"/>
    <w:rsid w:val="00AD0EE8"/>
    <w:rsid w:val="00AE3BD0"/>
    <w:rsid w:val="00AF7449"/>
    <w:rsid w:val="00B26D12"/>
    <w:rsid w:val="00BA1B11"/>
    <w:rsid w:val="00BA3222"/>
    <w:rsid w:val="00BA5498"/>
    <w:rsid w:val="00BA626E"/>
    <w:rsid w:val="00BC13F0"/>
    <w:rsid w:val="00BD0C12"/>
    <w:rsid w:val="00BD5E3D"/>
    <w:rsid w:val="00C07E7C"/>
    <w:rsid w:val="00C12A61"/>
    <w:rsid w:val="00C14141"/>
    <w:rsid w:val="00C2196F"/>
    <w:rsid w:val="00C23E95"/>
    <w:rsid w:val="00C240DB"/>
    <w:rsid w:val="00C27ADB"/>
    <w:rsid w:val="00C500B9"/>
    <w:rsid w:val="00C51074"/>
    <w:rsid w:val="00C74D2A"/>
    <w:rsid w:val="00C923E8"/>
    <w:rsid w:val="00C93478"/>
    <w:rsid w:val="00CA3DAE"/>
    <w:rsid w:val="00CB052D"/>
    <w:rsid w:val="00CC7B6F"/>
    <w:rsid w:val="00CD12B0"/>
    <w:rsid w:val="00CD59FB"/>
    <w:rsid w:val="00CE4483"/>
    <w:rsid w:val="00CE6683"/>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34</TotalTime>
  <Pages>8</Pages>
  <Words>3505</Words>
  <Characters>21033</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20</cp:revision>
  <cp:lastPrinted>1899-12-31T23:00:00Z</cp:lastPrinted>
  <dcterms:created xsi:type="dcterms:W3CDTF">2026-05-08T09:17:00Z</dcterms:created>
  <dcterms:modified xsi:type="dcterms:W3CDTF">2026-07-22T10:59:00Z</dcterms:modified>
</cp:coreProperties>
</file>