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F1971" w14:textId="77777777" w:rsidR="00B048DA" w:rsidRPr="00353FDC" w:rsidRDefault="00A9067E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A9067E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A9067E">
        <w:rPr>
          <w:rFonts w:ascii="Arial" w:hAnsi="Arial" w:cs="Arial"/>
        </w:rPr>
        <w:t>2026-07-30</w:t>
      </w:r>
    </w:p>
    <w:p w14:paraId="377FDF04" w14:textId="77777777" w:rsidR="00B048DA" w:rsidRPr="00353FDC" w:rsidRDefault="00A9067E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A9067E">
        <w:rPr>
          <w:rFonts w:ascii="Arial" w:hAnsi="Arial" w:cs="Arial"/>
          <w:b/>
          <w:bCs/>
        </w:rPr>
        <w:t>Szpital Specjalistyczny im. Stefana Żeromskiego SP ZOZ w Krakowie</w:t>
      </w:r>
    </w:p>
    <w:p w14:paraId="3F9B638F" w14:textId="77777777" w:rsidR="00B048DA" w:rsidRPr="00353FDC" w:rsidRDefault="00A9067E" w:rsidP="00B048DA">
      <w:pPr>
        <w:spacing w:line="360" w:lineRule="auto"/>
        <w:ind w:right="3969"/>
        <w:rPr>
          <w:rFonts w:ascii="Arial" w:hAnsi="Arial" w:cs="Arial"/>
        </w:rPr>
      </w:pPr>
      <w:r w:rsidRPr="00A9067E">
        <w:rPr>
          <w:rFonts w:ascii="Arial" w:hAnsi="Arial" w:cs="Arial"/>
        </w:rPr>
        <w:t>os. Na Skarpie</w:t>
      </w:r>
      <w:r w:rsidR="00B048DA" w:rsidRPr="00353FDC">
        <w:rPr>
          <w:rFonts w:ascii="Arial" w:hAnsi="Arial" w:cs="Arial"/>
        </w:rPr>
        <w:t xml:space="preserve"> </w:t>
      </w:r>
      <w:r w:rsidRPr="00A9067E">
        <w:rPr>
          <w:rFonts w:ascii="Arial" w:hAnsi="Arial" w:cs="Arial"/>
        </w:rPr>
        <w:t>66</w:t>
      </w:r>
    </w:p>
    <w:p w14:paraId="47474D40" w14:textId="77777777" w:rsidR="00B048DA" w:rsidRPr="00353FDC" w:rsidRDefault="00A9067E" w:rsidP="00B048DA">
      <w:pPr>
        <w:ind w:right="3969"/>
        <w:rPr>
          <w:rFonts w:ascii="Arial" w:hAnsi="Arial" w:cs="Arial"/>
        </w:rPr>
      </w:pPr>
      <w:r w:rsidRPr="00A9067E">
        <w:rPr>
          <w:rFonts w:ascii="Arial" w:hAnsi="Arial" w:cs="Arial"/>
        </w:rPr>
        <w:t>31-913</w:t>
      </w:r>
      <w:r w:rsidR="00B048DA" w:rsidRPr="00353FDC">
        <w:rPr>
          <w:rFonts w:ascii="Arial" w:hAnsi="Arial" w:cs="Arial"/>
        </w:rPr>
        <w:t xml:space="preserve"> </w:t>
      </w:r>
      <w:r w:rsidRPr="00A9067E">
        <w:rPr>
          <w:rFonts w:ascii="Arial" w:hAnsi="Arial" w:cs="Arial"/>
        </w:rPr>
        <w:t>Kraków</w:t>
      </w:r>
    </w:p>
    <w:p w14:paraId="156B6419" w14:textId="77777777" w:rsidR="00B048DA" w:rsidRPr="00353FDC" w:rsidRDefault="00B048DA" w:rsidP="00B048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3EBD05F" w14:textId="77777777" w:rsidR="00B048DA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10C10334" w14:textId="453830CF" w:rsidR="004B2D51" w:rsidRPr="004B2D51" w:rsidRDefault="004B2D51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</w:rPr>
      </w:pPr>
      <w:r w:rsidRPr="004B2D51">
        <w:rPr>
          <w:rFonts w:ascii="Arial" w:hAnsi="Arial" w:cs="Arial"/>
          <w:bCs/>
        </w:rPr>
        <w:t>DZP-271-7/26-</w:t>
      </w:r>
      <w:r w:rsidR="00BC2A8B">
        <w:rPr>
          <w:rFonts w:ascii="Arial" w:hAnsi="Arial" w:cs="Arial"/>
          <w:bCs/>
        </w:rPr>
        <w:t>917.</w:t>
      </w:r>
      <w:r w:rsidRPr="004B2D51">
        <w:rPr>
          <w:rFonts w:ascii="Arial" w:hAnsi="Arial" w:cs="Arial"/>
          <w:bCs/>
        </w:rPr>
        <w:t>AOM</w:t>
      </w:r>
    </w:p>
    <w:p w14:paraId="18A5BCAF" w14:textId="77777777"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14:paraId="666327C8" w14:textId="77777777" w:rsidTr="00B048DA">
        <w:tc>
          <w:tcPr>
            <w:tcW w:w="9498" w:type="dxa"/>
            <w:shd w:val="clear" w:color="auto" w:fill="F2F2F2"/>
            <w:hideMark/>
          </w:tcPr>
          <w:p w14:paraId="294435D4" w14:textId="77777777"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38D1DEF5" w14:textId="77777777" w:rsidR="00B048DA" w:rsidRPr="00353FDC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04FA0824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0716F073" w14:textId="77777777"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14:paraId="4A01D2C7" w14:textId="77777777" w:rsidTr="00B048DA">
        <w:tc>
          <w:tcPr>
            <w:tcW w:w="2269" w:type="dxa"/>
          </w:tcPr>
          <w:p w14:paraId="16131511" w14:textId="77777777"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</w:tcPr>
          <w:p w14:paraId="751BE3DF" w14:textId="77777777" w:rsidR="00B048DA" w:rsidRPr="00353FDC" w:rsidRDefault="00A9067E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9067E">
              <w:rPr>
                <w:rFonts w:ascii="Arial" w:hAnsi="Arial" w:cs="Arial"/>
                <w:bCs/>
              </w:rPr>
              <w:t>Dostawa sprzętu jednorazowego niesterylnego</w:t>
            </w:r>
          </w:p>
        </w:tc>
      </w:tr>
      <w:tr w:rsidR="00A9067E" w:rsidRPr="00353FDC" w14:paraId="0F247ECC" w14:textId="77777777" w:rsidTr="00241C3D">
        <w:tc>
          <w:tcPr>
            <w:tcW w:w="2269" w:type="dxa"/>
          </w:tcPr>
          <w:p w14:paraId="4300045E" w14:textId="77777777" w:rsidR="00A9067E" w:rsidRPr="00353FDC" w:rsidRDefault="00A9067E" w:rsidP="00241C3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</w:tcPr>
          <w:p w14:paraId="72B46F73" w14:textId="77777777" w:rsidR="00A9067E" w:rsidRPr="00353FDC" w:rsidRDefault="00A9067E" w:rsidP="00241C3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9067E">
              <w:rPr>
                <w:rFonts w:ascii="Arial" w:hAnsi="Arial" w:cs="Arial"/>
                <w:bCs/>
              </w:rPr>
              <w:t>DZP-271-7/26</w:t>
            </w:r>
          </w:p>
        </w:tc>
      </w:tr>
    </w:tbl>
    <w:p w14:paraId="062120DE" w14:textId="77777777"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3FF6A670" w14:textId="4D65A770"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A9067E" w:rsidRPr="00A9067E">
        <w:rPr>
          <w:rFonts w:ascii="Arial" w:hAnsi="Arial" w:cs="Arial"/>
          <w:b/>
        </w:rPr>
        <w:t>Szpital Specjalistyczny im. Stefana Żeromskiego SP ZOZ w Krakowie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A9067E" w:rsidRPr="00A9067E">
        <w:rPr>
          <w:rFonts w:ascii="Arial" w:hAnsi="Arial" w:cs="Arial"/>
        </w:rPr>
        <w:t>(t.j. Dz. U. z 2026 r. poz. 793</w:t>
      </w:r>
      <w:r w:rsidR="004B2D51">
        <w:rPr>
          <w:rFonts w:ascii="Arial" w:hAnsi="Arial" w:cs="Arial"/>
        </w:rPr>
        <w:t xml:space="preserve"> ze zm.</w:t>
      </w:r>
      <w:r w:rsidR="00A9067E" w:rsidRPr="00A9067E">
        <w:rPr>
          <w:rFonts w:ascii="Arial" w:hAnsi="Arial" w:cs="Arial"/>
        </w:rPr>
        <w:t>)</w:t>
      </w:r>
      <w:r w:rsidR="00C65E53" w:rsidRPr="00B048DA">
        <w:rPr>
          <w:rFonts w:ascii="Arial" w:hAnsi="Arial" w:cs="Arial"/>
        </w:rPr>
        <w:t>, zwanej dalej „ustawą Pzp”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9067E" w14:paraId="1D6F1230" w14:textId="77777777" w:rsidTr="00241C3D">
        <w:trPr>
          <w:cantSplit/>
        </w:trPr>
        <w:tc>
          <w:tcPr>
            <w:tcW w:w="9498" w:type="dxa"/>
          </w:tcPr>
          <w:p w14:paraId="745BDC98" w14:textId="77777777" w:rsidR="00A9067E" w:rsidRDefault="00A9067E" w:rsidP="00241C3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A9067E">
              <w:rPr>
                <w:rFonts w:ascii="Arial" w:hAnsi="Arial" w:cs="Arial"/>
                <w:b/>
                <w:bCs/>
                <w:color w:val="000000"/>
              </w:rPr>
              <w:t>27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A9067E">
              <w:rPr>
                <w:rFonts w:ascii="Arial" w:hAnsi="Arial" w:cs="Arial"/>
                <w:color w:val="000000"/>
              </w:rPr>
              <w:t>pasy jednorazowe</w:t>
            </w:r>
          </w:p>
          <w:p w14:paraId="032A9F1F" w14:textId="77777777" w:rsidR="00A9067E" w:rsidRPr="00B048DA" w:rsidRDefault="00A9067E" w:rsidP="00241C3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A9067E">
              <w:rPr>
                <w:rFonts w:ascii="Arial" w:hAnsi="Arial" w:cs="Arial"/>
                <w:b/>
              </w:rPr>
              <w:t>Centrum Zaopatrzenia Medycznego "</w:t>
            </w:r>
            <w:proofErr w:type="spellStart"/>
            <w:r w:rsidRPr="00A9067E">
              <w:rPr>
                <w:rFonts w:ascii="Arial" w:hAnsi="Arial" w:cs="Arial"/>
                <w:b/>
              </w:rPr>
              <w:t>Cezal</w:t>
            </w:r>
            <w:proofErr w:type="spellEnd"/>
            <w:r w:rsidRPr="00A9067E">
              <w:rPr>
                <w:rFonts w:ascii="Arial" w:hAnsi="Arial" w:cs="Arial"/>
                <w:b/>
              </w:rPr>
              <w:t>" S.A Wrocław Oddział Kraków</w:t>
            </w:r>
          </w:p>
          <w:p w14:paraId="15270AF5" w14:textId="77777777" w:rsidR="00A9067E" w:rsidRDefault="00A9067E" w:rsidP="00241C3D">
            <w:pPr>
              <w:spacing w:line="360" w:lineRule="auto"/>
              <w:rPr>
                <w:rFonts w:ascii="Arial" w:hAnsi="Arial" w:cs="Arial"/>
                <w:bCs/>
              </w:rPr>
            </w:pPr>
            <w:r w:rsidRPr="00A9067E">
              <w:rPr>
                <w:rFonts w:ascii="Arial" w:hAnsi="Arial" w:cs="Arial"/>
                <w:bCs/>
              </w:rPr>
              <w:t>Balicka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9067E">
              <w:rPr>
                <w:rFonts w:ascii="Arial" w:hAnsi="Arial" w:cs="Arial"/>
                <w:bCs/>
              </w:rPr>
              <w:t>117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5DC104E" w14:textId="77777777" w:rsidR="00A9067E" w:rsidRPr="00B048DA" w:rsidRDefault="00A9067E" w:rsidP="00241C3D">
            <w:pPr>
              <w:spacing w:line="360" w:lineRule="auto"/>
              <w:rPr>
                <w:rFonts w:ascii="Arial" w:hAnsi="Arial" w:cs="Arial"/>
                <w:bCs/>
              </w:rPr>
            </w:pPr>
            <w:r w:rsidRPr="00A9067E">
              <w:rPr>
                <w:rFonts w:ascii="Arial" w:hAnsi="Arial" w:cs="Arial"/>
                <w:bCs/>
              </w:rPr>
              <w:t>30-149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9067E">
              <w:rPr>
                <w:rFonts w:ascii="Arial" w:hAnsi="Arial" w:cs="Arial"/>
                <w:bCs/>
              </w:rPr>
              <w:t>Kraków</w:t>
            </w:r>
          </w:p>
          <w:p w14:paraId="366A4CC4" w14:textId="77777777" w:rsidR="00A9067E" w:rsidRPr="00B048DA" w:rsidRDefault="00A9067E" w:rsidP="00241C3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A9067E">
              <w:rPr>
                <w:rFonts w:ascii="Arial" w:hAnsi="Arial" w:cs="Arial"/>
                <w:b/>
              </w:rPr>
              <w:t>22 848.48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70FB92C" w14:textId="77777777" w:rsidR="00A9067E" w:rsidRPr="00B048DA" w:rsidRDefault="00A9067E" w:rsidP="00241C3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13F88C8" w14:textId="77777777" w:rsidR="00A9067E" w:rsidRPr="00B048DA" w:rsidRDefault="00A9067E" w:rsidP="00241C3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9067E">
              <w:rPr>
                <w:rFonts w:ascii="Arial" w:hAnsi="Arial" w:cs="Arial"/>
              </w:rPr>
              <w:t>Oferta złożona przez w/w Wykonawcę  spełnia warunki zawarte w SWZ, w ustawie Prawo zamówień publicznych z dnia 11 września 2019r. (t.j. Dz. U. z 2026 r. poz. 793 ze zm.) oraz uzyskała najwyższą liczbę punktów i została uznana za ofertę najkorzystniejszą na podstawie kryteriów oceny ofert określonym w treści SWZ ( "Cena" - waga 100,00 %)</w:t>
            </w:r>
          </w:p>
        </w:tc>
      </w:tr>
    </w:tbl>
    <w:p w14:paraId="49197163" w14:textId="77777777" w:rsidR="00992FF5" w:rsidRPr="00B51A2B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14:paraId="3622EF7B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01FB469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B590AFF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2078D02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6B984A8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A9067E" w14:paraId="6D8FB875" w14:textId="77777777" w:rsidTr="00241C3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B9BC4" w14:textId="77777777" w:rsidR="00A9067E" w:rsidRPr="007D7932" w:rsidRDefault="00A9067E" w:rsidP="00241C3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9067E">
              <w:rPr>
                <w:rFonts w:ascii="Arial" w:hAnsi="Arial" w:cs="Arial"/>
                <w:sz w:val="22"/>
                <w:szCs w:val="22"/>
              </w:rPr>
              <w:t>27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9067E">
              <w:rPr>
                <w:rFonts w:ascii="Arial" w:hAnsi="Arial" w:cs="Arial"/>
                <w:sz w:val="22"/>
                <w:szCs w:val="22"/>
              </w:rPr>
              <w:t>pasy jednorazowe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39334" w14:textId="77777777" w:rsidR="00A9067E" w:rsidRPr="007D7932" w:rsidRDefault="00A9067E" w:rsidP="00241C3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9067E">
              <w:rPr>
                <w:rFonts w:ascii="Arial" w:hAnsi="Arial" w:cs="Arial"/>
                <w:b/>
                <w:bCs/>
                <w:sz w:val="22"/>
                <w:szCs w:val="22"/>
              </w:rPr>
              <w:t>Centrum Zaopatrzenia Medycznego "</w:t>
            </w:r>
            <w:proofErr w:type="spellStart"/>
            <w:r w:rsidRPr="00A9067E">
              <w:rPr>
                <w:rFonts w:ascii="Arial" w:hAnsi="Arial" w:cs="Arial"/>
                <w:b/>
                <w:bCs/>
                <w:sz w:val="22"/>
                <w:szCs w:val="22"/>
              </w:rPr>
              <w:t>Cezal</w:t>
            </w:r>
            <w:proofErr w:type="spellEnd"/>
            <w:r w:rsidRPr="00A9067E">
              <w:rPr>
                <w:rFonts w:ascii="Arial" w:hAnsi="Arial" w:cs="Arial"/>
                <w:b/>
                <w:bCs/>
                <w:sz w:val="22"/>
                <w:szCs w:val="22"/>
              </w:rPr>
              <w:t>" S.A Wrocław Oddział Kraków</w:t>
            </w:r>
          </w:p>
          <w:p w14:paraId="00832C67" w14:textId="77777777" w:rsidR="00A9067E" w:rsidRPr="007D7932" w:rsidRDefault="00A9067E" w:rsidP="00241C3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9067E">
              <w:rPr>
                <w:rFonts w:ascii="Arial" w:hAnsi="Arial" w:cs="Arial"/>
                <w:sz w:val="22"/>
                <w:szCs w:val="22"/>
              </w:rPr>
              <w:t>Balicka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9067E">
              <w:rPr>
                <w:rFonts w:ascii="Arial" w:hAnsi="Arial" w:cs="Arial"/>
                <w:sz w:val="22"/>
                <w:szCs w:val="22"/>
              </w:rPr>
              <w:t>117</w:t>
            </w:r>
          </w:p>
          <w:p w14:paraId="434B1E38" w14:textId="77777777" w:rsidR="00A9067E" w:rsidRPr="007D7932" w:rsidRDefault="00A9067E" w:rsidP="00241C3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9067E">
              <w:rPr>
                <w:rFonts w:ascii="Arial" w:hAnsi="Arial" w:cs="Arial"/>
                <w:sz w:val="22"/>
                <w:szCs w:val="22"/>
              </w:rPr>
              <w:t>30-149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9067E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32A08" w14:textId="77777777" w:rsidR="00A9067E" w:rsidRPr="007D7932" w:rsidRDefault="00A9067E" w:rsidP="00241C3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9067E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0321F" w14:textId="77777777" w:rsidR="00A9067E" w:rsidRPr="007D7932" w:rsidRDefault="00A9067E" w:rsidP="00241C3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9067E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9067E" w14:paraId="35223893" w14:textId="77777777" w:rsidTr="00241C3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4619B" w14:textId="77777777" w:rsidR="00A9067E" w:rsidRPr="007D7932" w:rsidRDefault="00A9067E" w:rsidP="00241C3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9067E">
              <w:rPr>
                <w:rFonts w:ascii="Arial" w:hAnsi="Arial" w:cs="Arial"/>
                <w:sz w:val="22"/>
                <w:szCs w:val="22"/>
              </w:rPr>
              <w:t>27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9067E">
              <w:rPr>
                <w:rFonts w:ascii="Arial" w:hAnsi="Arial" w:cs="Arial"/>
                <w:sz w:val="22"/>
                <w:szCs w:val="22"/>
              </w:rPr>
              <w:t>pasy jednorazowe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14FF2" w14:textId="77777777" w:rsidR="00A9067E" w:rsidRPr="007D7932" w:rsidRDefault="00A9067E" w:rsidP="00241C3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9067E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A9067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72A4F28B" w14:textId="77777777" w:rsidR="00A9067E" w:rsidRPr="007D7932" w:rsidRDefault="00A9067E" w:rsidP="00241C3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9067E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9067E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3CF9B376" w14:textId="77777777" w:rsidR="00A9067E" w:rsidRPr="007D7932" w:rsidRDefault="00A9067E" w:rsidP="00241C3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9067E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9067E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67E2C" w14:textId="77777777" w:rsidR="00A9067E" w:rsidRPr="007D7932" w:rsidRDefault="00A9067E" w:rsidP="00241C3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9067E">
              <w:rPr>
                <w:rFonts w:ascii="Arial" w:hAnsi="Arial" w:cs="Arial"/>
                <w:sz w:val="22"/>
                <w:szCs w:val="22"/>
              </w:rPr>
              <w:t>1 - Cena - 90.41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342B0" w14:textId="77777777" w:rsidR="00A9067E" w:rsidRPr="007D7932" w:rsidRDefault="00A9067E" w:rsidP="00241C3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9067E">
              <w:rPr>
                <w:rFonts w:ascii="Arial" w:hAnsi="Arial" w:cs="Arial"/>
                <w:sz w:val="22"/>
                <w:szCs w:val="22"/>
              </w:rPr>
              <w:t xml:space="preserve">  90,41</w:t>
            </w:r>
          </w:p>
        </w:tc>
      </w:tr>
      <w:tr w:rsidR="00A9067E" w14:paraId="50C7C81F" w14:textId="77777777" w:rsidTr="00241C3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122AF" w14:textId="77777777" w:rsidR="00A9067E" w:rsidRPr="007D7932" w:rsidRDefault="00A9067E" w:rsidP="00241C3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9067E">
              <w:rPr>
                <w:rFonts w:ascii="Arial" w:hAnsi="Arial" w:cs="Arial"/>
                <w:sz w:val="22"/>
                <w:szCs w:val="22"/>
              </w:rPr>
              <w:t>27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9067E">
              <w:rPr>
                <w:rFonts w:ascii="Arial" w:hAnsi="Arial" w:cs="Arial"/>
                <w:sz w:val="22"/>
                <w:szCs w:val="22"/>
              </w:rPr>
              <w:t>pasy jednorazowe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C981F" w14:textId="77777777" w:rsidR="00A9067E" w:rsidRPr="007D7932" w:rsidRDefault="00A9067E" w:rsidP="00241C3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9067E">
              <w:rPr>
                <w:rFonts w:ascii="Arial" w:hAnsi="Arial" w:cs="Arial"/>
                <w:b/>
                <w:bCs/>
                <w:sz w:val="22"/>
                <w:szCs w:val="22"/>
              </w:rPr>
              <w:t>SKAMEX Spółka Akcyjna</w:t>
            </w:r>
          </w:p>
          <w:p w14:paraId="6C64C389" w14:textId="77777777" w:rsidR="00A9067E" w:rsidRPr="007D7932" w:rsidRDefault="00A9067E" w:rsidP="00241C3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9067E">
              <w:rPr>
                <w:rFonts w:ascii="Arial" w:hAnsi="Arial" w:cs="Arial"/>
                <w:sz w:val="22"/>
                <w:szCs w:val="22"/>
              </w:rPr>
              <w:t>Dr Stefana Kopcińskiego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9067E">
              <w:rPr>
                <w:rFonts w:ascii="Arial" w:hAnsi="Arial" w:cs="Arial"/>
                <w:sz w:val="22"/>
                <w:szCs w:val="22"/>
              </w:rPr>
              <w:t>62D</w:t>
            </w:r>
          </w:p>
          <w:p w14:paraId="70AE5CA5" w14:textId="77777777" w:rsidR="00A9067E" w:rsidRPr="007D7932" w:rsidRDefault="00A9067E" w:rsidP="00241C3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9067E">
              <w:rPr>
                <w:rFonts w:ascii="Arial" w:hAnsi="Arial" w:cs="Arial"/>
                <w:sz w:val="22"/>
                <w:szCs w:val="22"/>
              </w:rPr>
              <w:t>90-032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9067E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52C23" w14:textId="77777777" w:rsidR="00A9067E" w:rsidRPr="007D7932" w:rsidRDefault="00A9067E" w:rsidP="00241C3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9067E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B20D7" w14:textId="77777777" w:rsidR="00A9067E" w:rsidRPr="007D7932" w:rsidRDefault="00A9067E" w:rsidP="00241C3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9067E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</w:tbl>
    <w:p w14:paraId="143AFD70" w14:textId="77777777" w:rsidR="00B464D3" w:rsidRPr="00992FF5" w:rsidRDefault="00B464D3" w:rsidP="00B51A2B">
      <w:pPr>
        <w:spacing w:before="720"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992FF5">
        <w:rPr>
          <w:rFonts w:ascii="Arial" w:hAnsi="Arial" w:cs="Arial"/>
          <w:i/>
        </w:rPr>
        <w:t>Zamawiający</w:t>
      </w:r>
    </w:p>
    <w:bookmarkEnd w:id="0"/>
    <w:p w14:paraId="7F1D8984" w14:textId="11663C4E" w:rsidR="00BC2A8B" w:rsidRPr="00BC2A8B" w:rsidRDefault="00BC2A8B" w:rsidP="00BC2A8B">
      <w:pPr>
        <w:jc w:val="right"/>
        <w:rPr>
          <w:rFonts w:ascii="Arial" w:hAnsi="Arial" w:cs="Arial"/>
          <w:i/>
          <w:iCs/>
        </w:rPr>
      </w:pPr>
      <w:r w:rsidRPr="00BC2A8B">
        <w:rPr>
          <w:rFonts w:ascii="Arial" w:hAnsi="Arial" w:cs="Arial"/>
          <w:i/>
          <w:iCs/>
        </w:rPr>
        <w:t xml:space="preserve">Mgr Aneta </w:t>
      </w:r>
      <w:proofErr w:type="spellStart"/>
      <w:r w:rsidRPr="00BC2A8B">
        <w:rPr>
          <w:rFonts w:ascii="Arial" w:hAnsi="Arial" w:cs="Arial"/>
          <w:i/>
          <w:iCs/>
        </w:rPr>
        <w:t>Dulewska</w:t>
      </w:r>
      <w:proofErr w:type="spellEnd"/>
    </w:p>
    <w:p w14:paraId="130DCC05" w14:textId="6CED64C0" w:rsidR="00BC2A8B" w:rsidRPr="00BC2A8B" w:rsidRDefault="00BC2A8B" w:rsidP="00BC2A8B">
      <w:pPr>
        <w:jc w:val="right"/>
        <w:rPr>
          <w:rFonts w:ascii="Arial" w:hAnsi="Arial" w:cs="Arial"/>
          <w:i/>
          <w:iCs/>
        </w:rPr>
      </w:pPr>
      <w:r w:rsidRPr="00BC2A8B">
        <w:rPr>
          <w:rFonts w:ascii="Arial" w:hAnsi="Arial" w:cs="Arial"/>
          <w:i/>
          <w:iCs/>
        </w:rPr>
        <w:t>Zastępca Dyrektora ds. ekonomicznych</w:t>
      </w:r>
    </w:p>
    <w:sectPr w:rsidR="00BC2A8B" w:rsidRPr="00BC2A8B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0274C8" w14:textId="77777777" w:rsidR="00463584" w:rsidRDefault="00463584">
      <w:r>
        <w:separator/>
      </w:r>
    </w:p>
  </w:endnote>
  <w:endnote w:type="continuationSeparator" w:id="0">
    <w:p w14:paraId="4A70CC0A" w14:textId="77777777" w:rsidR="00463584" w:rsidRDefault="004635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92BB9F" w14:textId="77777777" w:rsidR="00A9067E" w:rsidRDefault="00A9067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76352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99A165C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17588B89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DF263" w14:textId="77777777" w:rsidR="00A9067E" w:rsidRDefault="00A906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02C7D9" w14:textId="77777777" w:rsidR="00463584" w:rsidRDefault="00463584">
      <w:r>
        <w:separator/>
      </w:r>
    </w:p>
  </w:footnote>
  <w:footnote w:type="continuationSeparator" w:id="0">
    <w:p w14:paraId="7DB66C45" w14:textId="77777777" w:rsidR="00463584" w:rsidRDefault="004635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F3A666" w14:textId="77777777" w:rsidR="00A9067E" w:rsidRDefault="00A906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0B8559" w14:textId="77777777" w:rsidR="00A9067E" w:rsidRDefault="00A906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B2AD30" w14:textId="77777777" w:rsidR="00A9067E" w:rsidRDefault="00A906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3584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3584"/>
    <w:rsid w:val="004657DA"/>
    <w:rsid w:val="004830FD"/>
    <w:rsid w:val="004B2665"/>
    <w:rsid w:val="004B2D51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4846"/>
    <w:rsid w:val="00915B9E"/>
    <w:rsid w:val="00952256"/>
    <w:rsid w:val="0097748A"/>
    <w:rsid w:val="00992FF5"/>
    <w:rsid w:val="009F0E5C"/>
    <w:rsid w:val="00A029B8"/>
    <w:rsid w:val="00A9067E"/>
    <w:rsid w:val="00A91321"/>
    <w:rsid w:val="00AA02AC"/>
    <w:rsid w:val="00B048DA"/>
    <w:rsid w:val="00B32D12"/>
    <w:rsid w:val="00B464D3"/>
    <w:rsid w:val="00B51A2B"/>
    <w:rsid w:val="00B8185B"/>
    <w:rsid w:val="00BC2A8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B0147B"/>
  <w15:chartTrackingRefBased/>
  <w15:docId w15:val="{28FF11EA-7069-4262-859F-0CC571DC8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275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Anna Oramus-Myjak</cp:lastModifiedBy>
  <cp:revision>4</cp:revision>
  <cp:lastPrinted>2026-07-30T10:16:00Z</cp:lastPrinted>
  <dcterms:created xsi:type="dcterms:W3CDTF">2026-07-30T09:40:00Z</dcterms:created>
  <dcterms:modified xsi:type="dcterms:W3CDTF">2026-07-30T10:16:00Z</dcterms:modified>
</cp:coreProperties>
</file>