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5C6E3" w14:textId="77777777" w:rsidR="000A5B45" w:rsidRPr="004C0377" w:rsidRDefault="000A5B45" w:rsidP="000A5B45">
      <w:pPr>
        <w:keepNext/>
        <w:spacing w:after="0" w:line="240" w:lineRule="auto"/>
        <w:ind w:left="-142"/>
        <w:outlineLvl w:val="3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733C331" w14:textId="77777777" w:rsidR="000A5B45" w:rsidRPr="004C0377" w:rsidRDefault="000A5B45" w:rsidP="000A5B45">
      <w:pPr>
        <w:keepNext/>
        <w:spacing w:after="0" w:line="240" w:lineRule="auto"/>
        <w:outlineLvl w:val="3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0DF75AC2" w14:textId="7EEF37BC" w:rsidR="000A5B45" w:rsidRPr="004C0377" w:rsidRDefault="000A5B45" w:rsidP="000A5B45">
      <w:pPr>
        <w:keepNext/>
        <w:spacing w:after="0" w:line="240" w:lineRule="auto"/>
        <w:ind w:left="-142"/>
        <w:outlineLvl w:val="3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C0377">
        <w:rPr>
          <w:rFonts w:ascii="Verdana" w:hAnsi="Verdana" w:cs="Verdana"/>
          <w:i/>
          <w:noProof/>
          <w:sz w:val="18"/>
          <w:szCs w:val="18"/>
        </w:rPr>
        <w:t xml:space="preserve">   </w:t>
      </w:r>
      <w:r w:rsidRPr="004C0377">
        <w:rPr>
          <w:rFonts w:ascii="Verdana" w:hAnsi="Verdana" w:cs="Verdana"/>
          <w:i/>
          <w:noProof/>
          <w:sz w:val="18"/>
          <w:szCs w:val="18"/>
        </w:rPr>
        <w:drawing>
          <wp:inline distT="0" distB="0" distL="0" distR="0" wp14:anchorId="213AE176" wp14:editId="6AE820C4">
            <wp:extent cx="3938270" cy="694690"/>
            <wp:effectExtent l="0" t="0" r="5080" b="0"/>
            <wp:docPr id="192149815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270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C0377">
        <w:rPr>
          <w:rFonts w:ascii="Verdana" w:hAnsi="Verdana" w:cs="Verdana"/>
          <w:i/>
          <w:noProof/>
          <w:sz w:val="18"/>
          <w:szCs w:val="18"/>
        </w:rPr>
        <w:t xml:space="preserve">        </w:t>
      </w:r>
      <w:r w:rsidRPr="004C0377">
        <w:rPr>
          <w:rFonts w:ascii="Verdana" w:hAnsi="Verdana" w:cs="Verdana"/>
          <w:i/>
          <w:noProof/>
          <w:sz w:val="18"/>
          <w:szCs w:val="18"/>
        </w:rPr>
        <w:drawing>
          <wp:inline distT="0" distB="0" distL="0" distR="0" wp14:anchorId="2226206C" wp14:editId="2BB6931F">
            <wp:extent cx="1352550" cy="304800"/>
            <wp:effectExtent l="0" t="0" r="0" b="0"/>
            <wp:docPr id="74270414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C14A22" w14:textId="77777777" w:rsidR="000A5B45" w:rsidRPr="004C0377" w:rsidRDefault="000A5B45" w:rsidP="002816B4">
      <w:pPr>
        <w:keepNext/>
        <w:spacing w:after="0" w:line="240" w:lineRule="auto"/>
        <w:outlineLvl w:val="3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BE628B1" w14:textId="166D9386" w:rsidR="006716F9" w:rsidRPr="004C0377" w:rsidRDefault="006716F9" w:rsidP="005C786B">
      <w:pPr>
        <w:keepNext/>
        <w:spacing w:after="0" w:line="240" w:lineRule="auto"/>
        <w:ind w:left="-142"/>
        <w:jc w:val="right"/>
        <w:outlineLvl w:val="3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b/>
          <w:sz w:val="18"/>
          <w:szCs w:val="18"/>
          <w:lang w:eastAsia="pl-PL"/>
        </w:rPr>
        <w:t>Załącznik nr 2</w:t>
      </w:r>
    </w:p>
    <w:p w14:paraId="37B3DE66" w14:textId="77777777" w:rsidR="006716F9" w:rsidRPr="004C0377" w:rsidRDefault="006716F9" w:rsidP="0031244E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0A67CF91" w14:textId="77777777" w:rsidR="006716F9" w:rsidRPr="004C0377" w:rsidRDefault="006716F9" w:rsidP="0031244E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4B929F5A" w14:textId="77777777" w:rsidR="006716F9" w:rsidRPr="004C0377" w:rsidRDefault="006716F9" w:rsidP="0031244E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52F829F1" w14:textId="77777777" w:rsidR="006716F9" w:rsidRPr="004C0377" w:rsidRDefault="006716F9" w:rsidP="0031244E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156DF21F" w14:textId="77777777" w:rsidR="006716F9" w:rsidRPr="004C0377" w:rsidRDefault="006716F9" w:rsidP="0031244E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35EE547F" w14:textId="77777777" w:rsidR="006716F9" w:rsidRPr="004C0377" w:rsidRDefault="006716F9" w:rsidP="0031244E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132C5FAF" w14:textId="18BFA2FC" w:rsidR="006716F9" w:rsidRPr="004C0377" w:rsidRDefault="006716F9" w:rsidP="0031244E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</w:t>
      </w:r>
    </w:p>
    <w:p w14:paraId="285F845B" w14:textId="77777777" w:rsidR="006716F9" w:rsidRPr="004C0377" w:rsidRDefault="006716F9" w:rsidP="0031244E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C0377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C0377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3657158" w14:textId="77777777" w:rsidR="006716F9" w:rsidRPr="004C0377" w:rsidRDefault="006716F9" w:rsidP="0031244E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C0377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15BA3874" w14:textId="0ADC6209" w:rsidR="006716F9" w:rsidRPr="004C0377" w:rsidRDefault="006716F9" w:rsidP="0031244E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</w:t>
      </w:r>
    </w:p>
    <w:p w14:paraId="24147ACE" w14:textId="77777777" w:rsidR="006716F9" w:rsidRPr="004C0377" w:rsidRDefault="006716F9" w:rsidP="0031244E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7C792E3" w14:textId="77777777" w:rsidR="004C0377" w:rsidRDefault="004C0377" w:rsidP="0031244E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</w:p>
    <w:p w14:paraId="40B8014F" w14:textId="0E3A9089" w:rsidR="006716F9" w:rsidRPr="004C0377" w:rsidRDefault="006716F9" w:rsidP="0031244E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C0377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E1710AF" w14:textId="77777777" w:rsidR="006716F9" w:rsidRPr="004C0377" w:rsidRDefault="006716F9" w:rsidP="0031244E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05E7F360" w14:textId="77777777" w:rsidR="006716F9" w:rsidRDefault="006716F9" w:rsidP="0031244E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C0377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C0377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425D9530" w14:textId="77777777" w:rsidR="004C0377" w:rsidRPr="004C0377" w:rsidRDefault="004C0377" w:rsidP="0031244E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E706FA2" w14:textId="77777777" w:rsidR="006716F9" w:rsidRDefault="006716F9" w:rsidP="00EF4EFC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C0377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46B925C5" w14:textId="77777777" w:rsidR="004C0377" w:rsidRPr="004C0377" w:rsidRDefault="004C0377" w:rsidP="00EF4EFC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</w:p>
    <w:p w14:paraId="2A7777D0" w14:textId="25162F17" w:rsidR="006716F9" w:rsidRPr="004C0377" w:rsidRDefault="006716F9" w:rsidP="00EF4EFC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>Na potrzeby postępowania o udzielenie zamówienia publicznego pn.</w:t>
      </w:r>
      <w:r w:rsidR="00453450" w:rsidRPr="004C0377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04340F" w:rsidRPr="004C0377">
        <w:rPr>
          <w:rFonts w:ascii="Verdana" w:eastAsia="Times New Roman" w:hAnsi="Verdana" w:cs="Calibri"/>
          <w:b/>
          <w:sz w:val="18"/>
          <w:szCs w:val="18"/>
          <w:lang w:eastAsia="pl-PL"/>
        </w:rPr>
        <w:t>Usługa szkoleniowa: „Analiza systemów pomiarowych – MSA” dla studentów w ramach projektu KOMPAS AGH KC-DE-zp.25.290.2026</w:t>
      </w:r>
      <w:r w:rsidR="00E02C64" w:rsidRPr="004C0377">
        <w:rPr>
          <w:rFonts w:ascii="Verdana" w:hAnsi="Verdana"/>
          <w:b/>
          <w:sz w:val="18"/>
          <w:szCs w:val="18"/>
        </w:rPr>
        <w:t xml:space="preserve"> </w:t>
      </w: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 xml:space="preserve">prowadzonego przez </w:t>
      </w:r>
      <w:r w:rsidRPr="004C0377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C0377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443C37DC" w14:textId="77777777" w:rsidR="006716F9" w:rsidRPr="004C0377" w:rsidRDefault="006716F9" w:rsidP="00EF4EFC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537CFD5" w14:textId="77777777" w:rsidR="006716F9" w:rsidRPr="004C0377" w:rsidRDefault="006716F9" w:rsidP="00EF4EF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92D0135" w14:textId="77777777" w:rsidR="006716F9" w:rsidRPr="004C0377" w:rsidRDefault="006716F9" w:rsidP="00EF4EF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C0377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1AC2A46" w14:textId="77777777" w:rsidR="00B62358" w:rsidRPr="004C0377" w:rsidRDefault="00B62358" w:rsidP="00B62358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C0377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C0377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C0377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4DEC2A0" w14:textId="77777777" w:rsidR="00B62358" w:rsidRPr="004C0377" w:rsidRDefault="00B62358" w:rsidP="00B62358">
      <w:pPr>
        <w:pStyle w:val="Akapitzlist"/>
        <w:widowControl w:val="0"/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20DD766D" w14:textId="77777777" w:rsidR="00B62358" w:rsidRPr="004C0377" w:rsidRDefault="00B62358" w:rsidP="00B62358">
      <w:pPr>
        <w:pStyle w:val="Akapitzlist"/>
        <w:widowControl w:val="0"/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albo</w:t>
      </w:r>
    </w:p>
    <w:p w14:paraId="6B1508A4" w14:textId="77777777" w:rsidR="00B62358" w:rsidRPr="004C0377" w:rsidRDefault="00B62358" w:rsidP="00B62358">
      <w:pPr>
        <w:pStyle w:val="Akapitzlist"/>
        <w:widowControl w:val="0"/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45DE3989" w:rsidR="006716F9" w:rsidRPr="004C0377" w:rsidRDefault="00B62358" w:rsidP="004C0377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4C0377" w:rsidRDefault="006716F9" w:rsidP="0031244E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31B9B81F" w14:textId="77777777" w:rsidR="006716F9" w:rsidRDefault="006716F9" w:rsidP="0031244E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C0377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5726128" w14:textId="77777777" w:rsidR="004C0377" w:rsidRDefault="004C0377" w:rsidP="0031244E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EF10E6C" w14:textId="77777777" w:rsidR="004C0377" w:rsidRDefault="004C0377" w:rsidP="0031244E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B85AB4E" w14:textId="77777777" w:rsidR="004C0377" w:rsidRPr="004C0377" w:rsidRDefault="004C0377" w:rsidP="0031244E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E857871" w14:textId="77777777" w:rsidR="006716F9" w:rsidRPr="004C0377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/>
          <w:i/>
          <w:iCs/>
          <w:color w:val="FF0000"/>
          <w:sz w:val="18"/>
          <w:szCs w:val="18"/>
        </w:rPr>
      </w:pPr>
      <w:r w:rsidRPr="004C0377">
        <w:rPr>
          <w:rFonts w:ascii="Verdana" w:hAnsi="Verdana" w:cs="Calibri"/>
          <w:b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54F9144" w14:textId="411CFD9F" w:rsidR="005103B9" w:rsidRPr="004C0377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/>
          <w:sz w:val="18"/>
          <w:szCs w:val="18"/>
        </w:rPr>
      </w:pPr>
      <w:r w:rsidRPr="004C0377">
        <w:rPr>
          <w:rFonts w:ascii="Verdana" w:hAnsi="Verdana" w:cs="Calibri"/>
          <w:b/>
          <w:i/>
          <w:iCs/>
          <w:color w:val="FF0000"/>
          <w:sz w:val="18"/>
          <w:szCs w:val="18"/>
        </w:rPr>
        <w:t xml:space="preserve">podpisem elektronicznym lub podpisem zaufanym lub </w:t>
      </w:r>
      <w:r w:rsidR="00E37688" w:rsidRPr="004C0377">
        <w:rPr>
          <w:rFonts w:ascii="Verdana" w:hAnsi="Verdana" w:cs="Calibri"/>
          <w:b/>
          <w:i/>
          <w:iCs/>
          <w:color w:val="FF0000"/>
          <w:sz w:val="18"/>
          <w:szCs w:val="18"/>
        </w:rPr>
        <w:t xml:space="preserve">elektronicznym </w:t>
      </w:r>
      <w:r w:rsidRPr="004C0377">
        <w:rPr>
          <w:rFonts w:ascii="Verdana" w:hAnsi="Verdana" w:cs="Calibri"/>
          <w:b/>
          <w:i/>
          <w:iCs/>
          <w:color w:val="FF0000"/>
          <w:sz w:val="18"/>
          <w:szCs w:val="18"/>
        </w:rPr>
        <w:t>podpisem osobistym.</w:t>
      </w:r>
    </w:p>
    <w:sectPr w:rsidR="005103B9" w:rsidRPr="004C0377" w:rsidSect="00EF4EFC">
      <w:footerReference w:type="default" r:id="rId10"/>
      <w:endnotePr>
        <w:numFmt w:val="decimal"/>
      </w:endnotePr>
      <w:pgSz w:w="11906" w:h="16838"/>
      <w:pgMar w:top="-155" w:right="1417" w:bottom="1276" w:left="1134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49AAA" w14:textId="77777777" w:rsidR="003715D4" w:rsidRDefault="003715D4" w:rsidP="0038231F">
      <w:pPr>
        <w:spacing w:after="0" w:line="240" w:lineRule="auto"/>
      </w:pPr>
      <w:r>
        <w:separator/>
      </w:r>
    </w:p>
  </w:endnote>
  <w:endnote w:type="continuationSeparator" w:id="0">
    <w:p w14:paraId="2E34BF97" w14:textId="77777777" w:rsidR="003715D4" w:rsidRDefault="003715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10514" w14:textId="77777777" w:rsidR="003715D4" w:rsidRDefault="003715D4" w:rsidP="0038231F">
      <w:pPr>
        <w:spacing w:after="0" w:line="240" w:lineRule="auto"/>
      </w:pPr>
      <w:r>
        <w:separator/>
      </w:r>
    </w:p>
  </w:footnote>
  <w:footnote w:type="continuationSeparator" w:id="0">
    <w:p w14:paraId="68832405" w14:textId="77777777" w:rsidR="003715D4" w:rsidRDefault="003715D4" w:rsidP="0038231F">
      <w:pPr>
        <w:spacing w:after="0" w:line="240" w:lineRule="auto"/>
      </w:pPr>
      <w:r>
        <w:continuationSeparator/>
      </w:r>
    </w:p>
  </w:footnote>
  <w:footnote w:id="1">
    <w:p w14:paraId="193D50F6" w14:textId="77777777" w:rsidR="00B62358" w:rsidRPr="004C0377" w:rsidRDefault="00B62358" w:rsidP="00B62358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14:paraId="6057B18D" w14:textId="77777777" w:rsidR="00B62358" w:rsidRDefault="00B62358" w:rsidP="00B62358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4340F"/>
    <w:rsid w:val="00073C3D"/>
    <w:rsid w:val="0007701E"/>
    <w:rsid w:val="000771FC"/>
    <w:rsid w:val="000805B5"/>
    <w:rsid w:val="000807FD"/>
    <w:rsid w:val="000809B6"/>
    <w:rsid w:val="000909D6"/>
    <w:rsid w:val="00091A4B"/>
    <w:rsid w:val="000A5B45"/>
    <w:rsid w:val="000B1025"/>
    <w:rsid w:val="000B54D1"/>
    <w:rsid w:val="000C021E"/>
    <w:rsid w:val="000C18AF"/>
    <w:rsid w:val="000D6F17"/>
    <w:rsid w:val="000D73C4"/>
    <w:rsid w:val="000D7481"/>
    <w:rsid w:val="000D78D2"/>
    <w:rsid w:val="000E4D37"/>
    <w:rsid w:val="001113AB"/>
    <w:rsid w:val="001601AE"/>
    <w:rsid w:val="00161D64"/>
    <w:rsid w:val="00163185"/>
    <w:rsid w:val="00174CBF"/>
    <w:rsid w:val="0017698A"/>
    <w:rsid w:val="0017789E"/>
    <w:rsid w:val="001902D2"/>
    <w:rsid w:val="001B1CDE"/>
    <w:rsid w:val="001C6945"/>
    <w:rsid w:val="001F027E"/>
    <w:rsid w:val="001F3B12"/>
    <w:rsid w:val="00203A40"/>
    <w:rsid w:val="00206426"/>
    <w:rsid w:val="0021352B"/>
    <w:rsid w:val="002168A8"/>
    <w:rsid w:val="0022496B"/>
    <w:rsid w:val="002426FF"/>
    <w:rsid w:val="00246E5F"/>
    <w:rsid w:val="00255142"/>
    <w:rsid w:val="00256CEC"/>
    <w:rsid w:val="00262D61"/>
    <w:rsid w:val="0027061A"/>
    <w:rsid w:val="002816B4"/>
    <w:rsid w:val="002826A4"/>
    <w:rsid w:val="00284368"/>
    <w:rsid w:val="00290B01"/>
    <w:rsid w:val="00292198"/>
    <w:rsid w:val="00294378"/>
    <w:rsid w:val="002A33D9"/>
    <w:rsid w:val="002B12CB"/>
    <w:rsid w:val="002B2AD9"/>
    <w:rsid w:val="002B4DEC"/>
    <w:rsid w:val="002C1C7B"/>
    <w:rsid w:val="002C4948"/>
    <w:rsid w:val="002E641A"/>
    <w:rsid w:val="002E6975"/>
    <w:rsid w:val="003000E5"/>
    <w:rsid w:val="00310400"/>
    <w:rsid w:val="003123DA"/>
    <w:rsid w:val="0031244E"/>
    <w:rsid w:val="00313417"/>
    <w:rsid w:val="00313911"/>
    <w:rsid w:val="00316FCD"/>
    <w:rsid w:val="00333209"/>
    <w:rsid w:val="00337073"/>
    <w:rsid w:val="003432AA"/>
    <w:rsid w:val="0034359F"/>
    <w:rsid w:val="003468C5"/>
    <w:rsid w:val="00350CD9"/>
    <w:rsid w:val="00351F8A"/>
    <w:rsid w:val="00364235"/>
    <w:rsid w:val="003715D4"/>
    <w:rsid w:val="003737DB"/>
    <w:rsid w:val="0038231F"/>
    <w:rsid w:val="003B2070"/>
    <w:rsid w:val="003B214C"/>
    <w:rsid w:val="003B7238"/>
    <w:rsid w:val="003C3B64"/>
    <w:rsid w:val="003D2F81"/>
    <w:rsid w:val="003D49A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0377"/>
    <w:rsid w:val="004C4854"/>
    <w:rsid w:val="004D7E48"/>
    <w:rsid w:val="004F23F7"/>
    <w:rsid w:val="004F40EF"/>
    <w:rsid w:val="00501F05"/>
    <w:rsid w:val="005103B9"/>
    <w:rsid w:val="00520174"/>
    <w:rsid w:val="00524439"/>
    <w:rsid w:val="00525ADF"/>
    <w:rsid w:val="00535984"/>
    <w:rsid w:val="0055297B"/>
    <w:rsid w:val="005641F0"/>
    <w:rsid w:val="00582F81"/>
    <w:rsid w:val="00585183"/>
    <w:rsid w:val="00585E75"/>
    <w:rsid w:val="005B284B"/>
    <w:rsid w:val="005C0F91"/>
    <w:rsid w:val="005C39CA"/>
    <w:rsid w:val="005C786B"/>
    <w:rsid w:val="005D2134"/>
    <w:rsid w:val="005E176A"/>
    <w:rsid w:val="00606996"/>
    <w:rsid w:val="0063035C"/>
    <w:rsid w:val="00634311"/>
    <w:rsid w:val="00641874"/>
    <w:rsid w:val="00647F57"/>
    <w:rsid w:val="006676AE"/>
    <w:rsid w:val="006716F9"/>
    <w:rsid w:val="006A1D87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2D2D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34FA"/>
    <w:rsid w:val="00875768"/>
    <w:rsid w:val="008757E1"/>
    <w:rsid w:val="00882AEA"/>
    <w:rsid w:val="00892E48"/>
    <w:rsid w:val="00897C59"/>
    <w:rsid w:val="008A3369"/>
    <w:rsid w:val="008B0374"/>
    <w:rsid w:val="008C5709"/>
    <w:rsid w:val="008C6DF8"/>
    <w:rsid w:val="008D0487"/>
    <w:rsid w:val="008D4085"/>
    <w:rsid w:val="008D5EBC"/>
    <w:rsid w:val="008F3B4E"/>
    <w:rsid w:val="0091264E"/>
    <w:rsid w:val="009301A2"/>
    <w:rsid w:val="009440B7"/>
    <w:rsid w:val="00944190"/>
    <w:rsid w:val="009462BD"/>
    <w:rsid w:val="009475A8"/>
    <w:rsid w:val="00950A92"/>
    <w:rsid w:val="00952535"/>
    <w:rsid w:val="00956C26"/>
    <w:rsid w:val="00960337"/>
    <w:rsid w:val="00975019"/>
    <w:rsid w:val="00975C49"/>
    <w:rsid w:val="0098510A"/>
    <w:rsid w:val="00990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5295E"/>
    <w:rsid w:val="00A77D0B"/>
    <w:rsid w:val="00A83E2C"/>
    <w:rsid w:val="00A93FC2"/>
    <w:rsid w:val="00AA3B74"/>
    <w:rsid w:val="00AB476B"/>
    <w:rsid w:val="00AD228E"/>
    <w:rsid w:val="00AE6FF2"/>
    <w:rsid w:val="00AF1D9C"/>
    <w:rsid w:val="00AF58F4"/>
    <w:rsid w:val="00B0088C"/>
    <w:rsid w:val="00B13A2A"/>
    <w:rsid w:val="00B13F0C"/>
    <w:rsid w:val="00B15219"/>
    <w:rsid w:val="00B15FD3"/>
    <w:rsid w:val="00B24803"/>
    <w:rsid w:val="00B34079"/>
    <w:rsid w:val="00B572DC"/>
    <w:rsid w:val="00B62358"/>
    <w:rsid w:val="00B8005E"/>
    <w:rsid w:val="00B90C33"/>
    <w:rsid w:val="00B90E42"/>
    <w:rsid w:val="00BB0C3C"/>
    <w:rsid w:val="00BD3A24"/>
    <w:rsid w:val="00BE55D1"/>
    <w:rsid w:val="00C014B5"/>
    <w:rsid w:val="00C0424F"/>
    <w:rsid w:val="00C044D2"/>
    <w:rsid w:val="00C113BF"/>
    <w:rsid w:val="00C27BFB"/>
    <w:rsid w:val="00C32422"/>
    <w:rsid w:val="00C4103F"/>
    <w:rsid w:val="00C57DEB"/>
    <w:rsid w:val="00C737A7"/>
    <w:rsid w:val="00C81012"/>
    <w:rsid w:val="00C85DAD"/>
    <w:rsid w:val="00C86AF8"/>
    <w:rsid w:val="00CB01FB"/>
    <w:rsid w:val="00CB2FA9"/>
    <w:rsid w:val="00CB5CA5"/>
    <w:rsid w:val="00CB72B5"/>
    <w:rsid w:val="00CD0851"/>
    <w:rsid w:val="00CF7B9F"/>
    <w:rsid w:val="00D23F3D"/>
    <w:rsid w:val="00D34D9A"/>
    <w:rsid w:val="00D409DE"/>
    <w:rsid w:val="00D42C9B"/>
    <w:rsid w:val="00D50B3F"/>
    <w:rsid w:val="00D531D5"/>
    <w:rsid w:val="00D54B49"/>
    <w:rsid w:val="00D71C00"/>
    <w:rsid w:val="00D7532C"/>
    <w:rsid w:val="00D84AF0"/>
    <w:rsid w:val="00DA6EC7"/>
    <w:rsid w:val="00DC01FE"/>
    <w:rsid w:val="00DC787E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4FB"/>
    <w:rsid w:val="00E309E9"/>
    <w:rsid w:val="00E31C06"/>
    <w:rsid w:val="00E33351"/>
    <w:rsid w:val="00E37688"/>
    <w:rsid w:val="00E60C28"/>
    <w:rsid w:val="00E64482"/>
    <w:rsid w:val="00E65685"/>
    <w:rsid w:val="00E714DC"/>
    <w:rsid w:val="00E729F5"/>
    <w:rsid w:val="00E73190"/>
    <w:rsid w:val="00E73CEB"/>
    <w:rsid w:val="00E815C9"/>
    <w:rsid w:val="00EB7CDE"/>
    <w:rsid w:val="00ED5289"/>
    <w:rsid w:val="00EE02DE"/>
    <w:rsid w:val="00EE1FBF"/>
    <w:rsid w:val="00EF2EE6"/>
    <w:rsid w:val="00EF4EFC"/>
    <w:rsid w:val="00EF74CA"/>
    <w:rsid w:val="00EF78C9"/>
    <w:rsid w:val="00EF7ABF"/>
    <w:rsid w:val="00F04280"/>
    <w:rsid w:val="00F365F2"/>
    <w:rsid w:val="00F43919"/>
    <w:rsid w:val="00F66810"/>
    <w:rsid w:val="00F749CC"/>
    <w:rsid w:val="00F8042D"/>
    <w:rsid w:val="00FB242D"/>
    <w:rsid w:val="00FC0317"/>
    <w:rsid w:val="00FC1A76"/>
    <w:rsid w:val="00FC3F3B"/>
    <w:rsid w:val="00FD00F9"/>
    <w:rsid w:val="00FD18C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9</cp:revision>
  <cp:lastPrinted>2026-06-25T08:34:00Z</cp:lastPrinted>
  <dcterms:created xsi:type="dcterms:W3CDTF">2026-06-25T08:31:00Z</dcterms:created>
  <dcterms:modified xsi:type="dcterms:W3CDTF">2026-07-15T11:04:00Z</dcterms:modified>
</cp:coreProperties>
</file>