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5649B" w14:textId="77777777" w:rsidR="002300A1" w:rsidRPr="002300A1" w:rsidRDefault="002300A1" w:rsidP="002300A1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Cs/>
          <w:sz w:val="20"/>
          <w:szCs w:val="20"/>
        </w:rPr>
        <w:tab/>
      </w:r>
      <w:r w:rsidRPr="002300A1">
        <w:rPr>
          <w:rFonts w:ascii="Verdana" w:hAnsi="Verdana"/>
          <w:b/>
          <w:bCs/>
          <w:sz w:val="20"/>
          <w:szCs w:val="20"/>
        </w:rPr>
        <w:t>Załącznik nr 1</w:t>
      </w:r>
    </w:p>
    <w:p w14:paraId="66C14E38" w14:textId="77777777" w:rsidR="002300A1" w:rsidRPr="002300A1" w:rsidRDefault="002300A1" w:rsidP="002300A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>FORMULARZ OFERTY</w:t>
      </w:r>
    </w:p>
    <w:p w14:paraId="20E2B83A" w14:textId="77777777" w:rsidR="002300A1" w:rsidRPr="002300A1" w:rsidRDefault="002300A1" w:rsidP="002300A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4C2598B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EF2067C" w14:textId="77777777" w:rsidR="002300A1" w:rsidRPr="002300A1" w:rsidRDefault="002300A1" w:rsidP="002300A1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45EF867B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10708CF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WOJEWÓDZTWO …………………………….....</w:t>
      </w:r>
    </w:p>
    <w:p w14:paraId="55E9A4CC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300A1">
        <w:rPr>
          <w:rFonts w:ascii="Verdana" w:hAnsi="Verdana"/>
          <w:sz w:val="20"/>
          <w:szCs w:val="20"/>
          <w:lang w:val="de-DE"/>
        </w:rPr>
        <w:t>TEL.</w:t>
      </w:r>
      <w:r w:rsidRPr="002300A1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F63F767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300A1">
        <w:rPr>
          <w:rFonts w:ascii="Verdana" w:hAnsi="Verdana"/>
          <w:sz w:val="20"/>
          <w:szCs w:val="20"/>
          <w:lang w:val="de-DE"/>
        </w:rPr>
        <w:t xml:space="preserve">FAX </w:t>
      </w:r>
      <w:r w:rsidRPr="002300A1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9172DB1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300A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940C222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2300A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4645C3B" w14:textId="77777777" w:rsidR="002300A1" w:rsidRPr="002300A1" w:rsidRDefault="002300A1" w:rsidP="002300A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9332105" w14:textId="77777777" w:rsidR="002300A1" w:rsidRPr="002300A1" w:rsidRDefault="002300A1" w:rsidP="002300A1">
      <w:pPr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Do: Nazwa i siedziba Zamawiającego:</w:t>
      </w:r>
    </w:p>
    <w:p w14:paraId="298691A3" w14:textId="77777777" w:rsidR="002300A1" w:rsidRPr="002300A1" w:rsidRDefault="002300A1" w:rsidP="002300A1">
      <w:pPr>
        <w:ind w:right="-110"/>
        <w:rPr>
          <w:rFonts w:ascii="Verdana" w:hAnsi="Verdana"/>
          <w:b/>
          <w:sz w:val="20"/>
          <w:szCs w:val="20"/>
        </w:rPr>
      </w:pPr>
    </w:p>
    <w:p w14:paraId="2A8DE55F" w14:textId="77777777" w:rsidR="002300A1" w:rsidRPr="002300A1" w:rsidRDefault="002300A1" w:rsidP="002300A1">
      <w:pPr>
        <w:ind w:right="-110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0A5281C" w14:textId="77777777" w:rsidR="002300A1" w:rsidRPr="002300A1" w:rsidRDefault="002300A1" w:rsidP="002300A1">
      <w:pPr>
        <w:ind w:right="-110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B006F4B" w14:textId="77777777" w:rsidR="002300A1" w:rsidRPr="002300A1" w:rsidRDefault="002300A1" w:rsidP="002300A1">
      <w:pPr>
        <w:ind w:right="-110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5ABA8821" w14:textId="77777777" w:rsidR="002300A1" w:rsidRPr="002300A1" w:rsidRDefault="002300A1" w:rsidP="002300A1">
      <w:pPr>
        <w:ind w:firstLine="3969"/>
        <w:rPr>
          <w:rFonts w:ascii="Verdana" w:hAnsi="Verdana"/>
          <w:b/>
          <w:sz w:val="20"/>
          <w:szCs w:val="20"/>
        </w:rPr>
      </w:pPr>
    </w:p>
    <w:p w14:paraId="41054BCE" w14:textId="5942EC93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435674" w:rsidRPr="00435674">
        <w:rPr>
          <w:rFonts w:ascii="Verdana" w:hAnsi="Verdana"/>
          <w:b/>
          <w:bCs/>
          <w:iCs/>
          <w:sz w:val="20"/>
          <w:szCs w:val="20"/>
        </w:rPr>
        <w:t>Modernizacja (rozbudowa z przebudową i remont kapitalny) budynku domu studenckiego DS6 "Bratek" przy ul. Rostafińskiego 6 w Krakowie - KC-DE-zp.25.341.2026</w:t>
      </w:r>
      <w:r w:rsidRPr="002300A1">
        <w:rPr>
          <w:rFonts w:ascii="Verdana" w:hAnsi="Verdana"/>
          <w:b/>
          <w:sz w:val="20"/>
          <w:szCs w:val="20"/>
        </w:rPr>
        <w:t xml:space="preserve">, </w:t>
      </w:r>
      <w:r w:rsidRPr="002300A1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2300A1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2300A1">
        <w:rPr>
          <w:rFonts w:ascii="Verdana" w:hAnsi="Verdana"/>
          <w:sz w:val="20"/>
          <w:szCs w:val="20"/>
        </w:rPr>
        <w:t>.</w:t>
      </w:r>
    </w:p>
    <w:p w14:paraId="0339F44F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615E1F56" w14:textId="77777777" w:rsidR="002300A1" w:rsidRPr="002300A1" w:rsidRDefault="002300A1" w:rsidP="002300A1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>Cena brutto za całość przedmiotu zamówienia: .........................................PLN</w:t>
      </w:r>
    </w:p>
    <w:p w14:paraId="72E51FA0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AFB37DB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729ABAC6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4FC458D" w14:textId="77777777" w:rsidR="002300A1" w:rsidRPr="002300A1" w:rsidRDefault="002300A1" w:rsidP="002300A1">
      <w:pPr>
        <w:widowControl w:val="0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>Powyższa cena zawiera właściwą stawkę podatku VAT.</w:t>
      </w:r>
    </w:p>
    <w:p w14:paraId="4D05035F" w14:textId="77777777" w:rsidR="002300A1" w:rsidRPr="002300A1" w:rsidRDefault="002300A1" w:rsidP="002300A1">
      <w:pPr>
        <w:widowControl w:val="0"/>
        <w:rPr>
          <w:rFonts w:ascii="Verdana" w:hAnsi="Verdana"/>
          <w:b/>
          <w:sz w:val="20"/>
          <w:szCs w:val="20"/>
        </w:rPr>
      </w:pPr>
    </w:p>
    <w:p w14:paraId="545F227C" w14:textId="77777777" w:rsidR="002300A1" w:rsidRPr="002300A1" w:rsidRDefault="002300A1" w:rsidP="002300A1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Termin realizacji umowy: do ………………. miesięcy  </w:t>
      </w:r>
      <w:r w:rsidRPr="002300A1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60BADA1E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7B4EA063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  <w:u w:val="single"/>
        </w:rPr>
        <w:t xml:space="preserve">Okres udzielonej gwarancji podstawowej wynosi: </w:t>
      </w:r>
      <w:r w:rsidRPr="002300A1">
        <w:rPr>
          <w:rFonts w:ascii="Verdana" w:hAnsi="Verdana"/>
          <w:b/>
          <w:sz w:val="20"/>
          <w:szCs w:val="20"/>
        </w:rPr>
        <w:t>:</w:t>
      </w:r>
      <w:r w:rsidRPr="002300A1">
        <w:rPr>
          <w:rFonts w:ascii="Verdana" w:hAnsi="Verdana"/>
          <w:sz w:val="20"/>
          <w:szCs w:val="20"/>
        </w:rPr>
        <w:t xml:space="preserve"> …………………*miesięcy </w:t>
      </w:r>
      <w:r w:rsidRPr="002300A1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126C00F6" w14:textId="77777777" w:rsidR="002300A1" w:rsidRPr="002300A1" w:rsidRDefault="002300A1" w:rsidP="002300A1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2300A1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46D8EBE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64E8CD47" w14:textId="787F99B4" w:rsidR="002300A1" w:rsidRPr="002300A1" w:rsidRDefault="008D0BDA" w:rsidP="008D0BDA">
      <w:pPr>
        <w:ind w:left="360" w:right="-45"/>
        <w:rPr>
          <w:rFonts w:ascii="Verdana" w:hAnsi="Verdana"/>
          <w:color w:val="00000A"/>
          <w:sz w:val="18"/>
          <w:szCs w:val="18"/>
          <w:lang w:eastAsia="ar-SA"/>
        </w:rPr>
      </w:pP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t>- akumulatorów, gdzie okres gwarancji wynosi 24 miesiące.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>- wyposażenia meblowego gdzie okres gwarancji wynosi niż 36 miesięcy,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>- wykładziny podłogowe okres gwarancji wynosi 60 miesięcy,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 xml:space="preserve">- lamp </w:t>
      </w:r>
      <w:proofErr w:type="spellStart"/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t>ledowych</w:t>
      </w:r>
      <w:proofErr w:type="spellEnd"/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t>, gdzie okres gwarancji wynosi 72 miesiące,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>- dachu i okien, gdzie okres gwarancji wynosi 60 miesięcy,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>- instalacji fotowoltaicznych, gdzie okres gwarancji wynosi 10 lat*</w:t>
      </w:r>
      <w:r w:rsidRPr="008D0BDA">
        <w:rPr>
          <w:rFonts w:ascii="Verdana" w:hAnsi="Verdana"/>
          <w:i/>
          <w:iCs/>
          <w:color w:val="00000A"/>
          <w:sz w:val="18"/>
          <w:szCs w:val="18"/>
          <w:lang w:eastAsia="ar-SA"/>
        </w:rPr>
        <w:br/>
        <w:t>- instalacji sieci strukturalnych (logicznych), wynosi 25 lat*</w:t>
      </w:r>
      <w:r w:rsidR="002300A1" w:rsidRPr="002300A1">
        <w:rPr>
          <w:rFonts w:ascii="Verdana" w:hAnsi="Verdana"/>
          <w:color w:val="00000A"/>
          <w:sz w:val="18"/>
          <w:szCs w:val="18"/>
          <w:lang w:eastAsia="ar-SA"/>
        </w:rPr>
        <w:t xml:space="preserve"> </w:t>
      </w:r>
    </w:p>
    <w:p w14:paraId="5217F9EE" w14:textId="77777777" w:rsidR="002300A1" w:rsidRPr="002300A1" w:rsidRDefault="002300A1" w:rsidP="002300A1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7CDBF0D4" w14:textId="77777777" w:rsidR="002300A1" w:rsidRPr="002300A1" w:rsidRDefault="002300A1" w:rsidP="002300A1">
      <w:pPr>
        <w:ind w:right="-4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Termin płatności: </w:t>
      </w:r>
      <w:r w:rsidRPr="002300A1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1CB2FF43" w14:textId="77777777" w:rsidR="002300A1" w:rsidRPr="002300A1" w:rsidRDefault="002300A1" w:rsidP="002300A1">
      <w:pPr>
        <w:rPr>
          <w:rFonts w:ascii="Verdana" w:hAnsi="Verdana"/>
          <w:b/>
          <w:sz w:val="20"/>
          <w:szCs w:val="20"/>
          <w:u w:val="single"/>
        </w:rPr>
      </w:pPr>
    </w:p>
    <w:p w14:paraId="19F765C3" w14:textId="77777777" w:rsidR="002300A1" w:rsidRPr="002300A1" w:rsidRDefault="002300A1" w:rsidP="002300A1">
      <w:pPr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307BB10" w14:textId="77777777" w:rsidR="002300A1" w:rsidRPr="002300A1" w:rsidRDefault="002300A1" w:rsidP="002300A1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2300A1">
        <w:rPr>
          <w:rFonts w:ascii="Verdana" w:hAnsi="Verdana"/>
          <w:sz w:val="20"/>
          <w:szCs w:val="20"/>
        </w:rPr>
        <w:t xml:space="preserve"> </w:t>
      </w:r>
    </w:p>
    <w:p w14:paraId="1AA02AC2" w14:textId="77777777" w:rsidR="002300A1" w:rsidRPr="002300A1" w:rsidRDefault="002300A1" w:rsidP="002300A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2300A1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</w:t>
      </w:r>
      <w:r w:rsidRPr="002300A1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2300A1">
        <w:rPr>
          <w:rFonts w:ascii="Verdana" w:hAnsi="Verdana"/>
          <w:sz w:val="20"/>
          <w:szCs w:val="20"/>
          <w:lang w:eastAsia="ar-SA"/>
        </w:rPr>
        <w:t>zamawiającego</w:t>
      </w:r>
      <w:r w:rsidRPr="002300A1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D951511" w14:textId="77777777" w:rsidR="002300A1" w:rsidRPr="002300A1" w:rsidRDefault="002300A1" w:rsidP="002300A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2300A1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2B55F6AF" w14:textId="77777777" w:rsidR="002300A1" w:rsidRPr="002300A1" w:rsidRDefault="002300A1" w:rsidP="002300A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2300A1">
        <w:rPr>
          <w:rFonts w:ascii="Verdana" w:hAnsi="Verdana"/>
          <w:sz w:val="20"/>
          <w:szCs w:val="20"/>
        </w:rPr>
        <w:t>STWiORB</w:t>
      </w:r>
      <w:proofErr w:type="spellEnd"/>
      <w:r w:rsidRPr="002300A1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1BE55252" w14:textId="77777777" w:rsidR="002300A1" w:rsidRPr="002300A1" w:rsidRDefault="002300A1" w:rsidP="002300A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2300A1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4793D6DA" w14:textId="77777777" w:rsidR="002300A1" w:rsidRPr="002300A1" w:rsidRDefault="002300A1" w:rsidP="002300A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2300A1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2300A1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2300A1">
        <w:rPr>
          <w:rFonts w:ascii="Verdana" w:hAnsi="Verdana"/>
          <w:bCs/>
          <w:iCs/>
          <w:sz w:val="20"/>
          <w:szCs w:val="20"/>
        </w:rPr>
        <w:t>zgodnie z zapisami SWZ</w:t>
      </w:r>
    </w:p>
    <w:p w14:paraId="0DA6327B" w14:textId="77777777" w:rsidR="002300A1" w:rsidRPr="002300A1" w:rsidRDefault="002300A1" w:rsidP="002300A1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2300A1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2300A1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2300A1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2300A1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2300A1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3BEB3E86" w14:textId="77777777" w:rsidR="002300A1" w:rsidRPr="002300A1" w:rsidRDefault="002300A1" w:rsidP="002300A1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</w:rPr>
        <w:t xml:space="preserve">a. </w:t>
      </w:r>
      <w:r w:rsidRPr="002300A1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ACA6A1A" w14:textId="77777777" w:rsidR="002300A1" w:rsidRPr="002300A1" w:rsidRDefault="002300A1" w:rsidP="002300A1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</w:rPr>
        <w:t xml:space="preserve">b. </w:t>
      </w:r>
      <w:r w:rsidRPr="002300A1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525555F7" w14:textId="77777777" w:rsidR="002300A1" w:rsidRPr="002300A1" w:rsidRDefault="002300A1" w:rsidP="002300A1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</w:rPr>
        <w:t xml:space="preserve">c. </w:t>
      </w:r>
      <w:r w:rsidRPr="002300A1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ECFBB80" w14:textId="77777777" w:rsidR="002300A1" w:rsidRPr="002300A1" w:rsidRDefault="002300A1" w:rsidP="002300A1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</w:rPr>
        <w:t xml:space="preserve">d. </w:t>
      </w:r>
      <w:r w:rsidRPr="002300A1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258DE03" w14:textId="77777777" w:rsidR="002300A1" w:rsidRPr="002300A1" w:rsidRDefault="002300A1" w:rsidP="002300A1">
      <w:pPr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bCs/>
          <w:iCs/>
          <w:sz w:val="20"/>
          <w:szCs w:val="20"/>
        </w:rPr>
        <w:t xml:space="preserve">8. </w:t>
      </w:r>
      <w:r w:rsidRPr="002300A1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2300A1">
        <w:rPr>
          <w:rFonts w:ascii="Verdana" w:hAnsi="Verdana"/>
          <w:sz w:val="20"/>
          <w:szCs w:val="20"/>
        </w:rPr>
        <w:t>*</w:t>
      </w:r>
      <w:r w:rsidRPr="002300A1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2300A1">
        <w:rPr>
          <w:rFonts w:ascii="Verdana" w:hAnsi="Verdana"/>
          <w:sz w:val="20"/>
          <w:szCs w:val="20"/>
        </w:rPr>
        <w:t>od których dane osobowe bezpośrednio lub pośrednio pozyskałem</w:t>
      </w:r>
      <w:r w:rsidRPr="002300A1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300A1">
        <w:rPr>
          <w:rFonts w:ascii="Verdana" w:hAnsi="Verdana"/>
          <w:sz w:val="20"/>
          <w:szCs w:val="20"/>
        </w:rPr>
        <w:t xml:space="preserve">.* * </w:t>
      </w:r>
    </w:p>
    <w:p w14:paraId="564A01FD" w14:textId="77777777" w:rsidR="002300A1" w:rsidRPr="00CE38AF" w:rsidRDefault="002300A1" w:rsidP="002300A1">
      <w:pPr>
        <w:jc w:val="both"/>
        <w:rPr>
          <w:rFonts w:ascii="Verdana" w:hAnsi="Verdana"/>
          <w:sz w:val="16"/>
          <w:szCs w:val="16"/>
        </w:rPr>
      </w:pPr>
      <w:r w:rsidRPr="00CE38AF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3B2C23" w14:textId="77777777" w:rsidR="002300A1" w:rsidRPr="00CE38AF" w:rsidRDefault="002300A1" w:rsidP="002300A1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CE38AF">
        <w:rPr>
          <w:rFonts w:ascii="Verdana" w:eastAsia="Calibri" w:hAnsi="Verdana"/>
          <w:sz w:val="16"/>
          <w:szCs w:val="16"/>
          <w:lang w:eastAsia="zh-CN"/>
        </w:rPr>
        <w:t>**</w:t>
      </w:r>
      <w:r w:rsidRPr="00CE38AF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CE38AF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1923C4" w14:textId="77777777" w:rsidR="002300A1" w:rsidRPr="002300A1" w:rsidRDefault="002300A1" w:rsidP="002300A1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447DE328" w14:textId="77777777" w:rsidR="002300A1" w:rsidRPr="002300A1" w:rsidRDefault="002300A1" w:rsidP="002300A1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9. Oświadczam/y, że warunek określony w pkt. 8.2 </w:t>
      </w:r>
      <w:proofErr w:type="spellStart"/>
      <w:r w:rsidRPr="002300A1">
        <w:rPr>
          <w:rFonts w:ascii="Verdana" w:hAnsi="Verdana"/>
          <w:b/>
          <w:sz w:val="20"/>
          <w:szCs w:val="20"/>
        </w:rPr>
        <w:t>ppkt</w:t>
      </w:r>
      <w:proofErr w:type="spellEnd"/>
      <w:r w:rsidRPr="002300A1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2300A1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2300A1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C803DEA" w14:textId="77777777" w:rsidR="002300A1" w:rsidRPr="002300A1" w:rsidRDefault="002300A1" w:rsidP="002300A1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2300A1">
        <w:rPr>
          <w:rFonts w:ascii="Verdana" w:hAnsi="Verdana"/>
          <w:b/>
          <w:sz w:val="20"/>
          <w:szCs w:val="20"/>
        </w:rPr>
        <w:t xml:space="preserve">10. </w:t>
      </w:r>
      <w:r w:rsidRPr="002300A1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300A1" w:rsidRPr="002300A1" w14:paraId="76EE4EC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D3FF51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F6A0F1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1890136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04F49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300A1" w:rsidRPr="002300A1" w14:paraId="0C2D634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501489" w14:textId="77777777" w:rsidR="002300A1" w:rsidRPr="002300A1" w:rsidRDefault="002300A1" w:rsidP="002300A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309E1E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EB047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447035F" w14:textId="77777777" w:rsidR="002300A1" w:rsidRPr="002300A1" w:rsidRDefault="002300A1" w:rsidP="002300A1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73592628" w14:textId="77777777" w:rsidR="002300A1" w:rsidRPr="002300A1" w:rsidRDefault="002300A1" w:rsidP="002300A1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300A1">
        <w:rPr>
          <w:rFonts w:ascii="Verdana" w:hAnsi="Verdana"/>
          <w:b/>
          <w:sz w:val="20"/>
          <w:szCs w:val="20"/>
        </w:rPr>
        <w:t xml:space="preserve">11.Oświadczenie, w przypadku </w:t>
      </w:r>
      <w:r w:rsidRPr="002300A1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2300A1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300A1" w:rsidRPr="002300A1" w14:paraId="55DD9BA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19B3C8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12E52E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F1AA3" w14:textId="77777777" w:rsidR="002300A1" w:rsidRPr="002300A1" w:rsidRDefault="002300A1" w:rsidP="002300A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300A1" w:rsidRPr="002300A1" w14:paraId="42433C7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AA5274" w14:textId="77777777" w:rsidR="002300A1" w:rsidRPr="002300A1" w:rsidRDefault="002300A1" w:rsidP="002300A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2A09B9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3F963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300A1" w:rsidRPr="002300A1" w14:paraId="3C3E157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41BA4" w14:textId="77777777" w:rsidR="002300A1" w:rsidRPr="002300A1" w:rsidRDefault="002300A1" w:rsidP="002300A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2300A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553E12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AE3B3" w14:textId="77777777" w:rsidR="002300A1" w:rsidRPr="002300A1" w:rsidRDefault="002300A1" w:rsidP="002300A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4CAE627" w14:textId="77777777" w:rsidR="002300A1" w:rsidRPr="002300A1" w:rsidRDefault="002300A1" w:rsidP="002300A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lastRenderedPageBreak/>
        <w:t>Wadium w kwocie..........................................PLN zostało wniesione w dniu.................................... w formie........................................................</w:t>
      </w:r>
    </w:p>
    <w:p w14:paraId="66EC312B" w14:textId="77777777" w:rsidR="002300A1" w:rsidRPr="002300A1" w:rsidRDefault="002300A1" w:rsidP="002300A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po zakończeniu postępowania wadium należy zwrócić.</w:t>
      </w:r>
      <w:r w:rsidRPr="002300A1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0E273802" w14:textId="77777777" w:rsidR="002300A1" w:rsidRPr="002300A1" w:rsidRDefault="002300A1" w:rsidP="002300A1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19C6219" w14:textId="77777777" w:rsidR="002300A1" w:rsidRPr="002300A1" w:rsidRDefault="002300A1" w:rsidP="002300A1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376C037E" w14:textId="77777777" w:rsidR="002300A1" w:rsidRPr="002300A1" w:rsidRDefault="002300A1" w:rsidP="002300A1">
      <w:pPr>
        <w:numPr>
          <w:ilvl w:val="0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45CECB45" w14:textId="77777777" w:rsidR="002300A1" w:rsidRPr="002300A1" w:rsidRDefault="002300A1" w:rsidP="002300A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300A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958EF62" w14:textId="77777777" w:rsidR="002300A1" w:rsidRPr="002300A1" w:rsidRDefault="002300A1" w:rsidP="002300A1">
      <w:pPr>
        <w:keepNext/>
        <w:numPr>
          <w:ilvl w:val="0"/>
          <w:numId w:val="8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3E449DC" w14:textId="77777777" w:rsidR="002300A1" w:rsidRPr="002300A1" w:rsidRDefault="002300A1" w:rsidP="002300A1">
      <w:pPr>
        <w:keepNext/>
        <w:numPr>
          <w:ilvl w:val="0"/>
          <w:numId w:val="8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2300A1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  <w:r w:rsidRPr="002300A1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7F24CCB" w14:textId="77777777" w:rsidR="002300A1" w:rsidRPr="002300A1" w:rsidRDefault="002300A1" w:rsidP="002300A1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578F9B7" w14:textId="77777777" w:rsidR="002300A1" w:rsidRPr="002300A1" w:rsidRDefault="002300A1" w:rsidP="002300A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...................................................</w:t>
      </w:r>
      <w:r w:rsidRPr="002300A1">
        <w:rPr>
          <w:rFonts w:ascii="Verdana" w:hAnsi="Verdana"/>
          <w:sz w:val="20"/>
          <w:szCs w:val="20"/>
        </w:rPr>
        <w:tab/>
      </w:r>
      <w:r w:rsidRPr="002300A1">
        <w:rPr>
          <w:rFonts w:ascii="Verdana" w:hAnsi="Verdana"/>
          <w:sz w:val="20"/>
          <w:szCs w:val="20"/>
        </w:rPr>
        <w:tab/>
      </w:r>
    </w:p>
    <w:p w14:paraId="2D109F99" w14:textId="77777777" w:rsidR="002300A1" w:rsidRPr="002300A1" w:rsidRDefault="002300A1" w:rsidP="002300A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051EAC40" w14:textId="77777777" w:rsidR="008F1026" w:rsidRDefault="002300A1" w:rsidP="008F102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2300A1">
        <w:rPr>
          <w:rFonts w:ascii="Verdana" w:hAnsi="Verdana"/>
          <w:sz w:val="20"/>
          <w:szCs w:val="20"/>
        </w:rPr>
        <w:t>ych</w:t>
      </w:r>
      <w:proofErr w:type="spellEnd"/>
      <w:r w:rsidRPr="002300A1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5A94292D" w14:textId="77777777" w:rsidR="008F1026" w:rsidRPr="002300A1" w:rsidRDefault="008F1026" w:rsidP="008F1026">
      <w:pPr>
        <w:ind w:left="426"/>
        <w:jc w:val="both"/>
        <w:rPr>
          <w:rFonts w:ascii="Verdana" w:hAnsi="Verdana"/>
          <w:sz w:val="20"/>
          <w:szCs w:val="20"/>
        </w:rPr>
      </w:pPr>
    </w:p>
    <w:p w14:paraId="0CAC1EB7" w14:textId="77777777" w:rsidR="002300A1" w:rsidRPr="002300A1" w:rsidRDefault="002300A1" w:rsidP="002300A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załącznikami do niniejszej oferty są:</w:t>
      </w:r>
    </w:p>
    <w:p w14:paraId="42230941" w14:textId="77777777" w:rsidR="002300A1" w:rsidRPr="002300A1" w:rsidRDefault="002300A1" w:rsidP="002300A1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526D3FC" w14:textId="77777777" w:rsidR="002300A1" w:rsidRPr="002300A1" w:rsidRDefault="002300A1" w:rsidP="002300A1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D9F4E6D" w14:textId="77777777" w:rsidR="002300A1" w:rsidRPr="002300A1" w:rsidRDefault="002300A1" w:rsidP="002300A1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2300A1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73908A4E" w14:textId="77777777" w:rsidR="002300A1" w:rsidRPr="002300A1" w:rsidRDefault="002300A1" w:rsidP="002300A1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0B16C2F5" w14:textId="58B48FE1" w:rsidR="002300A1" w:rsidRPr="002300A1" w:rsidRDefault="00781DD0" w:rsidP="002300A1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781DD0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  <w:r w:rsidRPr="00781DD0">
        <w:rPr>
          <w:rFonts w:ascii="Verdana" w:hAnsi="Verdana"/>
          <w:bCs/>
          <w:i/>
          <w:iCs/>
          <w:color w:val="FF0000"/>
          <w:sz w:val="20"/>
          <w:szCs w:val="20"/>
        </w:rPr>
        <w:br/>
        <w:t xml:space="preserve"> podpisem elektronicznym lub podpisem zaufanym lub podpisem osobistym</w:t>
      </w:r>
      <w:r w:rsidR="00E95CB4">
        <w:rPr>
          <w:rFonts w:ascii="Verdana" w:hAnsi="Verdana"/>
          <w:bCs/>
          <w:i/>
          <w:iCs/>
          <w:color w:val="FF0000"/>
          <w:sz w:val="20"/>
          <w:szCs w:val="20"/>
        </w:rPr>
        <w:t>.</w:t>
      </w:r>
    </w:p>
    <w:p w14:paraId="0341E4C9" w14:textId="77777777" w:rsidR="002300A1" w:rsidRPr="002300A1" w:rsidRDefault="002300A1" w:rsidP="002300A1">
      <w:pPr>
        <w:jc w:val="right"/>
        <w:rPr>
          <w:rFonts w:ascii="Verdana" w:hAnsi="Verdana"/>
          <w:sz w:val="20"/>
          <w:szCs w:val="20"/>
        </w:rPr>
      </w:pPr>
    </w:p>
    <w:p w14:paraId="11F293D7" w14:textId="77777777" w:rsidR="002300A1" w:rsidRPr="002300A1" w:rsidRDefault="002300A1" w:rsidP="002300A1">
      <w:pPr>
        <w:rPr>
          <w:rFonts w:ascii="Verdana" w:hAnsi="Verdana"/>
          <w:sz w:val="20"/>
          <w:szCs w:val="20"/>
        </w:rPr>
      </w:pPr>
    </w:p>
    <w:p w14:paraId="221E6804" w14:textId="77777777" w:rsidR="002300A1" w:rsidRPr="002300A1" w:rsidRDefault="002300A1" w:rsidP="002300A1">
      <w:pPr>
        <w:jc w:val="right"/>
        <w:rPr>
          <w:rFonts w:ascii="Verdana" w:hAnsi="Verdana"/>
          <w:sz w:val="20"/>
          <w:szCs w:val="20"/>
        </w:rPr>
      </w:pPr>
    </w:p>
    <w:p w14:paraId="038921D2" w14:textId="77777777" w:rsidR="002300A1" w:rsidRPr="002300A1" w:rsidRDefault="002300A1" w:rsidP="002300A1">
      <w:pPr>
        <w:rPr>
          <w:rFonts w:ascii="Verdana" w:hAnsi="Verdana"/>
          <w:sz w:val="20"/>
          <w:szCs w:val="20"/>
        </w:rPr>
      </w:pPr>
    </w:p>
    <w:p w14:paraId="3EE329E4" w14:textId="77777777" w:rsidR="002300A1" w:rsidRPr="002300A1" w:rsidRDefault="002300A1" w:rsidP="002300A1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2BCAD6F0" w14:textId="77777777" w:rsidR="002300A1" w:rsidRPr="002300A1" w:rsidRDefault="002300A1" w:rsidP="002300A1"/>
    <w:p w14:paraId="7D8DB788" w14:textId="77777777" w:rsidR="00FE545C" w:rsidRPr="002300A1" w:rsidRDefault="00FE545C" w:rsidP="002300A1"/>
    <w:sectPr w:rsidR="00FE545C" w:rsidRPr="002300A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77F07" w14:textId="77777777" w:rsidR="00675255" w:rsidRDefault="00675255">
      <w:r>
        <w:separator/>
      </w:r>
    </w:p>
  </w:endnote>
  <w:endnote w:type="continuationSeparator" w:id="0">
    <w:p w14:paraId="0F2926AA" w14:textId="77777777" w:rsidR="00675255" w:rsidRDefault="00675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88D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F01F0" w14:textId="77777777" w:rsidR="00675255" w:rsidRDefault="00675255">
      <w:r>
        <w:separator/>
      </w:r>
    </w:p>
  </w:footnote>
  <w:footnote w:type="continuationSeparator" w:id="0">
    <w:p w14:paraId="59A266A2" w14:textId="77777777" w:rsidR="00675255" w:rsidRDefault="00675255">
      <w:r>
        <w:continuationSeparator/>
      </w:r>
    </w:p>
  </w:footnote>
  <w:footnote w:id="1">
    <w:p w14:paraId="1FA47720" w14:textId="77777777" w:rsidR="002300A1" w:rsidRDefault="002300A1" w:rsidP="002300A1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37ADA79" w14:textId="77777777" w:rsidR="002300A1" w:rsidRDefault="002300A1" w:rsidP="002300A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1B1C1140" w14:textId="77777777" w:rsidR="002300A1" w:rsidRDefault="002300A1" w:rsidP="002300A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ECE8E0F" w14:textId="77777777" w:rsidR="002300A1" w:rsidRDefault="002300A1" w:rsidP="002300A1">
      <w:pPr>
        <w:pStyle w:val="Tekstprzypisudolnego"/>
        <w:numPr>
          <w:ilvl w:val="0"/>
          <w:numId w:val="10"/>
        </w:numPr>
        <w:ind w:left="426"/>
      </w:pPr>
      <w:r>
        <w:t>niepotrzebne skreślić</w:t>
      </w:r>
    </w:p>
    <w:p w14:paraId="752C85B3" w14:textId="77777777" w:rsidR="002300A1" w:rsidRDefault="002300A1" w:rsidP="002300A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25276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5431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7436190">
    <w:abstractNumId w:val="3"/>
  </w:num>
  <w:num w:numId="4" w16cid:durableId="1640722581">
    <w:abstractNumId w:val="6"/>
  </w:num>
  <w:num w:numId="5" w16cid:durableId="6779727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5300463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5015128">
    <w:abstractNumId w:val="3"/>
  </w:num>
  <w:num w:numId="8" w16cid:durableId="1542085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7093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0517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062"/>
    <w:rsid w:val="00012286"/>
    <w:rsid w:val="00017FF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5521"/>
    <w:rsid w:val="001D4612"/>
    <w:rsid w:val="00207E98"/>
    <w:rsid w:val="0021798F"/>
    <w:rsid w:val="002300A1"/>
    <w:rsid w:val="002723B0"/>
    <w:rsid w:val="00315A4A"/>
    <w:rsid w:val="003775D5"/>
    <w:rsid w:val="004347AF"/>
    <w:rsid w:val="00435674"/>
    <w:rsid w:val="00490A9B"/>
    <w:rsid w:val="004A44BB"/>
    <w:rsid w:val="004B7300"/>
    <w:rsid w:val="004C6753"/>
    <w:rsid w:val="00595C87"/>
    <w:rsid w:val="005A4651"/>
    <w:rsid w:val="005D2C65"/>
    <w:rsid w:val="005E6D94"/>
    <w:rsid w:val="006208F0"/>
    <w:rsid w:val="0063384F"/>
    <w:rsid w:val="00643C6F"/>
    <w:rsid w:val="00646202"/>
    <w:rsid w:val="0065290F"/>
    <w:rsid w:val="00675255"/>
    <w:rsid w:val="006815F6"/>
    <w:rsid w:val="007748F0"/>
    <w:rsid w:val="00781DD0"/>
    <w:rsid w:val="007A4321"/>
    <w:rsid w:val="00833933"/>
    <w:rsid w:val="00853083"/>
    <w:rsid w:val="008A5966"/>
    <w:rsid w:val="008B2F0C"/>
    <w:rsid w:val="008B4928"/>
    <w:rsid w:val="008D0BDA"/>
    <w:rsid w:val="008D2AB8"/>
    <w:rsid w:val="008F1026"/>
    <w:rsid w:val="008F1C66"/>
    <w:rsid w:val="00970FE4"/>
    <w:rsid w:val="00972A34"/>
    <w:rsid w:val="00A0022B"/>
    <w:rsid w:val="00A346FE"/>
    <w:rsid w:val="00A47B4D"/>
    <w:rsid w:val="00A83018"/>
    <w:rsid w:val="00B4418D"/>
    <w:rsid w:val="00B774DC"/>
    <w:rsid w:val="00C969A6"/>
    <w:rsid w:val="00CA7D36"/>
    <w:rsid w:val="00CB0062"/>
    <w:rsid w:val="00CE38AF"/>
    <w:rsid w:val="00D24208"/>
    <w:rsid w:val="00D60C38"/>
    <w:rsid w:val="00D66893"/>
    <w:rsid w:val="00D90ACB"/>
    <w:rsid w:val="00DC1500"/>
    <w:rsid w:val="00DE48EA"/>
    <w:rsid w:val="00E44371"/>
    <w:rsid w:val="00E949B0"/>
    <w:rsid w:val="00E95CB4"/>
    <w:rsid w:val="00EC0BEA"/>
    <w:rsid w:val="00EF4E8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DBB0B"/>
  <w15:chartTrackingRefBased/>
  <w15:docId w15:val="{2B6FADF7-8251-437A-A50C-B3944CE3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1027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2026-07-21T10:29:00Z</cp:lastPrinted>
  <dcterms:created xsi:type="dcterms:W3CDTF">2026-07-28T09:39:00Z</dcterms:created>
  <dcterms:modified xsi:type="dcterms:W3CDTF">2026-07-28T11:07:00Z</dcterms:modified>
</cp:coreProperties>
</file>