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2AD8" w14:textId="77777777" w:rsidR="00CF7835" w:rsidRPr="009432A1" w:rsidRDefault="006829D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829D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829DC">
        <w:rPr>
          <w:rFonts w:ascii="Arial" w:hAnsi="Arial" w:cs="Arial"/>
          <w:sz w:val="24"/>
          <w:szCs w:val="24"/>
        </w:rPr>
        <w:t>2026-07-29</w:t>
      </w:r>
    </w:p>
    <w:p w14:paraId="183C8001" w14:textId="77777777" w:rsidR="00CF7835" w:rsidRPr="009432A1" w:rsidRDefault="006829D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829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407708A" w14:textId="77777777" w:rsidR="00CF7835" w:rsidRPr="009432A1" w:rsidRDefault="006829D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829DC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829DC">
        <w:rPr>
          <w:rFonts w:ascii="Arial" w:hAnsi="Arial" w:cs="Arial"/>
          <w:sz w:val="24"/>
          <w:szCs w:val="24"/>
        </w:rPr>
        <w:t>66</w:t>
      </w:r>
    </w:p>
    <w:p w14:paraId="0C755798" w14:textId="77777777" w:rsidR="00CF7835" w:rsidRPr="009432A1" w:rsidRDefault="006829DC" w:rsidP="00CF7835">
      <w:pPr>
        <w:rPr>
          <w:rFonts w:ascii="Arial" w:hAnsi="Arial" w:cs="Arial"/>
          <w:sz w:val="24"/>
          <w:szCs w:val="24"/>
        </w:rPr>
      </w:pPr>
      <w:r w:rsidRPr="006829DC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829DC">
        <w:rPr>
          <w:rFonts w:ascii="Arial" w:hAnsi="Arial" w:cs="Arial"/>
          <w:sz w:val="24"/>
          <w:szCs w:val="24"/>
        </w:rPr>
        <w:t>Kraków</w:t>
      </w:r>
    </w:p>
    <w:p w14:paraId="0CAE268F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09E23E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49A8992" w14:textId="62228C3D" w:rsidR="00537365" w:rsidRPr="00B77EAF" w:rsidRDefault="00537365" w:rsidP="00CF7835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B77EAF">
        <w:rPr>
          <w:rFonts w:ascii="Arial" w:hAnsi="Arial" w:cs="Arial"/>
          <w:bCs/>
          <w:sz w:val="24"/>
          <w:szCs w:val="24"/>
        </w:rPr>
        <w:t>DZP-271-36/26-912.UG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64F35B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391107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CBED0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55190BF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C5C91E1" w14:textId="77777777" w:rsidTr="000C1C6D">
        <w:tc>
          <w:tcPr>
            <w:tcW w:w="2269" w:type="dxa"/>
          </w:tcPr>
          <w:p w14:paraId="252AA96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0B0DEB4" w14:textId="77777777" w:rsidR="00CF7835" w:rsidRPr="004E4B64" w:rsidRDefault="006829D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29DC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829DC" w:rsidRPr="004E4B64" w14:paraId="7F65C476" w14:textId="77777777" w:rsidTr="007B0EE9">
        <w:tc>
          <w:tcPr>
            <w:tcW w:w="2269" w:type="dxa"/>
          </w:tcPr>
          <w:p w14:paraId="1655538F" w14:textId="77777777" w:rsidR="006829DC" w:rsidRPr="004E4B64" w:rsidRDefault="006829DC" w:rsidP="007B0E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2736139" w14:textId="77777777" w:rsidR="006829DC" w:rsidRPr="004E4B64" w:rsidRDefault="006829DC" w:rsidP="007B0E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29DC">
              <w:rPr>
                <w:rFonts w:ascii="Arial" w:hAnsi="Arial" w:cs="Arial"/>
                <w:bCs/>
                <w:sz w:val="24"/>
                <w:szCs w:val="24"/>
              </w:rPr>
              <w:t>DZP-271-36/26</w:t>
            </w:r>
          </w:p>
        </w:tc>
      </w:tr>
    </w:tbl>
    <w:p w14:paraId="7E2ECD4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829DC" w:rsidRPr="006829DC">
        <w:rPr>
          <w:rFonts w:ascii="Arial" w:hAnsi="Arial" w:cs="Arial"/>
          <w:sz w:val="24"/>
          <w:szCs w:val="24"/>
        </w:rPr>
        <w:t>(t.j.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48580D8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829DC" w:rsidRPr="006829DC">
        <w:rPr>
          <w:rFonts w:ascii="Arial" w:hAnsi="Arial" w:cs="Arial"/>
          <w:sz w:val="24"/>
          <w:szCs w:val="24"/>
        </w:rPr>
        <w:t>29/07/2026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829DC" w:rsidRPr="006829D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CD566D7" w14:textId="77777777" w:rsidTr="000C1C6D">
        <w:tc>
          <w:tcPr>
            <w:tcW w:w="1276" w:type="dxa"/>
            <w:shd w:val="clear" w:color="auto" w:fill="F2F2F2"/>
            <w:vAlign w:val="center"/>
          </w:tcPr>
          <w:p w14:paraId="70ACC1E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E976FD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2A9880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829DC" w:rsidRPr="00355C9D" w14:paraId="7470183A" w14:textId="77777777" w:rsidTr="007B0EE9">
        <w:tc>
          <w:tcPr>
            <w:tcW w:w="1276" w:type="dxa"/>
            <w:vAlign w:val="center"/>
          </w:tcPr>
          <w:p w14:paraId="61D71335" w14:textId="77777777" w:rsidR="006829DC" w:rsidRPr="00CF7835" w:rsidRDefault="006829DC" w:rsidP="007B0E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308C594" w14:textId="77777777" w:rsidR="006829DC" w:rsidRPr="00CF7835" w:rsidRDefault="006829DC" w:rsidP="007B0E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EMPERBUD Sp. z o.o.</w:t>
            </w:r>
          </w:p>
          <w:p w14:paraId="529072C4" w14:textId="4F072CEA" w:rsidR="006829DC" w:rsidRPr="00CF7835" w:rsidRDefault="00B93A03" w:rsidP="007B0E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Łęki </w:t>
            </w:r>
            <w:r w:rsidR="006829DC" w:rsidRPr="006829DC">
              <w:rPr>
                <w:rFonts w:ascii="Arial" w:hAnsi="Arial" w:cs="Arial"/>
                <w:sz w:val="24"/>
                <w:szCs w:val="24"/>
              </w:rPr>
              <w:t>70</w:t>
            </w:r>
            <w:r w:rsidR="006829DC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8FA54B" w14:textId="2E81BCAB" w:rsidR="006829DC" w:rsidRPr="00CF7835" w:rsidRDefault="006829DC" w:rsidP="007B0E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A03">
              <w:rPr>
                <w:rFonts w:ascii="Arial" w:hAnsi="Arial" w:cs="Arial"/>
                <w:sz w:val="24"/>
                <w:szCs w:val="24"/>
              </w:rPr>
              <w:t>Łososina Dolna</w:t>
            </w:r>
          </w:p>
        </w:tc>
        <w:tc>
          <w:tcPr>
            <w:tcW w:w="2835" w:type="dxa"/>
            <w:vAlign w:val="center"/>
          </w:tcPr>
          <w:p w14:paraId="43C4EACA" w14:textId="77777777" w:rsidR="006829DC" w:rsidRPr="00CF7835" w:rsidRDefault="006829DC" w:rsidP="007B0E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318 866.84 zł</w:t>
            </w:r>
          </w:p>
        </w:tc>
      </w:tr>
      <w:tr w:rsidR="006829DC" w:rsidRPr="00355C9D" w14:paraId="2FE93304" w14:textId="77777777" w:rsidTr="007B0EE9">
        <w:tc>
          <w:tcPr>
            <w:tcW w:w="1276" w:type="dxa"/>
            <w:vAlign w:val="center"/>
          </w:tcPr>
          <w:p w14:paraId="0B5E68E7" w14:textId="77777777" w:rsidR="006829DC" w:rsidRPr="00CF7835" w:rsidRDefault="006829DC" w:rsidP="007B0E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FEB14E6" w14:textId="77777777" w:rsidR="006829DC" w:rsidRPr="00CF7835" w:rsidRDefault="006829DC" w:rsidP="007B0E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JAWOR Spółka z o.o.</w:t>
            </w:r>
          </w:p>
          <w:p w14:paraId="388D9120" w14:textId="77777777" w:rsidR="006829DC" w:rsidRPr="00CF7835" w:rsidRDefault="006829DC" w:rsidP="007B0EE9">
            <w:pPr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Solskiego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29DC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053CBD" w14:textId="77777777" w:rsidR="006829DC" w:rsidRPr="00CF7835" w:rsidRDefault="006829DC" w:rsidP="007B0E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32-800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29DC">
              <w:rPr>
                <w:rFonts w:ascii="Arial" w:hAnsi="Arial" w:cs="Arial"/>
                <w:sz w:val="24"/>
                <w:szCs w:val="24"/>
              </w:rPr>
              <w:t>Brzesko</w:t>
            </w:r>
          </w:p>
        </w:tc>
        <w:tc>
          <w:tcPr>
            <w:tcW w:w="2835" w:type="dxa"/>
            <w:vAlign w:val="center"/>
          </w:tcPr>
          <w:p w14:paraId="25F7D669" w14:textId="77777777" w:rsidR="006829DC" w:rsidRPr="00CF7835" w:rsidRDefault="006829DC" w:rsidP="007B0E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29DC">
              <w:rPr>
                <w:rFonts w:ascii="Arial" w:hAnsi="Arial" w:cs="Arial"/>
                <w:sz w:val="24"/>
                <w:szCs w:val="24"/>
              </w:rPr>
              <w:t>326 996.78 zł</w:t>
            </w:r>
          </w:p>
        </w:tc>
      </w:tr>
    </w:tbl>
    <w:p w14:paraId="2056F52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CE2E64D" w14:textId="1CCCD081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r w:rsidR="00B77EAF">
        <w:rPr>
          <w:rFonts w:ascii="Arial" w:hAnsi="Arial" w:cs="Arial"/>
          <w:i/>
          <w:szCs w:val="24"/>
        </w:rPr>
        <w:t xml:space="preserve"> </w:t>
      </w:r>
    </w:p>
    <w:p w14:paraId="3DEB2697" w14:textId="77777777" w:rsidR="00B77EAF" w:rsidRPr="00F52F24" w:rsidRDefault="00B77EAF" w:rsidP="00B77EAF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F52F24">
        <w:rPr>
          <w:rFonts w:ascii="Arial" w:hAnsi="Arial" w:cs="Arial"/>
          <w:i/>
          <w:iCs/>
          <w:sz w:val="24"/>
          <w:szCs w:val="24"/>
        </w:rPr>
        <w:lastRenderedPageBreak/>
        <w:t>Zastępca Dyrektora ds. Ekonomicznych Szpitala</w:t>
      </w:r>
    </w:p>
    <w:p w14:paraId="01343764" w14:textId="77777777" w:rsidR="00B77EAF" w:rsidRPr="00F52F24" w:rsidRDefault="00B77EAF" w:rsidP="00B77EAF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F52F24">
        <w:rPr>
          <w:rFonts w:ascii="Arial" w:hAnsi="Arial" w:cs="Arial"/>
          <w:i/>
          <w:iCs/>
          <w:sz w:val="24"/>
          <w:szCs w:val="24"/>
        </w:rPr>
        <w:t xml:space="preserve">mgr Aneta Dulewska   </w:t>
      </w:r>
    </w:p>
    <w:p w14:paraId="39C461DD" w14:textId="77777777" w:rsidR="00B77EAF" w:rsidRDefault="00B77EAF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10589275" w14:textId="77777777" w:rsidR="00F938FC" w:rsidRPr="00355C9D" w:rsidRDefault="00F938FC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938F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23122" w14:textId="77777777" w:rsidR="00066F96" w:rsidRDefault="00066F96">
      <w:r>
        <w:separator/>
      </w:r>
    </w:p>
  </w:endnote>
  <w:endnote w:type="continuationSeparator" w:id="0">
    <w:p w14:paraId="49F8D706" w14:textId="77777777" w:rsidR="00066F96" w:rsidRDefault="0006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BFC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F76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A69D9" w14:textId="77777777" w:rsidR="00960CEB" w:rsidRPr="00986737" w:rsidRDefault="00530D6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2E889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0B7D0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A22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11E891" w14:textId="77777777" w:rsidR="009F189D" w:rsidRDefault="009F189D">
    <w:pPr>
      <w:pStyle w:val="Stopka"/>
      <w:tabs>
        <w:tab w:val="clear" w:pos="4536"/>
      </w:tabs>
      <w:jc w:val="center"/>
    </w:pPr>
  </w:p>
  <w:p w14:paraId="7513D6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79679" w14:textId="77777777" w:rsidR="00066F96" w:rsidRDefault="00066F96">
      <w:r>
        <w:separator/>
      </w:r>
    </w:p>
  </w:footnote>
  <w:footnote w:type="continuationSeparator" w:id="0">
    <w:p w14:paraId="7C4954D4" w14:textId="77777777" w:rsidR="00066F96" w:rsidRDefault="00066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0A525" w14:textId="77777777" w:rsidR="006829DC" w:rsidRDefault="00682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22367" w14:textId="77777777" w:rsidR="006829DC" w:rsidRDefault="006829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E1AA7" w14:textId="77777777" w:rsidR="006829DC" w:rsidRDefault="006829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F96"/>
    <w:rsid w:val="00007727"/>
    <w:rsid w:val="00017720"/>
    <w:rsid w:val="00035488"/>
    <w:rsid w:val="00066F96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0D6C"/>
    <w:rsid w:val="00537365"/>
    <w:rsid w:val="00577BC6"/>
    <w:rsid w:val="00601802"/>
    <w:rsid w:val="006829DC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228A0"/>
    <w:rsid w:val="00B77EAF"/>
    <w:rsid w:val="00B93A03"/>
    <w:rsid w:val="00C236D3"/>
    <w:rsid w:val="00C659E2"/>
    <w:rsid w:val="00CB0802"/>
    <w:rsid w:val="00CF7835"/>
    <w:rsid w:val="00D665F5"/>
    <w:rsid w:val="00D7128F"/>
    <w:rsid w:val="00E559F0"/>
    <w:rsid w:val="00EA3476"/>
    <w:rsid w:val="00F44906"/>
    <w:rsid w:val="00F938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1AAD1"/>
  <w15:chartTrackingRefBased/>
  <w15:docId w15:val="{569C684C-C296-42F0-9CD1-33292F21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138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7</cp:revision>
  <cp:lastPrinted>2026-07-29T08:28:00Z</cp:lastPrinted>
  <dcterms:created xsi:type="dcterms:W3CDTF">2026-07-29T08:19:00Z</dcterms:created>
  <dcterms:modified xsi:type="dcterms:W3CDTF">2026-07-29T10:24:00Z</dcterms:modified>
</cp:coreProperties>
</file>