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684D1" w14:textId="77777777" w:rsidR="003D11D8" w:rsidRPr="00E60A0B" w:rsidRDefault="003D11D8" w:rsidP="003D11D8">
      <w:pPr>
        <w:rPr>
          <w:b/>
          <w:bCs/>
          <w:sz w:val="22"/>
          <w:szCs w:val="22"/>
        </w:rPr>
      </w:pP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>Załącznik nr 1</w:t>
      </w:r>
    </w:p>
    <w:p w14:paraId="77C20324" w14:textId="77777777" w:rsidR="003D11D8" w:rsidRPr="00E60A0B" w:rsidRDefault="003D11D8" w:rsidP="003D11D8">
      <w:pPr>
        <w:rPr>
          <w:b/>
          <w:sz w:val="22"/>
          <w:szCs w:val="22"/>
        </w:rPr>
      </w:pPr>
    </w:p>
    <w:p w14:paraId="68FF6547" w14:textId="77777777" w:rsidR="003D11D8" w:rsidRPr="00E60A0B" w:rsidRDefault="003D11D8" w:rsidP="003D11D8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FORMULARZ OFERTY</w:t>
      </w:r>
    </w:p>
    <w:p w14:paraId="28DD469C" w14:textId="77777777" w:rsidR="003D11D8" w:rsidRPr="00E60A0B" w:rsidRDefault="003D11D8" w:rsidP="003D11D8">
      <w:pPr>
        <w:rPr>
          <w:b/>
          <w:sz w:val="22"/>
          <w:szCs w:val="22"/>
        </w:rPr>
      </w:pPr>
    </w:p>
    <w:p w14:paraId="4BEAA524" w14:textId="77777777" w:rsidR="003D11D8" w:rsidRPr="00E60A0B" w:rsidRDefault="003D11D8" w:rsidP="003D11D8">
      <w:pPr>
        <w:rPr>
          <w:sz w:val="22"/>
          <w:szCs w:val="22"/>
        </w:rPr>
      </w:pPr>
    </w:p>
    <w:p w14:paraId="03CE2116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>NAZWA WYKONAWCY:……………………………………………………………………..</w:t>
      </w:r>
    </w:p>
    <w:p w14:paraId="15D7F5A7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>FORMA PROWADZONEJ DZIAŁALNOŚCI: .........................................................................</w:t>
      </w:r>
    </w:p>
    <w:p w14:paraId="18F7C509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>ADRES:…………………………………………………………………………………………</w:t>
      </w:r>
    </w:p>
    <w:p w14:paraId="744EBB0A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>POWIAT:…………………………………WOJEWÓDZTWO …………………………….....</w:t>
      </w:r>
    </w:p>
    <w:p w14:paraId="0B6A677F" w14:textId="77777777" w:rsidR="003D11D8" w:rsidRPr="00E60A0B" w:rsidRDefault="003D11D8" w:rsidP="003D11D8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TEL.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……………………………………………………………………………………………..</w:t>
      </w:r>
    </w:p>
    <w:p w14:paraId="0C11262B" w14:textId="77777777" w:rsidR="003D11D8" w:rsidRPr="00E60A0B" w:rsidRDefault="003D11D8" w:rsidP="003D11D8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 xml:space="preserve">FAX </w:t>
      </w:r>
      <w:r w:rsidRPr="00E60A0B">
        <w:rPr>
          <w:sz w:val="22"/>
          <w:szCs w:val="22"/>
          <w:lang w:val="en-US"/>
        </w:rPr>
        <w:t>…………………………………………………………………………………………….</w:t>
      </w:r>
    </w:p>
    <w:p w14:paraId="08F1E77D" w14:textId="77777777" w:rsidR="003D11D8" w:rsidRPr="00E60A0B" w:rsidRDefault="003D11D8" w:rsidP="003D11D8">
      <w:pPr>
        <w:rPr>
          <w:sz w:val="22"/>
          <w:szCs w:val="22"/>
          <w:lang w:val="de-DE"/>
        </w:rPr>
      </w:pPr>
      <w:r w:rsidRPr="00E60A0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34A4BCD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  <w:lang w:val="de-DE"/>
        </w:rPr>
        <w:t xml:space="preserve">NIP…………………………………. </w:t>
      </w:r>
      <w:r w:rsidRPr="00E60A0B">
        <w:rPr>
          <w:sz w:val="22"/>
          <w:szCs w:val="22"/>
        </w:rPr>
        <w:t>REGON:………………………………………………...</w:t>
      </w:r>
    </w:p>
    <w:p w14:paraId="144AC374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>BANK/ NR KONTA ……………………………………………………………………………</w:t>
      </w:r>
    </w:p>
    <w:p w14:paraId="1338F3AA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>Do: Nazwa i siedziba Zamawiającego:</w:t>
      </w:r>
    </w:p>
    <w:p w14:paraId="0AE86EEB" w14:textId="77777777" w:rsidR="003D11D8" w:rsidRPr="00E60A0B" w:rsidRDefault="003D11D8" w:rsidP="003D11D8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Akademia Górniczo - Hutnicza</w:t>
      </w:r>
    </w:p>
    <w:p w14:paraId="11F3DCA7" w14:textId="77777777" w:rsidR="003D11D8" w:rsidRPr="00E60A0B" w:rsidRDefault="003D11D8" w:rsidP="003D11D8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im. Stanisława Staszica w Krakowie</w:t>
      </w:r>
    </w:p>
    <w:p w14:paraId="5364BDBF" w14:textId="77777777" w:rsidR="003D11D8" w:rsidRPr="00E60A0B" w:rsidRDefault="003D11D8" w:rsidP="003D11D8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Dział Zamówień Publicznych  </w:t>
      </w:r>
    </w:p>
    <w:p w14:paraId="5AD02260" w14:textId="77777777" w:rsidR="003D11D8" w:rsidRPr="00E60A0B" w:rsidRDefault="003D11D8" w:rsidP="003D11D8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Al. Mickiewicza 30 </w:t>
      </w:r>
    </w:p>
    <w:p w14:paraId="7DC39C7B" w14:textId="77777777" w:rsidR="003D11D8" w:rsidRPr="00E60A0B" w:rsidRDefault="003D11D8" w:rsidP="003D11D8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 xml:space="preserve">30-059 Kraków,  </w:t>
      </w:r>
    </w:p>
    <w:p w14:paraId="54571231" w14:textId="77777777" w:rsidR="003D11D8" w:rsidRPr="00E60A0B" w:rsidRDefault="003D11D8" w:rsidP="003D11D8">
      <w:pPr>
        <w:rPr>
          <w:b/>
          <w:sz w:val="22"/>
          <w:szCs w:val="22"/>
        </w:rPr>
      </w:pPr>
    </w:p>
    <w:p w14:paraId="2B61D737" w14:textId="5AE5752E" w:rsidR="003D11D8" w:rsidRPr="00E60A0B" w:rsidRDefault="003D11D8" w:rsidP="003D11D8">
      <w:pPr>
        <w:jc w:val="both"/>
        <w:rPr>
          <w:sz w:val="22"/>
          <w:szCs w:val="22"/>
        </w:rPr>
      </w:pPr>
      <w:r w:rsidRPr="00E60A0B">
        <w:rPr>
          <w:sz w:val="22"/>
          <w:szCs w:val="22"/>
        </w:rPr>
        <w:t xml:space="preserve">Przystępując do postępowania o udzielenie zamówienia publicznego, którego przedmiotem jest </w:t>
      </w:r>
      <w:r w:rsidR="002A1E8D" w:rsidRPr="002A1E8D">
        <w:rPr>
          <w:b/>
          <w:sz w:val="22"/>
          <w:szCs w:val="22"/>
        </w:rPr>
        <w:t xml:space="preserve">Dostawa komputera przenośnego (laptopa) z klawiaturą bezprzewodową na potrzeby </w:t>
      </w:r>
      <w:proofErr w:type="spellStart"/>
      <w:r w:rsidR="002A1E8D" w:rsidRPr="002A1E8D">
        <w:rPr>
          <w:b/>
          <w:sz w:val="22"/>
          <w:szCs w:val="22"/>
        </w:rPr>
        <w:t>WIMiIP</w:t>
      </w:r>
      <w:proofErr w:type="spellEnd"/>
      <w:r w:rsidRPr="00E60A0B">
        <w:rPr>
          <w:b/>
          <w:sz w:val="22"/>
          <w:szCs w:val="22"/>
        </w:rPr>
        <w:t>, nr sprawy: KC-DE-zp.25.</w:t>
      </w:r>
      <w:r>
        <w:rPr>
          <w:b/>
          <w:sz w:val="22"/>
          <w:szCs w:val="22"/>
        </w:rPr>
        <w:t>3</w:t>
      </w:r>
      <w:r w:rsidR="002A1E8D">
        <w:rPr>
          <w:b/>
          <w:sz w:val="22"/>
          <w:szCs w:val="22"/>
        </w:rPr>
        <w:t>65</w:t>
      </w:r>
      <w:r w:rsidRPr="00E60A0B">
        <w:rPr>
          <w:b/>
          <w:sz w:val="22"/>
          <w:szCs w:val="22"/>
        </w:rPr>
        <w:t xml:space="preserve">.2026 </w:t>
      </w:r>
      <w:r w:rsidRPr="00E60A0B">
        <w:rPr>
          <w:sz w:val="22"/>
          <w:szCs w:val="22"/>
        </w:rPr>
        <w:t>oferuję realizację przedmiotu zamówienia, zgodnie z zasadami określonymi w specyfikacji warunków zamówienia.</w:t>
      </w:r>
    </w:p>
    <w:p w14:paraId="638A24A8" w14:textId="77777777" w:rsidR="003D11D8" w:rsidRPr="00E60A0B" w:rsidRDefault="003D11D8" w:rsidP="003D11D8">
      <w:pPr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3D11D8" w:rsidRPr="00E60A0B" w14:paraId="0B3D47BB" w14:textId="77777777" w:rsidTr="0084361C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AD2C67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F8D506C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531362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Nazwa producenta/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1B4968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Ilość</w:t>
            </w:r>
          </w:p>
          <w:p w14:paraId="6ADBD419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64C190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627C2A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Wartość netto</w:t>
            </w:r>
          </w:p>
          <w:p w14:paraId="3F4242B5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05DF5C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VAT</w:t>
            </w:r>
          </w:p>
          <w:p w14:paraId="3856C2CF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23 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37C58BC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046526D3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[PLN]</w:t>
            </w:r>
          </w:p>
          <w:p w14:paraId="378F3050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(z doliczonym </w:t>
            </w:r>
            <w:r w:rsidRPr="00E60A0B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D11D8" w:rsidRPr="00E60A0B" w14:paraId="3FC1E4B3" w14:textId="77777777" w:rsidTr="0084361C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8F57C2B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CA9500C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6708857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62B6359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8F1CD5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251E681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B04B582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EB4237A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D11D8" w:rsidRPr="00E60A0B" w14:paraId="2C372C7F" w14:textId="77777777" w:rsidTr="0084361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F77A7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E063B" w14:textId="77777777" w:rsidR="003D11D8" w:rsidRPr="00E60A0B" w:rsidRDefault="003D11D8" w:rsidP="0084361C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1C0A0" w14:textId="77777777" w:rsidR="003D11D8" w:rsidRPr="00E60A0B" w:rsidRDefault="003D11D8" w:rsidP="008436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</w:t>
            </w:r>
            <w:r w:rsidRPr="00E60A0B">
              <w:rPr>
                <w:b/>
                <w:sz w:val="16"/>
                <w:szCs w:val="16"/>
              </w:rPr>
              <w:t>: ……………..</w:t>
            </w:r>
          </w:p>
          <w:p w14:paraId="3A57A6FF" w14:textId="77777777" w:rsidR="003D11D8" w:rsidRPr="00E60A0B" w:rsidRDefault="003D11D8" w:rsidP="0084361C">
            <w:pPr>
              <w:rPr>
                <w:b/>
                <w:sz w:val="16"/>
                <w:szCs w:val="16"/>
              </w:rPr>
            </w:pPr>
            <w:r w:rsidRPr="00E60A0B">
              <w:rPr>
                <w:b/>
                <w:sz w:val="16"/>
                <w:szCs w:val="16"/>
              </w:rPr>
              <w:t>System operacyjny:</w:t>
            </w:r>
          </w:p>
          <w:p w14:paraId="4FAE5BA1" w14:textId="77777777" w:rsidR="003D11D8" w:rsidRPr="00E60A0B" w:rsidRDefault="003D11D8" w:rsidP="0084361C">
            <w:pPr>
              <w:rPr>
                <w:b/>
                <w:sz w:val="22"/>
                <w:szCs w:val="22"/>
              </w:rPr>
            </w:pPr>
            <w:r w:rsidRPr="00E60A0B">
              <w:rPr>
                <w:b/>
                <w:sz w:val="16"/>
                <w:szCs w:val="16"/>
              </w:rPr>
              <w:t>…………….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E04E7" w14:textId="77777777" w:rsidR="003D11D8" w:rsidRPr="00E60A0B" w:rsidRDefault="003D11D8" w:rsidP="008436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E60A0B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14D2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7C5B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156E26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F2F7F66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</w:tr>
      <w:tr w:rsidR="002A1E8D" w:rsidRPr="00E60A0B" w14:paraId="6EEC3417" w14:textId="77777777" w:rsidTr="0084361C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A1CEA5" w14:textId="76973B81" w:rsidR="002A1E8D" w:rsidRPr="00E60A0B" w:rsidRDefault="002A1E8D" w:rsidP="0084361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1741F" w14:textId="7BF8D728" w:rsidR="002A1E8D" w:rsidRDefault="002A1E8D" w:rsidP="0084361C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Zewnętrzna klawiatura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09D7B" w14:textId="77777777" w:rsidR="002A1E8D" w:rsidRDefault="002A1E8D" w:rsidP="0084361C">
            <w:pPr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657D1" w14:textId="7126F4F0" w:rsidR="002A1E8D" w:rsidRDefault="002A1E8D" w:rsidP="0084361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C87C" w14:textId="77777777" w:rsidR="002A1E8D" w:rsidRPr="00E60A0B" w:rsidRDefault="002A1E8D" w:rsidP="0084361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F3BE6" w14:textId="77777777" w:rsidR="002A1E8D" w:rsidRPr="00E60A0B" w:rsidRDefault="002A1E8D" w:rsidP="0084361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E9D454" w14:textId="77777777" w:rsidR="002A1E8D" w:rsidRPr="00E60A0B" w:rsidRDefault="002A1E8D" w:rsidP="0084361C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8351F6" w14:textId="77777777" w:rsidR="002A1E8D" w:rsidRPr="00E60A0B" w:rsidRDefault="002A1E8D" w:rsidP="0084361C">
            <w:pPr>
              <w:rPr>
                <w:sz w:val="22"/>
                <w:szCs w:val="22"/>
              </w:rPr>
            </w:pPr>
          </w:p>
        </w:tc>
      </w:tr>
      <w:tr w:rsidR="003D11D8" w:rsidRPr="00E60A0B" w14:paraId="25E155E8" w14:textId="77777777" w:rsidTr="0084361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B537D6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    </w:t>
            </w:r>
          </w:p>
          <w:p w14:paraId="322BDAD2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  <w:p w14:paraId="5776681B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  <w:p w14:paraId="7484A806" w14:textId="77777777" w:rsidR="003D11D8" w:rsidRPr="00E60A0B" w:rsidRDefault="003D11D8" w:rsidP="0084361C">
            <w:pPr>
              <w:rPr>
                <w:b/>
                <w:bCs/>
                <w:sz w:val="22"/>
                <w:szCs w:val="22"/>
              </w:rPr>
            </w:pPr>
            <w:r w:rsidRPr="00E60A0B">
              <w:rPr>
                <w:b/>
                <w:bCs/>
                <w:sz w:val="22"/>
                <w:szCs w:val="22"/>
              </w:rPr>
              <w:t>RAZEM:</w:t>
            </w:r>
          </w:p>
          <w:p w14:paraId="202EF4AE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D6C7C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E7B082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76B2E70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</w:tr>
      <w:tr w:rsidR="003D11D8" w:rsidRPr="00E60A0B" w14:paraId="2EB6AE25" w14:textId="77777777" w:rsidTr="0084361C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0A9693E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0E373FB3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  <w:p w14:paraId="78937723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4C4E73FF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4E842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0F1806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197553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</w:tr>
    </w:tbl>
    <w:p w14:paraId="314395BD" w14:textId="77777777" w:rsidR="003D11D8" w:rsidRPr="00E60A0B" w:rsidRDefault="003D11D8" w:rsidP="003D11D8">
      <w:pPr>
        <w:rPr>
          <w:b/>
          <w:sz w:val="22"/>
          <w:szCs w:val="22"/>
        </w:rPr>
      </w:pPr>
    </w:p>
    <w:p w14:paraId="08D43467" w14:textId="77777777" w:rsidR="003D11D8" w:rsidRPr="00E60A0B" w:rsidRDefault="003D11D8" w:rsidP="003D11D8">
      <w:pPr>
        <w:rPr>
          <w:b/>
          <w:sz w:val="22"/>
          <w:szCs w:val="22"/>
        </w:rPr>
      </w:pPr>
      <w:r w:rsidRPr="00E60A0B">
        <w:rPr>
          <w:b/>
          <w:sz w:val="22"/>
          <w:szCs w:val="22"/>
        </w:rPr>
        <w:t>Powyższa cena zawiera  podatek VAT w wysokości 23% tj.…………………….PLN</w:t>
      </w:r>
    </w:p>
    <w:p w14:paraId="4FEB047F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realizacji zamówienia: do </w:t>
      </w:r>
      <w:r>
        <w:rPr>
          <w:b/>
          <w:sz w:val="22"/>
          <w:szCs w:val="22"/>
        </w:rPr>
        <w:t xml:space="preserve">…………….. </w:t>
      </w:r>
      <w:r w:rsidRPr="00E60A0B">
        <w:rPr>
          <w:b/>
          <w:sz w:val="22"/>
          <w:szCs w:val="22"/>
        </w:rPr>
        <w:t>dni od daty podpisania umowy</w:t>
      </w:r>
      <w:r w:rsidRPr="00921D4A">
        <w:rPr>
          <w:b/>
          <w:bCs/>
          <w:i/>
          <w:iCs/>
          <w:sz w:val="22"/>
          <w:szCs w:val="22"/>
        </w:rPr>
        <w:t>/</w:t>
      </w:r>
      <w:r w:rsidRPr="00921D4A">
        <w:rPr>
          <w:b/>
          <w:bCs/>
          <w:i/>
          <w:iCs/>
          <w:sz w:val="22"/>
          <w:szCs w:val="22"/>
          <w:highlight w:val="yellow"/>
        </w:rPr>
        <w:t>kryterium oceny ofert</w:t>
      </w:r>
      <w:r w:rsidRPr="00921D4A">
        <w:rPr>
          <w:b/>
          <w:bCs/>
          <w:i/>
          <w:iCs/>
          <w:sz w:val="22"/>
          <w:szCs w:val="22"/>
        </w:rPr>
        <w:t>/</w:t>
      </w:r>
    </w:p>
    <w:p w14:paraId="06185501" w14:textId="62F3942B" w:rsidR="003D11D8" w:rsidRPr="00E60A0B" w:rsidRDefault="003D11D8" w:rsidP="003D11D8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>Okres udzielonej gwarancji wynosi:</w:t>
      </w:r>
      <w:r w:rsidRPr="00E60A0B">
        <w:rPr>
          <w:sz w:val="22"/>
          <w:szCs w:val="22"/>
        </w:rPr>
        <w:t xml:space="preserve"> </w:t>
      </w:r>
      <w:r w:rsidR="002A1E8D">
        <w:rPr>
          <w:b/>
          <w:bCs/>
          <w:sz w:val="22"/>
          <w:szCs w:val="22"/>
        </w:rPr>
        <w:t>12</w:t>
      </w:r>
      <w:r>
        <w:rPr>
          <w:b/>
          <w:bCs/>
          <w:sz w:val="22"/>
          <w:szCs w:val="22"/>
        </w:rPr>
        <w:t xml:space="preserve"> </w:t>
      </w:r>
      <w:r w:rsidRPr="00E60A0B">
        <w:rPr>
          <w:b/>
          <w:bCs/>
          <w:sz w:val="22"/>
          <w:szCs w:val="22"/>
        </w:rPr>
        <w:t xml:space="preserve">miesięcy </w:t>
      </w:r>
    </w:p>
    <w:p w14:paraId="6E81CB2C" w14:textId="77777777" w:rsidR="003D11D8" w:rsidRPr="00E60A0B" w:rsidRDefault="003D11D8" w:rsidP="003D11D8">
      <w:pPr>
        <w:rPr>
          <w:sz w:val="22"/>
          <w:szCs w:val="22"/>
        </w:rPr>
      </w:pPr>
    </w:p>
    <w:p w14:paraId="045C3F97" w14:textId="77777777" w:rsidR="003D11D8" w:rsidRPr="00E60A0B" w:rsidRDefault="003D11D8" w:rsidP="003D11D8">
      <w:pPr>
        <w:rPr>
          <w:b/>
          <w:sz w:val="22"/>
          <w:szCs w:val="22"/>
        </w:rPr>
      </w:pPr>
      <w:r w:rsidRPr="00E60A0B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E60A0B">
        <w:rPr>
          <w:b/>
          <w:sz w:val="22"/>
          <w:szCs w:val="22"/>
        </w:rPr>
        <w:t xml:space="preserve"> TAK/NIE</w:t>
      </w:r>
    </w:p>
    <w:p w14:paraId="620026D8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b/>
          <w:sz w:val="22"/>
          <w:szCs w:val="22"/>
        </w:rPr>
        <w:t xml:space="preserve">Termin płatności: </w:t>
      </w:r>
      <w:r w:rsidRPr="00E60A0B">
        <w:rPr>
          <w:sz w:val="22"/>
          <w:szCs w:val="22"/>
        </w:rPr>
        <w:t>przelewem w terminie do 21 dni od daty otrzymania faktury przez Zamawiającego.</w:t>
      </w:r>
    </w:p>
    <w:p w14:paraId="3ADF2601" w14:textId="77777777" w:rsidR="003D11D8" w:rsidRPr="00E60A0B" w:rsidRDefault="003D11D8" w:rsidP="003D11D8">
      <w:pPr>
        <w:rPr>
          <w:b/>
          <w:sz w:val="22"/>
          <w:szCs w:val="22"/>
          <w:u w:val="single"/>
        </w:rPr>
      </w:pPr>
      <w:r w:rsidRPr="00E60A0B">
        <w:rPr>
          <w:sz w:val="22"/>
          <w:szCs w:val="22"/>
        </w:rPr>
        <w:br w:type="page"/>
      </w:r>
      <w:r w:rsidRPr="00E60A0B">
        <w:rPr>
          <w:b/>
          <w:sz w:val="22"/>
          <w:szCs w:val="22"/>
          <w:u w:val="single"/>
        </w:rPr>
        <w:lastRenderedPageBreak/>
        <w:t>Jednocześnie oświadczamy, że:</w:t>
      </w:r>
    </w:p>
    <w:p w14:paraId="1DC1BFAB" w14:textId="77777777" w:rsidR="003D11D8" w:rsidRPr="00E60A0B" w:rsidRDefault="003D11D8" w:rsidP="003D11D8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jesteśmy związani niniejszą do upływu terminu wskazanego w SWZ</w:t>
      </w:r>
    </w:p>
    <w:p w14:paraId="2CE2CBA7" w14:textId="77777777" w:rsidR="003D11D8" w:rsidRPr="00E60A0B" w:rsidRDefault="003D11D8" w:rsidP="003D11D8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 i nie wnosimy do nich żadnych zastrzeżeń.</w:t>
      </w:r>
    </w:p>
    <w:p w14:paraId="13AB98EB" w14:textId="77777777" w:rsidR="003D11D8" w:rsidRPr="00E60A0B" w:rsidRDefault="003D11D8" w:rsidP="003D11D8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39161B48" w14:textId="77777777" w:rsidR="003D11D8" w:rsidRPr="00E60A0B" w:rsidRDefault="003D11D8" w:rsidP="003D11D8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0215D91" w14:textId="77777777" w:rsidR="003D11D8" w:rsidRPr="00E60A0B" w:rsidRDefault="003D11D8" w:rsidP="003D11D8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B0F574C" w14:textId="77777777" w:rsidR="003D11D8" w:rsidRPr="00E60A0B" w:rsidRDefault="003D11D8" w:rsidP="003D11D8">
      <w:pPr>
        <w:rPr>
          <w:i/>
          <w:sz w:val="22"/>
          <w:szCs w:val="22"/>
        </w:rPr>
      </w:pPr>
      <w:r w:rsidRPr="00E60A0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94CD5C" w14:textId="77777777" w:rsidR="003D11D8" w:rsidRPr="00E60A0B" w:rsidRDefault="003D11D8" w:rsidP="003D11D8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D11D8" w:rsidRPr="00E60A0B" w14:paraId="4A281D51" w14:textId="77777777" w:rsidTr="0084361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971897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72E5A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 xml:space="preserve">Opis części zamówienia, którą wykonawca </w:t>
            </w:r>
          </w:p>
          <w:p w14:paraId="32D9EFD7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2C6F9" w14:textId="77777777" w:rsidR="003D11D8" w:rsidRPr="00E60A0B" w:rsidRDefault="003D11D8" w:rsidP="0084361C">
            <w:pPr>
              <w:rPr>
                <w:sz w:val="22"/>
                <w:szCs w:val="22"/>
              </w:rPr>
            </w:pPr>
            <w:r w:rsidRPr="00E60A0B">
              <w:rPr>
                <w:sz w:val="22"/>
                <w:szCs w:val="22"/>
              </w:rPr>
              <w:t>Nazwa podwykonawcy</w:t>
            </w:r>
            <w:r w:rsidRPr="00E60A0B">
              <w:rPr>
                <w:sz w:val="22"/>
                <w:szCs w:val="22"/>
              </w:rPr>
              <w:br/>
              <w:t>(o ile jest znana)</w:t>
            </w:r>
          </w:p>
        </w:tc>
      </w:tr>
      <w:tr w:rsidR="003D11D8" w:rsidRPr="00E60A0B" w14:paraId="5F0D769D" w14:textId="77777777" w:rsidTr="008436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F984C3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6732F7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1AE699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</w:tr>
      <w:tr w:rsidR="003D11D8" w:rsidRPr="00E60A0B" w14:paraId="1A02D0D1" w14:textId="77777777" w:rsidTr="0084361C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8C48C4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D057F9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CBE451" w14:textId="77777777" w:rsidR="003D11D8" w:rsidRPr="00E60A0B" w:rsidRDefault="003D11D8" w:rsidP="0084361C">
            <w:pPr>
              <w:rPr>
                <w:sz w:val="22"/>
                <w:szCs w:val="22"/>
              </w:rPr>
            </w:pPr>
          </w:p>
        </w:tc>
      </w:tr>
    </w:tbl>
    <w:p w14:paraId="7911B026" w14:textId="77777777" w:rsidR="003D11D8" w:rsidRPr="00E60A0B" w:rsidRDefault="003D11D8" w:rsidP="003D11D8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Umocowanymi do reprezentowania naszej firmy są następujące osoby:</w:t>
      </w:r>
    </w:p>
    <w:p w14:paraId="369F93EC" w14:textId="77777777" w:rsidR="003D11D8" w:rsidRPr="00E60A0B" w:rsidRDefault="003D11D8" w:rsidP="003D11D8">
      <w:pPr>
        <w:rPr>
          <w:b/>
          <w:bCs/>
          <w:sz w:val="22"/>
          <w:szCs w:val="22"/>
        </w:rPr>
      </w:pPr>
      <w:r w:rsidRPr="00E60A0B">
        <w:rPr>
          <w:b/>
          <w:bCs/>
          <w:sz w:val="22"/>
          <w:szCs w:val="22"/>
        </w:rPr>
        <w:tab/>
        <w:t>Imię i Nazwisko</w:t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  <w:r w:rsidRPr="00E60A0B">
        <w:rPr>
          <w:b/>
          <w:bCs/>
          <w:sz w:val="22"/>
          <w:szCs w:val="22"/>
        </w:rPr>
        <w:tab/>
      </w:r>
    </w:p>
    <w:p w14:paraId="22FA90CA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</w:t>
      </w:r>
    </w:p>
    <w:p w14:paraId="019156E0" w14:textId="77777777" w:rsidR="003D11D8" w:rsidRPr="00E60A0B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60A0B">
        <w:rPr>
          <w:sz w:val="22"/>
          <w:szCs w:val="22"/>
        </w:rPr>
        <w:tab/>
      </w:r>
      <w:r w:rsidRPr="00E60A0B">
        <w:rPr>
          <w:sz w:val="22"/>
          <w:szCs w:val="22"/>
        </w:rPr>
        <w:tab/>
        <w:t xml:space="preserve"> .</w:t>
      </w:r>
    </w:p>
    <w:p w14:paraId="3FBE7969" w14:textId="77777777" w:rsidR="003D11D8" w:rsidRPr="00E60A0B" w:rsidRDefault="003D11D8" w:rsidP="003D11D8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Umocowanie dla powyżej wskazanych osób wynika z następującego (</w:t>
      </w:r>
      <w:proofErr w:type="spellStart"/>
      <w:r w:rsidRPr="00E60A0B">
        <w:rPr>
          <w:sz w:val="22"/>
          <w:szCs w:val="22"/>
        </w:rPr>
        <w:t>ych</w:t>
      </w:r>
      <w:proofErr w:type="spellEnd"/>
      <w:r w:rsidRPr="00E60A0B">
        <w:rPr>
          <w:sz w:val="22"/>
          <w:szCs w:val="22"/>
        </w:rPr>
        <w:t>) dokumentu(ów)</w:t>
      </w:r>
    </w:p>
    <w:p w14:paraId="0944872B" w14:textId="77777777" w:rsidR="003D11D8" w:rsidRDefault="003D11D8" w:rsidP="003D11D8">
      <w:p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5022948" w14:textId="77777777" w:rsidR="003D11D8" w:rsidRPr="0088216C" w:rsidRDefault="003D11D8" w:rsidP="003D11D8">
      <w:pPr>
        <w:numPr>
          <w:ilvl w:val="0"/>
          <w:numId w:val="1"/>
        </w:numPr>
        <w:jc w:val="both"/>
        <w:rPr>
          <w:sz w:val="22"/>
          <w:szCs w:val="22"/>
        </w:rPr>
      </w:pPr>
      <w:r w:rsidRPr="0088216C">
        <w:rPr>
          <w:sz w:val="22"/>
          <w:szCs w:val="22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5EF66C85" w14:textId="77777777" w:rsidR="003D11D8" w:rsidRPr="0088216C" w:rsidRDefault="003D11D8" w:rsidP="003D11D8">
      <w:pPr>
        <w:ind w:left="426"/>
        <w:jc w:val="both"/>
        <w:rPr>
          <w:i/>
          <w:sz w:val="22"/>
          <w:szCs w:val="22"/>
        </w:rPr>
      </w:pPr>
    </w:p>
    <w:p w14:paraId="2EAE2174" w14:textId="77777777" w:rsidR="003D11D8" w:rsidRPr="0088216C" w:rsidRDefault="003D11D8" w:rsidP="003D11D8">
      <w:pPr>
        <w:ind w:left="426"/>
        <w:jc w:val="both"/>
        <w:rPr>
          <w:i/>
          <w:sz w:val="22"/>
          <w:szCs w:val="22"/>
        </w:rPr>
      </w:pPr>
      <w:r w:rsidRPr="0088216C">
        <w:rPr>
          <w:i/>
          <w:sz w:val="22"/>
          <w:szCs w:val="22"/>
        </w:rPr>
        <w:t>Wypełnić wyłącznie w przypadku Wykonawców posługujących się certyfikatem wykonawców zamówień publicznych:</w:t>
      </w:r>
    </w:p>
    <w:p w14:paraId="694631A2" w14:textId="77777777" w:rsidR="003D11D8" w:rsidRPr="00E60A0B" w:rsidRDefault="003D11D8" w:rsidP="003D11D8">
      <w:pPr>
        <w:rPr>
          <w:sz w:val="22"/>
          <w:szCs w:val="22"/>
        </w:rPr>
      </w:pPr>
    </w:p>
    <w:p w14:paraId="44EB1388" w14:textId="77777777" w:rsidR="003D11D8" w:rsidRPr="00E60A0B" w:rsidRDefault="003D11D8" w:rsidP="003D11D8">
      <w:pPr>
        <w:numPr>
          <w:ilvl w:val="0"/>
          <w:numId w:val="1"/>
        </w:numPr>
        <w:rPr>
          <w:sz w:val="22"/>
          <w:szCs w:val="22"/>
        </w:rPr>
      </w:pPr>
      <w:r w:rsidRPr="00E60A0B">
        <w:rPr>
          <w:sz w:val="22"/>
          <w:szCs w:val="22"/>
        </w:rPr>
        <w:t>załącznikami do niniejszej oferty są:</w:t>
      </w:r>
    </w:p>
    <w:p w14:paraId="09590FAB" w14:textId="77777777" w:rsidR="003D11D8" w:rsidRPr="00E60A0B" w:rsidRDefault="003D11D8" w:rsidP="003D11D8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………………………………………………………………………………………….</w:t>
      </w:r>
    </w:p>
    <w:p w14:paraId="38BABCA2" w14:textId="77777777" w:rsidR="003D11D8" w:rsidRPr="00E60A0B" w:rsidRDefault="003D11D8" w:rsidP="003D11D8">
      <w:pPr>
        <w:numPr>
          <w:ilvl w:val="1"/>
          <w:numId w:val="2"/>
        </w:numPr>
        <w:rPr>
          <w:sz w:val="22"/>
          <w:szCs w:val="22"/>
        </w:rPr>
      </w:pPr>
      <w:r w:rsidRPr="00E60A0B">
        <w:rPr>
          <w:sz w:val="22"/>
          <w:szCs w:val="22"/>
        </w:rPr>
        <w:t>……………………………………………..……………………………………………</w:t>
      </w:r>
    </w:p>
    <w:p w14:paraId="685AFFA1" w14:textId="1756EC40" w:rsidR="00FE545C" w:rsidRPr="008C2462" w:rsidRDefault="003D11D8" w:rsidP="002A1E8D">
      <w:pPr>
        <w:jc w:val="center"/>
      </w:pPr>
      <w:r w:rsidRPr="00921D4A">
        <w:rPr>
          <w:b/>
          <w:i/>
          <w:iCs/>
          <w:color w:val="EE0000"/>
          <w:sz w:val="22"/>
          <w:szCs w:val="22"/>
        </w:rPr>
        <w:t>Ofertę należy sporządzić w postaci elektronicznej i podpisać kwalifikowanym podpisem elektronicznym.</w:t>
      </w:r>
    </w:p>
    <w:sectPr w:rsidR="00FE545C" w:rsidRPr="008C246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0175B" w14:textId="77777777" w:rsidR="00AF71FB" w:rsidRDefault="00AF71FB">
      <w:r>
        <w:separator/>
      </w:r>
    </w:p>
  </w:endnote>
  <w:endnote w:type="continuationSeparator" w:id="0">
    <w:p w14:paraId="41DE05E8" w14:textId="77777777" w:rsidR="00AF71FB" w:rsidRDefault="00AF7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4C06B" w14:textId="77777777" w:rsidR="00977721" w:rsidRDefault="009777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ABB2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D9AE3" w14:textId="77777777" w:rsidR="00977721" w:rsidRDefault="009777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77ABA" w14:textId="77777777" w:rsidR="00AF71FB" w:rsidRDefault="00AF71FB">
      <w:r>
        <w:separator/>
      </w:r>
    </w:p>
  </w:footnote>
  <w:footnote w:type="continuationSeparator" w:id="0">
    <w:p w14:paraId="7A606DDA" w14:textId="77777777" w:rsidR="00AF71FB" w:rsidRDefault="00AF7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17FE8" w14:textId="77777777" w:rsidR="00977721" w:rsidRDefault="0097772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160F18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67375" w14:textId="77777777" w:rsidR="00977721" w:rsidRDefault="0097772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36265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42934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37837258">
    <w:abstractNumId w:val="0"/>
  </w:num>
  <w:num w:numId="4" w16cid:durableId="3733143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CB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325A4"/>
    <w:rsid w:val="001801DD"/>
    <w:rsid w:val="001D4612"/>
    <w:rsid w:val="00207E98"/>
    <w:rsid w:val="002723B0"/>
    <w:rsid w:val="002A1E8D"/>
    <w:rsid w:val="00315A4A"/>
    <w:rsid w:val="003D11D8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C2462"/>
    <w:rsid w:val="008D2AB8"/>
    <w:rsid w:val="008D2CB9"/>
    <w:rsid w:val="008F1C66"/>
    <w:rsid w:val="00970FE4"/>
    <w:rsid w:val="00977721"/>
    <w:rsid w:val="00A0022B"/>
    <w:rsid w:val="00A346FE"/>
    <w:rsid w:val="00A47B4D"/>
    <w:rsid w:val="00A83018"/>
    <w:rsid w:val="00AF71FB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34592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ABDB4B"/>
  <w15:chartTrackingRefBased/>
  <w15:docId w15:val="{97448C75-231C-4A13-AD7E-9F3852CE4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11D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2026-07-27T11:05:00Z</cp:lastPrinted>
  <dcterms:created xsi:type="dcterms:W3CDTF">2026-07-27T11:01:00Z</dcterms:created>
  <dcterms:modified xsi:type="dcterms:W3CDTF">2026-07-27T11:05:00Z</dcterms:modified>
</cp:coreProperties>
</file>