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36DC8" w14:textId="77777777" w:rsidR="00FA31C4" w:rsidRDefault="00FA31C4" w:rsidP="00FA31C4">
      <w:pPr>
        <w:pStyle w:val="Nagwek4"/>
        <w:rPr>
          <w:b/>
          <w:i w:val="0"/>
        </w:rPr>
      </w:pPr>
      <w:r>
        <w:rPr>
          <w:noProof/>
        </w:rPr>
        <w:pict w14:anchorId="0C3A6D7A">
          <v:roundrect id="_x0000_s2051" style="position:absolute;left:0;text-align:left;margin-left:-24.1pt;margin-top:-35.75pt;width:181.95pt;height:82.6pt;z-index:251659264" arcsize="10923f" filled="f" strokeweight=".25pt">
            <v:textbox style="mso-next-textbox:#_x0000_s2051" inset="1pt,1pt,1pt,1pt">
              <w:txbxContent>
                <w:p w14:paraId="38868968" w14:textId="77777777" w:rsidR="00FA31C4" w:rsidRDefault="00FA31C4" w:rsidP="00FA31C4"/>
                <w:p w14:paraId="1C523B71" w14:textId="77777777" w:rsidR="00FA31C4" w:rsidRDefault="00FA31C4" w:rsidP="00FA31C4">
                  <w:pPr>
                    <w:rPr>
                      <w:sz w:val="12"/>
                    </w:rPr>
                  </w:pPr>
                </w:p>
                <w:p w14:paraId="19BF1DAB" w14:textId="77777777" w:rsidR="00FA31C4" w:rsidRDefault="00FA31C4" w:rsidP="00FA31C4">
                  <w:pPr>
                    <w:rPr>
                      <w:sz w:val="12"/>
                    </w:rPr>
                  </w:pPr>
                </w:p>
                <w:p w14:paraId="53E1E4C3" w14:textId="77777777" w:rsidR="00FA31C4" w:rsidRDefault="00FA31C4" w:rsidP="00FA31C4">
                  <w:pPr>
                    <w:rPr>
                      <w:sz w:val="12"/>
                    </w:rPr>
                  </w:pPr>
                </w:p>
                <w:p w14:paraId="1C11FD29" w14:textId="77777777" w:rsidR="00FA31C4" w:rsidRDefault="00FA31C4" w:rsidP="00FA31C4">
                  <w:pPr>
                    <w:rPr>
                      <w:sz w:val="12"/>
                    </w:rPr>
                  </w:pPr>
                </w:p>
                <w:p w14:paraId="7929CC15" w14:textId="77777777" w:rsidR="00FA31C4" w:rsidRDefault="00FA31C4" w:rsidP="00FA31C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38738B0" w14:textId="77777777" w:rsidR="00FA31C4" w:rsidRDefault="00FA31C4" w:rsidP="00FA31C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596A9E8" w14:textId="77777777" w:rsidR="00FA31C4" w:rsidRDefault="00FA31C4" w:rsidP="00FA31C4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0000E753" w14:textId="77777777" w:rsidR="00FA31C4" w:rsidRDefault="00FA31C4" w:rsidP="00FA31C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DB71DEA" w14:textId="77777777" w:rsidR="00FA31C4" w:rsidRDefault="00FA31C4" w:rsidP="00FA31C4"/>
              </w:txbxContent>
            </v:textbox>
          </v:roundrect>
        </w:pict>
      </w:r>
      <w:r>
        <w:rPr>
          <w:b/>
          <w:i w:val="0"/>
        </w:rPr>
        <w:t xml:space="preserve">Załącznik nr </w:t>
      </w:r>
      <w:r w:rsidRPr="006E1916">
        <w:rPr>
          <w:b/>
          <w:i w:val="0"/>
        </w:rPr>
        <w:t>2</w:t>
      </w:r>
    </w:p>
    <w:p w14:paraId="5F9755C4" w14:textId="77777777" w:rsidR="00FA31C4" w:rsidRDefault="00FA31C4" w:rsidP="00FA31C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C21E50" w14:textId="77777777" w:rsidR="00FA31C4" w:rsidRDefault="00FA31C4" w:rsidP="00FA31C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11C24B" w14:textId="77777777" w:rsidR="00FA31C4" w:rsidRPr="008B3C7B" w:rsidRDefault="00FA31C4" w:rsidP="00FA31C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5157B247" w14:textId="36C565A7" w:rsidR="00FA31C4" w:rsidRPr="0000184A" w:rsidRDefault="00FA31C4" w:rsidP="00FA31C4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Pr="006E1916">
        <w:rPr>
          <w:b/>
          <w:sz w:val="24"/>
        </w:rPr>
        <w:t>KC-DE-zp.25.</w:t>
      </w:r>
      <w:r>
        <w:rPr>
          <w:b/>
          <w:sz w:val="24"/>
        </w:rPr>
        <w:t>344</w:t>
      </w:r>
      <w:r w:rsidRPr="006E1916">
        <w:rPr>
          <w:b/>
          <w:sz w:val="24"/>
        </w:rPr>
        <w:t>.2026</w:t>
      </w:r>
    </w:p>
    <w:p w14:paraId="2C5F3186" w14:textId="77777777" w:rsidR="00FA31C4" w:rsidRDefault="00FA31C4" w:rsidP="00FA31C4">
      <w:pPr>
        <w:pStyle w:val="Nagwek3"/>
        <w:ind w:left="0"/>
        <w:jc w:val="left"/>
        <w:rPr>
          <w:sz w:val="28"/>
        </w:rPr>
      </w:pPr>
    </w:p>
    <w:p w14:paraId="5AFBB273" w14:textId="77777777" w:rsidR="00FA31C4" w:rsidRDefault="00FA31C4" w:rsidP="00FA31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04F9DEA4" w14:textId="77777777" w:rsidR="00FA31C4" w:rsidRDefault="00FA31C4" w:rsidP="00FA31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14:paraId="00DEEC89" w14:textId="77777777" w:rsidR="00FA31C4" w:rsidRDefault="00FA31C4" w:rsidP="00FA31C4">
      <w:pPr>
        <w:jc w:val="center"/>
        <w:rPr>
          <w:b/>
          <w:sz w:val="28"/>
          <w:szCs w:val="28"/>
        </w:rPr>
      </w:pPr>
    </w:p>
    <w:p w14:paraId="0324E4AB" w14:textId="77777777" w:rsidR="00FA31C4" w:rsidRDefault="00FA31C4" w:rsidP="00FA31C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651DA2" w14:textId="77777777" w:rsidR="00FA31C4" w:rsidRPr="00030691" w:rsidRDefault="00FA31C4" w:rsidP="00FA31C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772EA6F3" w14:textId="77777777" w:rsidR="00FA31C4" w:rsidRPr="0000184A" w:rsidRDefault="00FA31C4" w:rsidP="00FA31C4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3C7BABA" w14:textId="77777777" w:rsidR="00FA31C4" w:rsidRPr="0000184A" w:rsidRDefault="00FA31C4" w:rsidP="00FA31C4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>
        <w:rPr>
          <w:szCs w:val="24"/>
        </w:rPr>
        <w:t xml:space="preserve"> dopuszczenie do udziału/ofertę</w:t>
      </w:r>
      <w:r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Pr="0000184A">
        <w:rPr>
          <w:szCs w:val="24"/>
        </w:rPr>
        <w:t>o udzielenie zamówienia publicznego</w:t>
      </w:r>
      <w:r>
        <w:rPr>
          <w:szCs w:val="24"/>
        </w:rPr>
        <w:t xml:space="preserve"> </w:t>
      </w:r>
      <w:r>
        <w:t xml:space="preserve">prowadzonym w trybie </w:t>
      </w:r>
      <w:r w:rsidRPr="006E1916">
        <w:rPr>
          <w:b/>
        </w:rPr>
        <w:t>przetarg</w:t>
      </w:r>
      <w:r>
        <w:rPr>
          <w:b/>
        </w:rPr>
        <w:t>u</w:t>
      </w:r>
      <w:r w:rsidRPr="006E1916">
        <w:rPr>
          <w:b/>
        </w:rPr>
        <w:t xml:space="preserve"> nieograniczon</w:t>
      </w:r>
      <w:r>
        <w:rPr>
          <w:b/>
        </w:rPr>
        <w:t>ego</w:t>
      </w:r>
      <w:r>
        <w:t xml:space="preserve"> na:</w:t>
      </w:r>
    </w:p>
    <w:p w14:paraId="3053548D" w14:textId="1393EA70" w:rsidR="00FA31C4" w:rsidRDefault="00FA31C4" w:rsidP="00FA31C4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E1916">
        <w:rPr>
          <w:b/>
          <w:sz w:val="24"/>
          <w:szCs w:val="24"/>
        </w:rPr>
        <w:t>Dostaw</w:t>
      </w:r>
      <w:r>
        <w:rPr>
          <w:b/>
          <w:sz w:val="24"/>
          <w:szCs w:val="24"/>
        </w:rPr>
        <w:t>ę</w:t>
      </w:r>
      <w:r w:rsidRPr="006E191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systemu informacji wizualnej</w:t>
      </w:r>
      <w:r w:rsidRPr="006E1916">
        <w:rPr>
          <w:b/>
          <w:sz w:val="24"/>
          <w:szCs w:val="24"/>
        </w:rPr>
        <w:t xml:space="preserve"> na potrzeby WGGiIŚ</w:t>
      </w:r>
    </w:p>
    <w:p w14:paraId="07DF7D0B" w14:textId="77777777" w:rsidR="00FA31C4" w:rsidRPr="0000184A" w:rsidRDefault="00FA31C4" w:rsidP="00FA31C4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3CCBDFA" w14:textId="77777777" w:rsidR="00FA31C4" w:rsidRDefault="00FA31C4" w:rsidP="00FA31C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Pr="007D36CE">
        <w:rPr>
          <w:sz w:val="24"/>
          <w:szCs w:val="24"/>
        </w:rPr>
        <w:t>ziałając na podstawie</w:t>
      </w:r>
      <w:r>
        <w:rPr>
          <w:sz w:val="24"/>
          <w:szCs w:val="24"/>
        </w:rPr>
        <w:t xml:space="preserve"> art. 24 ust. 11</w:t>
      </w:r>
      <w:r w:rsidRPr="0000184A">
        <w:rPr>
          <w:sz w:val="24"/>
          <w:szCs w:val="24"/>
        </w:rPr>
        <w:t xml:space="preserve"> ustawy z dnia 29 stycznia 2004 roku - Prawo zamówień publicznych </w:t>
      </w:r>
      <w:r>
        <w:rPr>
          <w:sz w:val="24"/>
          <w:szCs w:val="24"/>
        </w:rPr>
        <w:t>(Dz. U. z 2019 r. poz. 1843 ze zm.).</w:t>
      </w:r>
    </w:p>
    <w:p w14:paraId="00A0F565" w14:textId="77777777" w:rsidR="00FA31C4" w:rsidRPr="006D68D8" w:rsidRDefault="00FA31C4" w:rsidP="00FA31C4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39F2C170" w14:textId="77777777" w:rsidR="00FA31C4" w:rsidRPr="0000184A" w:rsidRDefault="00FA31C4" w:rsidP="00FA31C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0F3C3CD" w14:textId="77777777" w:rsidR="00FA31C4" w:rsidRDefault="00FA31C4" w:rsidP="00FA31C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>
        <w:rPr>
          <w:sz w:val="24"/>
          <w:szCs w:val="24"/>
        </w:rPr>
        <w:t>Dz. U. z 2019 r. poz. 1843 ze zm.</w:t>
      </w:r>
    </w:p>
    <w:p w14:paraId="12AB53CF" w14:textId="77777777" w:rsidR="00FA31C4" w:rsidRPr="0000184A" w:rsidRDefault="00FA31C4" w:rsidP="00FA31C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14:paraId="51BAF8DA" w14:textId="77777777" w:rsidR="00FA31C4" w:rsidRDefault="00FA31C4" w:rsidP="00FA31C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 w:val="24"/>
          <w:szCs w:val="24"/>
          <w:u w:val="single"/>
        </w:rPr>
        <w:footnoteReference w:id="2"/>
      </w:r>
      <w:r>
        <w:rPr>
          <w:sz w:val="24"/>
          <w:szCs w:val="24"/>
          <w:u w:val="single"/>
        </w:rPr>
        <w:t xml:space="preserve">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>
        <w:rPr>
          <w:sz w:val="24"/>
          <w:szCs w:val="24"/>
        </w:rPr>
        <w:t>Dz. U. z 2019 r. poz. 1843 ze zm.).</w:t>
      </w:r>
    </w:p>
    <w:p w14:paraId="0CE99612" w14:textId="77777777" w:rsidR="00FA31C4" w:rsidRPr="003E5D20" w:rsidRDefault="00FA31C4" w:rsidP="00FA31C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A31C4" w:rsidRPr="0000184A" w14:paraId="3E6DE4BB" w14:textId="77777777" w:rsidTr="009929E2">
        <w:tc>
          <w:tcPr>
            <w:tcW w:w="543" w:type="dxa"/>
          </w:tcPr>
          <w:p w14:paraId="782EDFF7" w14:textId="77777777" w:rsidR="00FA31C4" w:rsidRPr="0000184A" w:rsidRDefault="00FA31C4" w:rsidP="009929E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3953061C" w14:textId="77777777" w:rsidR="00FA31C4" w:rsidRPr="0000184A" w:rsidRDefault="00FA31C4" w:rsidP="009929E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411E31EB" w14:textId="77777777" w:rsidR="00FA31C4" w:rsidRPr="0000184A" w:rsidRDefault="00FA31C4" w:rsidP="009929E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FA31C4" w:rsidRPr="0000184A" w14:paraId="7ED7A3E2" w14:textId="77777777" w:rsidTr="009929E2">
        <w:tc>
          <w:tcPr>
            <w:tcW w:w="543" w:type="dxa"/>
          </w:tcPr>
          <w:p w14:paraId="18ECA40A" w14:textId="77777777" w:rsidR="00FA31C4" w:rsidRPr="0000184A" w:rsidRDefault="00FA31C4" w:rsidP="009929E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495DDFC2" w14:textId="77777777" w:rsidR="00FA31C4" w:rsidRPr="0000184A" w:rsidRDefault="00FA31C4" w:rsidP="009929E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15E044C" w14:textId="77777777" w:rsidR="00FA31C4" w:rsidRPr="0000184A" w:rsidRDefault="00FA31C4" w:rsidP="009929E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FA31C4" w:rsidRPr="0000184A" w14:paraId="653F96AF" w14:textId="77777777" w:rsidTr="009929E2">
        <w:tc>
          <w:tcPr>
            <w:tcW w:w="543" w:type="dxa"/>
          </w:tcPr>
          <w:p w14:paraId="31B711DC" w14:textId="77777777" w:rsidR="00FA31C4" w:rsidRPr="0000184A" w:rsidRDefault="00FA31C4" w:rsidP="009929E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5734E908" w14:textId="77777777" w:rsidR="00FA31C4" w:rsidRPr="0000184A" w:rsidRDefault="00FA31C4" w:rsidP="009929E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3DCB605" w14:textId="77777777" w:rsidR="00FA31C4" w:rsidRPr="0000184A" w:rsidRDefault="00FA31C4" w:rsidP="009929E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FA31C4" w:rsidRPr="0000184A" w14:paraId="10CBAC80" w14:textId="77777777" w:rsidTr="009929E2">
        <w:tc>
          <w:tcPr>
            <w:tcW w:w="543" w:type="dxa"/>
          </w:tcPr>
          <w:p w14:paraId="5384B29B" w14:textId="77777777" w:rsidR="00FA31C4" w:rsidRPr="0000184A" w:rsidRDefault="00FA31C4" w:rsidP="009929E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24C4C7E4" w14:textId="77777777" w:rsidR="00FA31C4" w:rsidRPr="0000184A" w:rsidRDefault="00FA31C4" w:rsidP="009929E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C3538AA" w14:textId="77777777" w:rsidR="00FA31C4" w:rsidRPr="0000184A" w:rsidRDefault="00FA31C4" w:rsidP="009929E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70A55CB3" w14:textId="77777777" w:rsidR="00FA31C4" w:rsidRPr="0000184A" w:rsidRDefault="00FA31C4" w:rsidP="00FA31C4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2E233B2" w14:textId="77777777" w:rsidR="00FA31C4" w:rsidRPr="0000184A" w:rsidRDefault="00FA31C4" w:rsidP="00FA31C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0AE5E01A" w14:textId="77777777" w:rsidR="00FA31C4" w:rsidRPr="0000184A" w:rsidRDefault="00FA31C4" w:rsidP="00FA31C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2FD2EDE8" w14:textId="77777777" w:rsidR="00FA31C4" w:rsidRPr="0000184A" w:rsidRDefault="00FA31C4" w:rsidP="00FA31C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14:paraId="49FDBA6B" w14:textId="77777777" w:rsidR="00FA31C4" w:rsidRPr="009A4A2C" w:rsidRDefault="00FA31C4" w:rsidP="00FA31C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14:paraId="7A1CAA2C" w14:textId="70DC7835" w:rsidR="00106AC7" w:rsidRPr="00FA31C4" w:rsidRDefault="00106AC7" w:rsidP="00FA31C4"/>
    <w:sectPr w:rsidR="00106AC7" w:rsidRPr="00FA31C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EE3D8" w14:textId="77777777" w:rsidR="00D6142A" w:rsidRDefault="00D6142A">
      <w:r>
        <w:separator/>
      </w:r>
    </w:p>
  </w:endnote>
  <w:endnote w:type="continuationSeparator" w:id="0">
    <w:p w14:paraId="5517501E" w14:textId="77777777" w:rsidR="00D6142A" w:rsidRDefault="00D61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1E24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991C30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0790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EDEC64B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5433C529">
        <v:line id="_x0000_s1025" style="position:absolute;left:0;text-align:left;z-index:251657728" from="-3.85pt,8.7pt" to="455.15pt,8.7pt"/>
      </w:pict>
    </w:r>
  </w:p>
  <w:p w14:paraId="436A2E85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9C0C6" w14:textId="77777777" w:rsidR="00353F9F" w:rsidRDefault="00353F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1E354" w14:textId="77777777" w:rsidR="00D6142A" w:rsidRDefault="00D6142A">
      <w:r>
        <w:separator/>
      </w:r>
    </w:p>
  </w:footnote>
  <w:footnote w:type="continuationSeparator" w:id="0">
    <w:p w14:paraId="72E1840D" w14:textId="77777777" w:rsidR="00D6142A" w:rsidRDefault="00D6142A">
      <w:r>
        <w:continuationSeparator/>
      </w:r>
    </w:p>
  </w:footnote>
  <w:footnote w:id="1">
    <w:p w14:paraId="25E56C3F" w14:textId="77777777" w:rsidR="00FA31C4" w:rsidRDefault="00FA31C4" w:rsidP="00FA31C4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6D766A67" w14:textId="77777777" w:rsidR="00FA31C4" w:rsidRDefault="00FA31C4" w:rsidP="00FA31C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DF34A" w14:textId="77777777" w:rsidR="00353F9F" w:rsidRDefault="00353F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1F9DD" w14:textId="77777777" w:rsidR="00353F9F" w:rsidRDefault="00353F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2E8C7" w14:textId="77777777" w:rsidR="00353F9F" w:rsidRDefault="00353F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91502078">
    <w:abstractNumId w:val="14"/>
  </w:num>
  <w:num w:numId="2" w16cid:durableId="1803037732">
    <w:abstractNumId w:val="0"/>
  </w:num>
  <w:num w:numId="3" w16cid:durableId="346103113">
    <w:abstractNumId w:val="12"/>
  </w:num>
  <w:num w:numId="4" w16cid:durableId="558710089">
    <w:abstractNumId w:val="8"/>
  </w:num>
  <w:num w:numId="5" w16cid:durableId="1279407592">
    <w:abstractNumId w:val="7"/>
  </w:num>
  <w:num w:numId="6" w16cid:durableId="1165318828">
    <w:abstractNumId w:val="1"/>
  </w:num>
  <w:num w:numId="7" w16cid:durableId="835078231">
    <w:abstractNumId w:val="6"/>
  </w:num>
  <w:num w:numId="8" w16cid:durableId="1818524768">
    <w:abstractNumId w:val="3"/>
  </w:num>
  <w:num w:numId="9" w16cid:durableId="830878175">
    <w:abstractNumId w:val="2"/>
  </w:num>
  <w:num w:numId="10" w16cid:durableId="1913347095">
    <w:abstractNumId w:val="5"/>
  </w:num>
  <w:num w:numId="11" w16cid:durableId="959189789">
    <w:abstractNumId w:val="10"/>
  </w:num>
  <w:num w:numId="12" w16cid:durableId="1698117974">
    <w:abstractNumId w:val="4"/>
  </w:num>
  <w:num w:numId="13" w16cid:durableId="1215312243">
    <w:abstractNumId w:val="9"/>
  </w:num>
  <w:num w:numId="14" w16cid:durableId="14720953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00E5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53F9F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6142A"/>
    <w:rsid w:val="00D74F94"/>
    <w:rsid w:val="00DD482A"/>
    <w:rsid w:val="00DE0396"/>
    <w:rsid w:val="00DE0405"/>
    <w:rsid w:val="00DE252B"/>
    <w:rsid w:val="00E37A20"/>
    <w:rsid w:val="00EB5766"/>
    <w:rsid w:val="00EC667E"/>
    <w:rsid w:val="00ED00E5"/>
    <w:rsid w:val="00F46593"/>
    <w:rsid w:val="00F568D6"/>
    <w:rsid w:val="00F70072"/>
    <w:rsid w:val="00FA3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BECAC30"/>
  <w15:chartTrackingRefBased/>
  <w15:docId w15:val="{6790AD6B-A6F9-4FB0-9283-DBC732A9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A31C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2026-07-22T10:10:00Z</dcterms:created>
  <dcterms:modified xsi:type="dcterms:W3CDTF">2026-07-22T10:11:00Z</dcterms:modified>
</cp:coreProperties>
</file>