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3A28" w14:textId="0626DEC3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6AA298F2" w14:textId="07CA728A" w:rsidR="00711423" w:rsidRPr="00ED3CA1" w:rsidRDefault="00711423" w:rsidP="00ED3CA1">
      <w:pPr>
        <w:pStyle w:val="Nagwek1"/>
        <w:jc w:val="right"/>
        <w:rPr>
          <w:rFonts w:ascii="Verdana" w:hAnsi="Verdana"/>
          <w:sz w:val="18"/>
          <w:szCs w:val="18"/>
        </w:rPr>
      </w:pPr>
    </w:p>
    <w:p w14:paraId="4D0F0554" w14:textId="77777777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097D03E2" w14:textId="77777777" w:rsidR="0005337F" w:rsidRPr="00ED3CA1" w:rsidRDefault="0005337F" w:rsidP="00ED3CA1">
      <w:pPr>
        <w:pStyle w:val="Nagwek1"/>
        <w:rPr>
          <w:rFonts w:ascii="Verdana" w:hAnsi="Verdana"/>
          <w:sz w:val="18"/>
          <w:szCs w:val="18"/>
        </w:rPr>
      </w:pPr>
    </w:p>
    <w:p w14:paraId="5FE0C836" w14:textId="3D315602" w:rsidR="0005337F" w:rsidRPr="00ED3CA1" w:rsidRDefault="0005337F" w:rsidP="00ED3CA1">
      <w:pPr>
        <w:pStyle w:val="Nagwek1"/>
        <w:ind w:left="2" w:firstLine="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                   Załącznik nr 3</w:t>
      </w:r>
    </w:p>
    <w:p w14:paraId="1696D31C" w14:textId="4D6DB1BC" w:rsidR="00963479" w:rsidRPr="00ED3CA1" w:rsidRDefault="00963479" w:rsidP="00ED3CA1">
      <w:pPr>
        <w:pStyle w:val="Nagwek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ED3CA1" w:rsidRDefault="00963479" w:rsidP="00ED3CA1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696D321" w14:textId="70BC6E37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</w:t>
      </w:r>
      <w:r w:rsidR="00B540CA" w:rsidRPr="00ED3CA1">
        <w:rPr>
          <w:rFonts w:ascii="Verdana" w:hAnsi="Verdana"/>
          <w:b/>
          <w:sz w:val="18"/>
          <w:szCs w:val="18"/>
        </w:rPr>
        <w:t>po</w:t>
      </w:r>
      <w:r w:rsidR="00BF6AA6" w:rsidRPr="00ED3CA1">
        <w:rPr>
          <w:rFonts w:ascii="Verdana" w:hAnsi="Verdana"/>
          <w:b/>
          <w:sz w:val="18"/>
          <w:szCs w:val="18"/>
        </w:rPr>
        <w:t>d</w:t>
      </w:r>
      <w:r w:rsidR="00B540CA" w:rsidRPr="00ED3CA1">
        <w:rPr>
          <w:rFonts w:ascii="Verdana" w:hAnsi="Verdana"/>
          <w:b/>
          <w:sz w:val="18"/>
          <w:szCs w:val="18"/>
        </w:rPr>
        <w:t>stawowym bez negocjacji</w:t>
      </w:r>
      <w:r w:rsidR="00736AB1" w:rsidRPr="00ED3CA1">
        <w:rPr>
          <w:rFonts w:ascii="Verdana" w:hAnsi="Verdana"/>
          <w:b/>
          <w:sz w:val="18"/>
          <w:szCs w:val="18"/>
        </w:rPr>
        <w:t xml:space="preserve"> </w:t>
      </w:r>
      <w:r w:rsidRPr="00ED3CA1">
        <w:rPr>
          <w:rFonts w:ascii="Verdana" w:hAnsi="Verdana"/>
          <w:sz w:val="18"/>
          <w:szCs w:val="18"/>
        </w:rPr>
        <w:t>pomiędzy:</w:t>
      </w:r>
    </w:p>
    <w:p w14:paraId="1696D322" w14:textId="1EA6FA36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  <w:r w:rsidR="00ED3CA1">
        <w:rPr>
          <w:rFonts w:ascii="Verdana" w:hAnsi="Verdana"/>
          <w:b/>
          <w:sz w:val="18"/>
          <w:szCs w:val="18"/>
        </w:rPr>
        <w:t xml:space="preserve"> NIP 675 000 19 23</w:t>
      </w:r>
    </w:p>
    <w:p w14:paraId="1696D323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1696D324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5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1696D327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zwaną dalej </w:t>
      </w:r>
      <w:r w:rsidRPr="00ED3CA1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ED3CA1" w:rsidRDefault="00963479" w:rsidP="00ED3CA1">
      <w:pPr>
        <w:pStyle w:val="Tekstpodstawowy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zwanym dalej </w:t>
      </w:r>
      <w:r w:rsidRPr="00ED3CA1">
        <w:rPr>
          <w:rFonts w:ascii="Verdana" w:hAnsi="Verdana"/>
          <w:b/>
          <w:sz w:val="18"/>
          <w:szCs w:val="18"/>
        </w:rPr>
        <w:t>ZLECENIOBIORCĄ</w:t>
      </w:r>
    </w:p>
    <w:p w14:paraId="1696D32F" w14:textId="77777777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1</w:t>
      </w:r>
    </w:p>
    <w:p w14:paraId="23BCAA42" w14:textId="5AF6DCE6" w:rsidR="008045C8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Przedmiotem umowy </w:t>
      </w:r>
      <w:r w:rsidR="000E7251" w:rsidRPr="00ED3CA1">
        <w:rPr>
          <w:rFonts w:ascii="Verdana" w:hAnsi="Verdana"/>
          <w:sz w:val="18"/>
          <w:szCs w:val="18"/>
        </w:rPr>
        <w:t>jest</w:t>
      </w:r>
      <w:r w:rsidR="001C54B2" w:rsidRPr="00ED3CA1">
        <w:rPr>
          <w:rFonts w:ascii="Verdana" w:hAnsi="Verdana"/>
          <w:sz w:val="18"/>
          <w:szCs w:val="18"/>
        </w:rPr>
        <w:t>:</w:t>
      </w:r>
      <w:r w:rsidR="000E7251" w:rsidRPr="00ED3CA1">
        <w:rPr>
          <w:rFonts w:ascii="Verdana" w:hAnsi="Verdana"/>
          <w:sz w:val="18"/>
          <w:szCs w:val="18"/>
        </w:rPr>
        <w:t xml:space="preserve"> </w:t>
      </w:r>
      <w:r w:rsidR="00930485" w:rsidRPr="00ED3CA1">
        <w:rPr>
          <w:rFonts w:ascii="Verdana" w:hAnsi="Verdana"/>
          <w:b/>
          <w:bCs/>
          <w:kern w:val="2"/>
          <w:sz w:val="18"/>
          <w:szCs w:val="18"/>
        </w:rPr>
        <w:t xml:space="preserve">Zapewnienie kompleksowej obsługi cateringowej podczas konferencji 17th  International Conference on </w:t>
      </w:r>
      <w:proofErr w:type="spellStart"/>
      <w:r w:rsidR="00930485" w:rsidRPr="00ED3CA1">
        <w:rPr>
          <w:rFonts w:ascii="Verdana" w:hAnsi="Verdana"/>
          <w:b/>
          <w:bCs/>
          <w:kern w:val="2"/>
          <w:sz w:val="18"/>
          <w:szCs w:val="18"/>
        </w:rPr>
        <w:t>Frontiers</w:t>
      </w:r>
      <w:proofErr w:type="spellEnd"/>
      <w:r w:rsidR="00930485" w:rsidRPr="00ED3CA1">
        <w:rPr>
          <w:rFonts w:ascii="Verdana" w:hAnsi="Verdana"/>
          <w:b/>
          <w:bCs/>
          <w:kern w:val="2"/>
          <w:sz w:val="18"/>
          <w:szCs w:val="18"/>
        </w:rPr>
        <w:t xml:space="preserve"> of </w:t>
      </w:r>
      <w:proofErr w:type="spellStart"/>
      <w:r w:rsidR="00930485" w:rsidRPr="00ED3CA1">
        <w:rPr>
          <w:rFonts w:ascii="Verdana" w:hAnsi="Verdana"/>
          <w:b/>
          <w:bCs/>
          <w:kern w:val="2"/>
          <w:sz w:val="18"/>
          <w:szCs w:val="18"/>
        </w:rPr>
        <w:t>Polymers</w:t>
      </w:r>
      <w:proofErr w:type="spellEnd"/>
      <w:r w:rsidR="00930485" w:rsidRPr="00ED3CA1">
        <w:rPr>
          <w:rFonts w:ascii="Verdana" w:hAnsi="Verdana"/>
          <w:b/>
          <w:bCs/>
          <w:kern w:val="2"/>
          <w:sz w:val="18"/>
          <w:szCs w:val="18"/>
        </w:rPr>
        <w:t xml:space="preserve"> and Advanced Materials odbywającej się w terminie 6-9 września 2026r. w AGH w Krakowie – KC-DE-zp.25.321.2026</w:t>
      </w:r>
      <w:r w:rsidRPr="00ED3CA1">
        <w:rPr>
          <w:rFonts w:ascii="Verdana" w:hAnsi="Verdana"/>
          <w:sz w:val="18"/>
          <w:szCs w:val="18"/>
        </w:rPr>
        <w:t xml:space="preserve">. </w:t>
      </w:r>
    </w:p>
    <w:p w14:paraId="149119CF" w14:textId="38655D64" w:rsidR="00AC5A7B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iCs/>
          <w:color w:val="000000"/>
          <w:sz w:val="18"/>
          <w:szCs w:val="18"/>
          <w:lang w:eastAsia="x-none"/>
        </w:rPr>
      </w:pPr>
      <w:r w:rsidRPr="00ED3CA1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ED3CA1">
        <w:rPr>
          <w:rFonts w:ascii="Verdana" w:hAnsi="Verdana"/>
          <w:sz w:val="18"/>
          <w:szCs w:val="18"/>
        </w:rPr>
        <w:t xml:space="preserve"> – </w:t>
      </w:r>
      <w:r w:rsidR="004E02C9" w:rsidRPr="00ED3CA1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ED3CA1">
        <w:rPr>
          <w:rFonts w:ascii="Verdana" w:hAnsi="Verdana"/>
          <w:sz w:val="18"/>
          <w:szCs w:val="18"/>
        </w:rPr>
        <w:t>przedmiotu zamówienia</w:t>
      </w:r>
      <w:r w:rsidR="004E5500" w:rsidRPr="00ED3CA1">
        <w:rPr>
          <w:rFonts w:ascii="Verdana" w:hAnsi="Verdana"/>
          <w:sz w:val="18"/>
          <w:szCs w:val="18"/>
        </w:rPr>
        <w:t xml:space="preserve"> SWZ</w:t>
      </w:r>
      <w:r w:rsidR="003C4C83" w:rsidRPr="00ED3CA1">
        <w:rPr>
          <w:rFonts w:ascii="Verdana" w:hAnsi="Verdana"/>
          <w:sz w:val="18"/>
          <w:szCs w:val="18"/>
        </w:rPr>
        <w:t xml:space="preserve"> i oferta </w:t>
      </w:r>
      <w:r w:rsidR="0059060C" w:rsidRPr="00ED3CA1">
        <w:rPr>
          <w:rFonts w:ascii="Verdana" w:hAnsi="Verdana"/>
          <w:sz w:val="18"/>
          <w:szCs w:val="18"/>
        </w:rPr>
        <w:t>Zleceniobiorcy</w:t>
      </w:r>
      <w:bookmarkEnd w:id="0"/>
      <w:r w:rsidR="00AC5A7B" w:rsidRPr="00ED3CA1">
        <w:rPr>
          <w:rFonts w:ascii="Verdana" w:hAnsi="Verdana"/>
          <w:sz w:val="18"/>
          <w:szCs w:val="18"/>
        </w:rPr>
        <w:t>, który stanowi integralną cześć umowy.</w:t>
      </w:r>
    </w:p>
    <w:p w14:paraId="1696D331" w14:textId="57C5E34D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2</w:t>
      </w:r>
    </w:p>
    <w:p w14:paraId="68E5FA28" w14:textId="6C4B835A" w:rsidR="00EC611A" w:rsidRPr="00ED3CA1" w:rsidRDefault="003C4C83" w:rsidP="00ED3CA1">
      <w:pPr>
        <w:jc w:val="both"/>
        <w:rPr>
          <w:rFonts w:ascii="Verdana" w:hAnsi="Verdana"/>
          <w:color w:val="FF0000"/>
          <w:sz w:val="18"/>
          <w:szCs w:val="18"/>
          <w:highlight w:val="yellow"/>
        </w:rPr>
      </w:pPr>
      <w:r w:rsidRPr="00ED3CA1">
        <w:rPr>
          <w:rFonts w:ascii="Verdana" w:hAnsi="Verdana"/>
          <w:sz w:val="18"/>
          <w:szCs w:val="18"/>
        </w:rPr>
        <w:t xml:space="preserve">Termin realizacji </w:t>
      </w:r>
      <w:r w:rsidR="008C2C63" w:rsidRPr="00ED3CA1">
        <w:rPr>
          <w:rFonts w:ascii="Verdana" w:hAnsi="Verdana"/>
          <w:sz w:val="18"/>
          <w:szCs w:val="18"/>
        </w:rPr>
        <w:t>umowy</w:t>
      </w:r>
      <w:r w:rsidRPr="00ED3CA1">
        <w:rPr>
          <w:rFonts w:ascii="Verdana" w:hAnsi="Verdana"/>
          <w:sz w:val="18"/>
          <w:szCs w:val="18"/>
        </w:rPr>
        <w:t>:</w:t>
      </w:r>
      <w:r w:rsidR="00974798" w:rsidRPr="00ED3CA1">
        <w:rPr>
          <w:rFonts w:ascii="Verdana" w:hAnsi="Verdana"/>
          <w:sz w:val="18"/>
          <w:szCs w:val="18"/>
        </w:rPr>
        <w:t xml:space="preserve"> </w:t>
      </w:r>
      <w:r w:rsidR="008045C8" w:rsidRPr="00ED3CA1">
        <w:rPr>
          <w:rFonts w:ascii="Verdana" w:hAnsi="Verdana"/>
          <w:sz w:val="18"/>
          <w:szCs w:val="18"/>
        </w:rPr>
        <w:t xml:space="preserve">od podpisania umowy do </w:t>
      </w:r>
      <w:r w:rsidR="00ED3CA1">
        <w:rPr>
          <w:rFonts w:ascii="Verdana" w:hAnsi="Verdana"/>
          <w:sz w:val="18"/>
          <w:szCs w:val="18"/>
        </w:rPr>
        <w:t>09</w:t>
      </w:r>
      <w:r w:rsidR="008045C8" w:rsidRPr="00ED3CA1">
        <w:rPr>
          <w:rFonts w:ascii="Verdana" w:hAnsi="Verdana"/>
          <w:sz w:val="18"/>
          <w:szCs w:val="18"/>
        </w:rPr>
        <w:t xml:space="preserve"> </w:t>
      </w:r>
      <w:r w:rsidR="00ED3CA1">
        <w:rPr>
          <w:rFonts w:ascii="Verdana" w:hAnsi="Verdana"/>
          <w:sz w:val="18"/>
          <w:szCs w:val="18"/>
        </w:rPr>
        <w:t>września</w:t>
      </w:r>
      <w:r w:rsidR="008045C8" w:rsidRPr="00ED3CA1">
        <w:rPr>
          <w:rFonts w:ascii="Verdana" w:hAnsi="Verdana"/>
          <w:sz w:val="18"/>
          <w:szCs w:val="18"/>
        </w:rPr>
        <w:t xml:space="preserve"> 2026 r</w:t>
      </w:r>
      <w:r w:rsidR="00ED3CA1">
        <w:rPr>
          <w:rFonts w:ascii="Verdana" w:hAnsi="Verdana"/>
          <w:sz w:val="18"/>
          <w:szCs w:val="18"/>
        </w:rPr>
        <w:t>.</w:t>
      </w:r>
    </w:p>
    <w:p w14:paraId="1696D338" w14:textId="6943CB95" w:rsidR="00963479" w:rsidRPr="00ED3CA1" w:rsidRDefault="00963479" w:rsidP="00ED3CA1">
      <w:pPr>
        <w:jc w:val="center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§ 3</w:t>
      </w:r>
    </w:p>
    <w:p w14:paraId="1DF4E68C" w14:textId="29558676" w:rsidR="00AA5372" w:rsidRPr="00C76D56" w:rsidRDefault="008C2C63" w:rsidP="00AA5372">
      <w:pPr>
        <w:pStyle w:val="Akapitzlist"/>
        <w:numPr>
          <w:ilvl w:val="0"/>
          <w:numId w:val="33"/>
        </w:numPr>
        <w:ind w:left="360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Wynagrodzenie za całość przedmiotu umowy </w:t>
      </w:r>
      <w:r w:rsidR="00EC611A" w:rsidRPr="00C76D56">
        <w:rPr>
          <w:rFonts w:ascii="Verdana" w:hAnsi="Verdana"/>
          <w:color w:val="000000" w:themeColor="text1"/>
          <w:sz w:val="18"/>
          <w:szCs w:val="18"/>
        </w:rPr>
        <w:t xml:space="preserve">tj. 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 xml:space="preserve">usługę cateringową </w:t>
      </w:r>
      <w:r w:rsidR="00AA5372" w:rsidRPr="00C76D56">
        <w:rPr>
          <w:rFonts w:ascii="Verdana" w:hAnsi="Verdana"/>
          <w:color w:val="000000" w:themeColor="text1"/>
          <w:sz w:val="18"/>
          <w:szCs w:val="18"/>
        </w:rPr>
        <w:t>za całość przedmiotu zamówienia, tj. usługę cateringową dla maksymalnej ilości osób tj.:</w:t>
      </w:r>
    </w:p>
    <w:p w14:paraId="573D5A15" w14:textId="5F16084A" w:rsidR="00AA5372" w:rsidRPr="00C76D56" w:rsidRDefault="00AA5372" w:rsidP="00AA5372">
      <w:pPr>
        <w:pStyle w:val="Akapitzlist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Bufet kawowy - 450 osób (po max. 150 osób w dniach 07-09.09.2026 r.),</w:t>
      </w:r>
    </w:p>
    <w:p w14:paraId="67B5AD92" w14:textId="654D1BC4" w:rsidR="00AA5372" w:rsidRPr="00C76D56" w:rsidRDefault="00AA5372" w:rsidP="00AA5372">
      <w:pPr>
        <w:pStyle w:val="Akapitzlist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Lunch – 300 osób (po max 150 osób w dniach 07-08.09.2026 r.)</w:t>
      </w:r>
    </w:p>
    <w:p w14:paraId="00D965FC" w14:textId="6D2615B7" w:rsidR="00ED3CA1" w:rsidRPr="00C76D56" w:rsidRDefault="00AA5372" w:rsidP="00AA5372">
      <w:pPr>
        <w:pStyle w:val="Akapitzlist"/>
        <w:numPr>
          <w:ilvl w:val="0"/>
          <w:numId w:val="33"/>
        </w:numPr>
        <w:ind w:left="360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Ponadto, na Formularzu oferty, Wykonawca winien wskazać cenę brutto za usługę cateringową dla 1 osoby za 1 dzień, </w:t>
      </w:r>
      <w:r w:rsidR="002B79E9" w:rsidRPr="00C76D56">
        <w:rPr>
          <w:rFonts w:ascii="Verdana" w:hAnsi="Verdana"/>
          <w:color w:val="000000" w:themeColor="text1"/>
          <w:sz w:val="18"/>
          <w:szCs w:val="18"/>
        </w:rPr>
        <w:t>w tym:</w:t>
      </w:r>
    </w:p>
    <w:p w14:paraId="4B78A93D" w14:textId="0B92497F" w:rsidR="008045C8" w:rsidRPr="00C76D56" w:rsidRDefault="00AA5372" w:rsidP="00ED3CA1">
      <w:pPr>
        <w:pStyle w:val="Akapitzlist"/>
        <w:ind w:left="142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</w:t>
      </w:r>
      <w:r w:rsidR="008045C8" w:rsidRPr="00C76D56">
        <w:rPr>
          <w:rFonts w:ascii="Verdana" w:hAnsi="Verdana"/>
          <w:color w:val="000000" w:themeColor="text1"/>
          <w:sz w:val="18"/>
          <w:szCs w:val="18"/>
        </w:rPr>
        <w:t xml:space="preserve">Cena brutto za usługę cateringową dla 1 osoby za 1 dzień 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za bufet kawowy </w:t>
      </w:r>
      <w:r w:rsidR="008045C8" w:rsidRPr="00C76D56">
        <w:rPr>
          <w:rFonts w:ascii="Verdana" w:hAnsi="Verdana"/>
          <w:color w:val="000000" w:themeColor="text1"/>
          <w:sz w:val="18"/>
          <w:szCs w:val="18"/>
        </w:rPr>
        <w:t>- …………… zł (słownie:   ………………………..)</w:t>
      </w:r>
    </w:p>
    <w:p w14:paraId="27194050" w14:textId="2322644B" w:rsidR="00AA5372" w:rsidRPr="00C76D56" w:rsidRDefault="00AA5372" w:rsidP="00AA5372">
      <w:pPr>
        <w:pStyle w:val="Akapitzlist"/>
        <w:ind w:left="142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Cena brutto za usługę cateringową dla 1 osoby za 1 dzień za lunch - …………… zł (słownie:   ………………………..)</w:t>
      </w:r>
    </w:p>
    <w:p w14:paraId="1696D33A" w14:textId="6DE7F7A5" w:rsidR="00963479" w:rsidRPr="00C76D56" w:rsidRDefault="002F2CD0" w:rsidP="00ED3CA1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val="x-none" w:eastAsia="x-none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Powyższ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e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cen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y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zawiera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ją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 </w:t>
      </w:r>
      <w:r w:rsidR="008C2C63" w:rsidRPr="00C76D56">
        <w:rPr>
          <w:rFonts w:ascii="Verdana" w:hAnsi="Verdana"/>
          <w:color w:val="000000" w:themeColor="text1"/>
          <w:sz w:val="18"/>
          <w:szCs w:val="18"/>
        </w:rPr>
        <w:t>właściwą stawkę podatku VAT.</w:t>
      </w:r>
    </w:p>
    <w:p w14:paraId="1696D33B" w14:textId="1853C314" w:rsidR="00963479" w:rsidRPr="00C76D56" w:rsidRDefault="00963479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3. </w:t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 xml:space="preserve">Wynagrodzenie, o którym mowa w ust. 1 obejmuje wszystkie koszty jakie powstaną w związku </w:t>
      </w:r>
      <w:r w:rsidR="00DD341D" w:rsidRPr="00C76D56">
        <w:rPr>
          <w:rFonts w:ascii="Verdana" w:hAnsi="Verdana"/>
          <w:color w:val="000000" w:themeColor="text1"/>
          <w:sz w:val="18"/>
          <w:szCs w:val="18"/>
        </w:rPr>
        <w:br/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>z wykonaniem przedmiotu umowy. Zleceniobiorcy nie przysługuje zwrot od Zleceniodawcy jakichkolwiek dodatkowych kosztów</w:t>
      </w:r>
      <w:r w:rsidR="005F1BCA" w:rsidRPr="00C76D56">
        <w:rPr>
          <w:rFonts w:ascii="Verdana" w:hAnsi="Verdana"/>
          <w:color w:val="000000" w:themeColor="text1"/>
          <w:sz w:val="18"/>
          <w:szCs w:val="18"/>
        </w:rPr>
        <w:t>, opłat i podatków poniesionych przez Zleceniobiorcę w związku z realizacją przedmiotu umowy.</w:t>
      </w:r>
    </w:p>
    <w:p w14:paraId="5839324A" w14:textId="7C0E16B6" w:rsidR="0091611B" w:rsidRPr="00C76D56" w:rsidRDefault="0091611B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4. Wynagrodzenie Wykonawcy zostanie obliczone w oparciu o ilość zgłoszonych osób na </w:t>
      </w:r>
      <w:r w:rsidR="00A64328" w:rsidRPr="00C76D56">
        <w:rPr>
          <w:rFonts w:ascii="Verdana" w:hAnsi="Verdana"/>
          <w:color w:val="000000" w:themeColor="text1"/>
          <w:sz w:val="18"/>
          <w:szCs w:val="18"/>
        </w:rPr>
        <w:t>3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dni przed wydarzeniem i ceny jednostkowe podane w ofercie Zleceniobiorcy.</w:t>
      </w:r>
    </w:p>
    <w:p w14:paraId="684DA13A" w14:textId="052F19F9" w:rsidR="00AA5372" w:rsidRPr="00C76D56" w:rsidRDefault="00DF4FC1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5. Gwarantowany zakres zamówienia:</w:t>
      </w:r>
      <w:r w:rsidR="00ED3CA1" w:rsidRPr="00C76D56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3A28EC2B" w14:textId="21A58B60" w:rsidR="00AA5372" w:rsidRPr="00C76D56" w:rsidRDefault="00AA5372" w:rsidP="00AA5372">
      <w:pPr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Bufet kawowy - 390 osób (po 130 osób w dniach 07-09.09.2026 r.),</w:t>
      </w:r>
    </w:p>
    <w:p w14:paraId="64B97777" w14:textId="0D2374C7" w:rsidR="00AA5372" w:rsidRPr="00C76D56" w:rsidRDefault="00AA5372" w:rsidP="00AA5372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Lunch – 260 osób (po 1</w:t>
      </w:r>
      <w:r w:rsidR="00C76D56" w:rsidRPr="00C76D56">
        <w:rPr>
          <w:rFonts w:ascii="Verdana" w:hAnsi="Verdana"/>
          <w:color w:val="000000" w:themeColor="text1"/>
          <w:sz w:val="18"/>
          <w:szCs w:val="18"/>
        </w:rPr>
        <w:t>30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w dniach 07-08.09.2026 r.)</w:t>
      </w:r>
    </w:p>
    <w:p w14:paraId="527F9AE5" w14:textId="77777777" w:rsidR="0093591F" w:rsidRPr="00ED3CA1" w:rsidRDefault="0093591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63C0DE9F" w14:textId="5F90D671" w:rsidR="004E10CF" w:rsidRPr="00ED3CA1" w:rsidRDefault="004E10C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Pr="00ED3CA1">
        <w:rPr>
          <w:rFonts w:ascii="Verdana" w:hAnsi="Verdana"/>
          <w:bCs/>
          <w:sz w:val="18"/>
          <w:szCs w:val="18"/>
        </w:rPr>
        <w:t>4</w:t>
      </w:r>
      <w:r w:rsidRPr="00ED3CA1">
        <w:rPr>
          <w:rFonts w:ascii="Verdana" w:hAnsi="Verdana"/>
          <w:b/>
          <w:bCs/>
          <w:sz w:val="18"/>
          <w:szCs w:val="18"/>
        </w:rPr>
        <w:t xml:space="preserve"> </w:t>
      </w:r>
    </w:p>
    <w:p w14:paraId="7929613C" w14:textId="7DC56255" w:rsidR="004E10CF" w:rsidRPr="00ED3CA1" w:rsidRDefault="004E10CF" w:rsidP="00ED3CA1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ED3CA1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ED3CA1" w:rsidRDefault="004E10CF" w:rsidP="00ED3CA1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r w:rsidRPr="00ED3CA1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1696D33D" w14:textId="6017483E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5</w:t>
      </w:r>
    </w:p>
    <w:p w14:paraId="45CB6515" w14:textId="31560DB0" w:rsidR="004B6656" w:rsidRPr="00ED3CA1" w:rsidRDefault="00963479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Należność</w:t>
      </w:r>
      <w:r w:rsidR="005F1BCA" w:rsidRPr="00ED3CA1">
        <w:rPr>
          <w:rFonts w:ascii="Verdana" w:hAnsi="Verdana"/>
          <w:sz w:val="18"/>
          <w:szCs w:val="18"/>
        </w:rPr>
        <w:t>,</w:t>
      </w:r>
      <w:r w:rsidRPr="00ED3CA1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4B6656"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ED3CA1">
        <w:rPr>
          <w:rFonts w:ascii="Verdana" w:hAnsi="Verdana"/>
          <w:sz w:val="18"/>
          <w:szCs w:val="18"/>
        </w:rPr>
        <w:t xml:space="preserve">, w oparciu o </w:t>
      </w:r>
      <w:r w:rsidR="005F1BCA" w:rsidRPr="00ED3CA1">
        <w:rPr>
          <w:rFonts w:ascii="Verdana" w:hAnsi="Verdana"/>
          <w:sz w:val="18"/>
          <w:szCs w:val="18"/>
        </w:rPr>
        <w:t xml:space="preserve"> </w:t>
      </w:r>
      <w:r w:rsidR="004B6656" w:rsidRPr="00ED3CA1">
        <w:rPr>
          <w:rFonts w:ascii="Verdana" w:hAnsi="Verdana"/>
          <w:sz w:val="18"/>
          <w:szCs w:val="18"/>
        </w:rPr>
        <w:t>protokół wykonania usługi podpisany przez obie Strony</w:t>
      </w:r>
      <w:r w:rsidR="001C7FB8" w:rsidRPr="00ED3CA1">
        <w:rPr>
          <w:rFonts w:ascii="Verdana" w:hAnsi="Verdana"/>
          <w:sz w:val="18"/>
          <w:szCs w:val="18"/>
        </w:rPr>
        <w:t xml:space="preserve">. </w:t>
      </w:r>
    </w:p>
    <w:p w14:paraId="1696D340" w14:textId="4B3E5784" w:rsidR="005F1BCA" w:rsidRPr="00ED3CA1" w:rsidRDefault="00777FE8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Pr="00ED3CA1">
        <w:rPr>
          <w:rFonts w:ascii="Verdana" w:hAnsi="Verdana"/>
          <w:sz w:val="18"/>
          <w:szCs w:val="18"/>
        </w:rPr>
        <w:t>.</w:t>
      </w:r>
    </w:p>
    <w:p w14:paraId="1696D341" w14:textId="460988D9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ED3CA1">
        <w:rPr>
          <w:rFonts w:ascii="Verdana" w:hAnsi="Verdana"/>
          <w:sz w:val="18"/>
          <w:szCs w:val="18"/>
        </w:rPr>
        <w:lastRenderedPageBreak/>
        <w:t xml:space="preserve">odpowiednio. Z tego tytułu Zleceniobiorcy nie przysługują roszczenia z tytułu niedotrzymania terminu płatności,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Pr="00ED3CA1">
        <w:rPr>
          <w:rFonts w:ascii="Verdana" w:hAnsi="Verdana"/>
          <w:sz w:val="18"/>
          <w:szCs w:val="18"/>
        </w:rPr>
        <w:t>.</w:t>
      </w:r>
    </w:p>
    <w:p w14:paraId="1696D342" w14:textId="77777777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0C60347B" w14:textId="77777777" w:rsidR="00BB56C6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749FBAF" w14:textId="77777777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Zleceniodawca zobowiązuje Zleceniobiorcę  do wystawiania faktur w postaci faktur ustrukturyzowanych za pośrednictwem Krajowego Systemu e Faktur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 xml:space="preserve">), Zleceniobiorca  wystawi fakturę w 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ED3CA1">
        <w:rPr>
          <w:rFonts w:ascii="Verdana" w:hAnsi="Verdana"/>
          <w:sz w:val="18"/>
          <w:szCs w:val="18"/>
        </w:rPr>
        <w:t>IDWew</w:t>
      </w:r>
      <w:proofErr w:type="spellEnd"/>
      <w:r w:rsidRPr="00ED3CA1">
        <w:rPr>
          <w:rFonts w:ascii="Verdana" w:hAnsi="Verdana"/>
          <w:sz w:val="18"/>
          <w:szCs w:val="18"/>
        </w:rPr>
        <w:t>) jednostki Zleceniodawcy: 6750001923 ……….</w:t>
      </w:r>
    </w:p>
    <w:p w14:paraId="4C8D4035" w14:textId="77777777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 xml:space="preserve"> ID).</w:t>
      </w:r>
    </w:p>
    <w:p w14:paraId="3986F229" w14:textId="3DD47BF1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Faktura powinna zawierać numer wewnętrzny zamówienia lub umowy nadany przez Zleceniodawcę.</w:t>
      </w:r>
    </w:p>
    <w:p w14:paraId="1696D345" w14:textId="77777777" w:rsidR="00963479" w:rsidRPr="00ED3CA1" w:rsidRDefault="00963479" w:rsidP="00ED3CA1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ED3CA1" w:rsidRDefault="00BA77B3" w:rsidP="00ED3CA1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6</w:t>
      </w:r>
    </w:p>
    <w:p w14:paraId="3E3C03C9" w14:textId="183AA988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2.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ED3CA1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71FCD2C8" w14:textId="36D2BDC6" w:rsidR="00E7298B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</w:t>
      </w:r>
      <w:r w:rsidR="00E7298B" w:rsidRPr="00D83EA8">
        <w:rPr>
          <w:rFonts w:ascii="Verdana" w:eastAsia="Calibri" w:hAnsi="Verdana"/>
          <w:sz w:val="18"/>
          <w:szCs w:val="18"/>
          <w:lang w:eastAsia="en-US"/>
        </w:rPr>
        <w:t xml:space="preserve">wysokości 200 zł 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>za każde pół godziny zwłoki;</w:t>
      </w:r>
    </w:p>
    <w:p w14:paraId="338E4C0A" w14:textId="6D9F1599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bookmarkStart w:id="3" w:name="_Hlk194342575"/>
      <w:r w:rsidRPr="00ED3CA1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tto </w:t>
      </w:r>
      <w:bookmarkEnd w:id="3"/>
      <w:r w:rsidR="00445D69" w:rsidRPr="00ED3CA1">
        <w:rPr>
          <w:rFonts w:ascii="Verdana" w:eastAsia="Calibri" w:hAnsi="Verdana"/>
          <w:sz w:val="18"/>
          <w:szCs w:val="18"/>
          <w:lang w:eastAsia="en-US"/>
        </w:rPr>
        <w:t>określonego w  § 3 ust. 1;</w:t>
      </w:r>
    </w:p>
    <w:p w14:paraId="7507F8EA" w14:textId="1044BE87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c)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części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odstąpienie;</w:t>
      </w:r>
    </w:p>
    <w:p w14:paraId="4DE52EAE" w14:textId="5FCC1CFC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3.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ED3CA1">
        <w:rPr>
          <w:rFonts w:ascii="Verdana" w:eastAsia="Calibri" w:hAnsi="Verdana"/>
          <w:sz w:val="18"/>
          <w:szCs w:val="18"/>
          <w:lang w:eastAsia="en-US"/>
        </w:rPr>
        <w:t>karę umową:</w:t>
      </w:r>
    </w:p>
    <w:p w14:paraId="6C3CA4D9" w14:textId="54D1798F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określonego w § 3 ust. 1;</w:t>
      </w:r>
    </w:p>
    <w:p w14:paraId="6D8CF84A" w14:textId="3A34DC1B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części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</w:t>
      </w:r>
    </w:p>
    <w:p w14:paraId="541E189B" w14:textId="18B532F6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4.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 którym mowa w § 3 ust. 1 umowy.</w:t>
      </w:r>
    </w:p>
    <w:p w14:paraId="21A2D78A" w14:textId="51BD7BD3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5.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32D11610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6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5D9AC20F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2A98F06D" w:rsidR="00963479" w:rsidRPr="00ED3CA1" w:rsidRDefault="00BA77B3" w:rsidP="00ED3CA1">
      <w:pPr>
        <w:ind w:left="284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="00963479"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7</w:t>
      </w:r>
    </w:p>
    <w:p w14:paraId="1696D356" w14:textId="0D73960A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</w:t>
      </w:r>
      <w:r w:rsidR="0085400D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nieważności.</w:t>
      </w:r>
    </w:p>
    <w:p w14:paraId="1696D357" w14:textId="664B5B23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ED3CA1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7A06ABA5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ED3CA1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69405DF2" w:rsidR="00963479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b/ urzędowej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>ę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ED3CA1" w:rsidRDefault="00963479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ED3CA1" w:rsidRDefault="004E10CF" w:rsidP="00ED3CA1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ED3CA1" w:rsidRDefault="00BA77B3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</w:t>
      </w: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8</w:t>
      </w:r>
    </w:p>
    <w:p w14:paraId="46B2A498" w14:textId="77777777" w:rsidR="006F5BC6" w:rsidRPr="00ED3CA1" w:rsidRDefault="006F5BC6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ED3CA1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 w:rsidR="00172783" w:rsidRPr="00ED3CA1">
        <w:rPr>
          <w:rFonts w:ascii="Verdana" w:eastAsia="Calibri" w:hAnsi="Verdana"/>
          <w:sz w:val="18"/>
          <w:szCs w:val="18"/>
          <w:lang w:eastAsia="en-US"/>
        </w:rPr>
        <w:br/>
      </w:r>
      <w:r w:rsidRPr="00ED3CA1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ED3CA1" w:rsidRDefault="00BA77B3" w:rsidP="00ED3CA1">
      <w:pPr>
        <w:jc w:val="center"/>
        <w:rPr>
          <w:rFonts w:ascii="Verdana" w:hAnsi="Verdana"/>
          <w:sz w:val="18"/>
          <w:szCs w:val="18"/>
        </w:rPr>
      </w:pPr>
    </w:p>
    <w:p w14:paraId="1696D366" w14:textId="36E33006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lastRenderedPageBreak/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2.</w:t>
      </w:r>
      <w:r w:rsidR="00963479" w:rsidRPr="00ED3CA1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3.</w:t>
      </w:r>
      <w:r w:rsidR="00963479" w:rsidRPr="00ED3CA1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9C6E7FA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4.</w:t>
      </w:r>
      <w:r w:rsidR="00963479" w:rsidRPr="00ED3CA1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3EBE53DD" w14:textId="26A40A4C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1696D36C" w14:textId="7F99EE41" w:rsidR="00963479" w:rsidRPr="00ED3CA1" w:rsidRDefault="00963479" w:rsidP="00ED3CA1">
      <w:pPr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="0070352E" w:rsidRPr="00ED3CA1">
        <w:rPr>
          <w:rFonts w:ascii="Verdana" w:hAnsi="Verdana"/>
          <w:b/>
          <w:sz w:val="18"/>
          <w:szCs w:val="18"/>
        </w:rPr>
        <w:t xml:space="preserve">        </w:t>
      </w:r>
      <w:r w:rsidRPr="00ED3CA1">
        <w:rPr>
          <w:rFonts w:ascii="Verdana" w:hAnsi="Verdana"/>
          <w:b/>
          <w:sz w:val="18"/>
          <w:szCs w:val="18"/>
        </w:rPr>
        <w:t>Za Zleceniobiorcę</w:t>
      </w:r>
      <w:r w:rsidRPr="00ED3CA1">
        <w:rPr>
          <w:rFonts w:ascii="Verdana" w:hAnsi="Verdana"/>
          <w:sz w:val="18"/>
          <w:szCs w:val="18"/>
        </w:rPr>
        <w:t xml:space="preserve">                                                        </w:t>
      </w:r>
      <w:r w:rsidRPr="00ED3CA1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ED3CA1" w:rsidRDefault="00963479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ED3CA1" w:rsidRDefault="007007FD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47DDF0DB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ED3CA1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57C97C9D" w:rsidR="00777FE8" w:rsidRPr="00ED3CA1" w:rsidRDefault="00777FE8" w:rsidP="00ED3CA1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ED3CA1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</w:p>
    <w:p w14:paraId="21B06C1C" w14:textId="77777777" w:rsidR="00F512F1" w:rsidRPr="00ED3CA1" w:rsidRDefault="004C3F18" w:rsidP="00ED3CA1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16C7217C" w:rsidR="008149D9" w:rsidRPr="00ED3CA1" w:rsidRDefault="00F512F1" w:rsidP="00ED3CA1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ED3CA1">
        <w:rPr>
          <w:rFonts w:ascii="Verdana" w:hAnsi="Verdana"/>
          <w:b/>
          <w:i/>
          <w:iCs/>
          <w:sz w:val="18"/>
          <w:szCs w:val="18"/>
        </w:rPr>
        <w:t xml:space="preserve">                                                                               </w:t>
      </w:r>
      <w:r w:rsidR="008149D9" w:rsidRPr="00ED3CA1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ED3CA1" w:rsidRDefault="008149D9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ED3CA1" w:rsidRDefault="004C3F18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ED3CA1" w:rsidRDefault="004C3F18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59A4227E" w:rsidR="008149D9" w:rsidRPr="00ED3CA1" w:rsidRDefault="004C3F18" w:rsidP="00ED3CA1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</w:t>
      </w:r>
      <w:r w:rsidR="008149D9" w:rsidRPr="00ED3CA1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22E7AB7F" w:rsidR="001372B2" w:rsidRPr="00ED3CA1" w:rsidRDefault="004C3F18" w:rsidP="00ED3CA1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ED3CA1"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</w:t>
      </w:r>
      <w:r w:rsidR="000E7251" w:rsidRPr="00ED3CA1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60BE1247" w14:textId="76D01EC8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39DB90" w14:textId="2BA8F55C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7C0CA2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20418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BF5961A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DBB38A9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7448B25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B852D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CAA1E6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0B6B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3CE6E17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B57652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79D0E6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C8775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D9105F" w14:textId="6255D1F8" w:rsidR="006B1EBF" w:rsidRPr="00ED3CA1" w:rsidRDefault="006B1EBF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32CB67C" w14:textId="77777777" w:rsidR="00B7433E" w:rsidRPr="00ED3CA1" w:rsidRDefault="00B7433E" w:rsidP="00ED3CA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06BA6E35" w14:textId="77777777" w:rsidR="006B1EBF" w:rsidRPr="00ED3CA1" w:rsidRDefault="00B7433E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002FA48E" w14:textId="7CEF1171" w:rsidR="00C61B50" w:rsidRPr="00ED3CA1" w:rsidRDefault="006B1EBF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</w:t>
      </w:r>
      <w:r w:rsidR="00BB56C6" w:rsidRPr="00ED3CA1">
        <w:rPr>
          <w:rFonts w:ascii="Verdana" w:hAnsi="Verdana" w:cs="Times New Roman"/>
          <w:i/>
          <w:iCs/>
          <w:sz w:val="18"/>
          <w:szCs w:val="18"/>
        </w:rPr>
        <w:t>h</w:t>
      </w:r>
    </w:p>
    <w:p w14:paraId="420CA54C" w14:textId="77777777" w:rsidR="004C3F18" w:rsidRPr="00ED3CA1" w:rsidRDefault="004C3F18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BD4BDDF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FB0AA7A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6A36D3A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400C210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0754009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7B0441E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D6FA5B1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44AAD10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4CC62B4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A16B213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7DC4EE5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091D107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3B51AB6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015BD70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849B139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2575270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72C03A1D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D6824DB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6BE259E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85D8C39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5E41D25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3B62676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F97805A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3435EF2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01C4885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07B7D90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E8C0E5B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3785647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507E325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BBB084B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2F4261D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7A62A25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FD2EB9D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6882882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B47071F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3058190" w14:textId="0086B7D5" w:rsidR="006B1EBF" w:rsidRPr="00ED3CA1" w:rsidRDefault="006B1EBF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Załącznik nr 2 do umowy</w:t>
      </w:r>
    </w:p>
    <w:p w14:paraId="7548400F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FCE7BFA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F7721D3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 </w:t>
      </w:r>
    </w:p>
    <w:p w14:paraId="78598D2A" w14:textId="77777777" w:rsidR="006B1EBF" w:rsidRPr="00ED3CA1" w:rsidRDefault="006B1EBF" w:rsidP="00ED3CA1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Nazwa Wykonawcy</w:t>
      </w:r>
    </w:p>
    <w:p w14:paraId="1E898B95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DBC8868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</w:t>
      </w:r>
    </w:p>
    <w:p w14:paraId="64C9B6E0" w14:textId="77777777" w:rsidR="006B1EBF" w:rsidRPr="00ED3CA1" w:rsidRDefault="006B1EBF" w:rsidP="00ED3CA1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NIP</w:t>
      </w:r>
      <w:r w:rsidRPr="00ED3CA1">
        <w:rPr>
          <w:rFonts w:ascii="Verdana" w:hAnsi="Verdana"/>
          <w:sz w:val="18"/>
          <w:szCs w:val="18"/>
        </w:rPr>
        <w:tab/>
        <w:t> </w:t>
      </w:r>
    </w:p>
    <w:p w14:paraId="297998F3" w14:textId="77777777" w:rsidR="006B1EBF" w:rsidRPr="00ED3CA1" w:rsidRDefault="006B1EBF" w:rsidP="00ED3CA1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95AC11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9AEAC41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D132117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1E9435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0CC99EED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DE2ABA9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D3CA1">
        <w:rPr>
          <w:rFonts w:ascii="Verdana" w:hAnsi="Verdana"/>
          <w:b/>
          <w:bCs/>
          <w:sz w:val="18"/>
          <w:szCs w:val="18"/>
        </w:rPr>
        <w:t>Podmiot</w:t>
      </w:r>
      <w:r w:rsidRPr="00ED3CA1">
        <w:rPr>
          <w:rFonts w:ascii="Verdana" w:hAnsi="Verdana"/>
          <w:sz w:val="18"/>
          <w:szCs w:val="18"/>
        </w:rPr>
        <w:t>”) niniejszym oświadcza, że Podmiot:</w:t>
      </w:r>
    </w:p>
    <w:p w14:paraId="6BE049C2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jest / nie jest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1"/>
      </w:r>
      <w:r w:rsidRPr="00ED3CA1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D3CA1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2"/>
      </w:r>
      <w:r w:rsidRPr="00ED3CA1">
        <w:rPr>
          <w:rFonts w:ascii="Verdana" w:hAnsi="Verdana"/>
          <w:sz w:val="18"/>
          <w:szCs w:val="18"/>
        </w:rPr>
        <w:t>;</w:t>
      </w:r>
    </w:p>
    <w:p w14:paraId="167A8FBD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76E90DAA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5BE21F3" w14:textId="691E732F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7"/>
      </w:r>
      <w:r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ED3CA1" w:rsidRDefault="006B1EBF" w:rsidP="00ED3CA1">
      <w:pPr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2EE448D8" w14:textId="5035BB46" w:rsidR="006B1EBF" w:rsidRPr="00ED3CA1" w:rsidRDefault="006B1EBF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3357F36" w14:textId="77777777" w:rsidR="006B1EBF" w:rsidRPr="00ED3CA1" w:rsidRDefault="006B1EBF" w:rsidP="00ED3CA1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ED3CA1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ED3CA1" w:rsidRDefault="006B1EBF" w:rsidP="00ED3CA1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ED3CA1" w:rsidRDefault="006B1EBF" w:rsidP="00ED3CA1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9EB37F5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sectPr w:rsidR="006B1EBF" w:rsidRPr="00ED3CA1" w:rsidSect="00711423">
      <w:pgSz w:w="11906" w:h="16838"/>
      <w:pgMar w:top="709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0D8BE" w14:textId="77777777" w:rsidR="00393252" w:rsidRDefault="00393252">
      <w:r>
        <w:separator/>
      </w:r>
    </w:p>
  </w:endnote>
  <w:endnote w:type="continuationSeparator" w:id="0">
    <w:p w14:paraId="4508CE48" w14:textId="77777777" w:rsidR="00393252" w:rsidRDefault="0039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3AEB7" w14:textId="77777777" w:rsidR="00393252" w:rsidRDefault="00393252">
      <w:r>
        <w:separator/>
      </w:r>
    </w:p>
  </w:footnote>
  <w:footnote w:type="continuationSeparator" w:id="0">
    <w:p w14:paraId="1689265F" w14:textId="77777777" w:rsidR="00393252" w:rsidRDefault="00393252">
      <w:r>
        <w:continuationSeparator/>
      </w:r>
    </w:p>
  </w:footnote>
  <w:footnote w:id="1">
    <w:p w14:paraId="6861FB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11E892E4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</w:rPr>
        <w:t xml:space="preserve">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57E9A8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B87AF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80FA26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B0958C7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09F7D06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18C0189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711423">
        <w:rPr>
          <w:rStyle w:val="normaltextrun"/>
          <w:rFonts w:ascii="Verdana" w:hAnsi="Verdana" w:cs="Arial"/>
          <w:sz w:val="12"/>
          <w:szCs w:val="12"/>
        </w:rPr>
        <w:t> </w:t>
      </w:r>
    </w:p>
    <w:p w14:paraId="73239AA4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7F081EC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0B4FB1A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A11C90B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75A9877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6997F587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05B33641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711423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711423">
        <w:rPr>
          <w:rFonts w:ascii="Verdana" w:hAnsi="Verdana"/>
          <w:sz w:val="12"/>
          <w:szCs w:val="12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65860E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62D585B9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34780038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a) osobę prawną,</w:t>
      </w:r>
    </w:p>
    <w:p w14:paraId="7AAD4167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63B2FD2F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16B5831C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4C7392D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AEF0AAEE"/>
    <w:lvl w:ilvl="0" w:tplc="05502BA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3DC32CA"/>
    <w:lvl w:ilvl="0" w:tplc="EBB400E0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6B8259B"/>
    <w:multiLevelType w:val="hybridMultilevel"/>
    <w:tmpl w:val="7E46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0389611">
    <w:abstractNumId w:val="34"/>
  </w:num>
  <w:num w:numId="2" w16cid:durableId="1760635017">
    <w:abstractNumId w:val="39"/>
  </w:num>
  <w:num w:numId="3" w16cid:durableId="786385507">
    <w:abstractNumId w:val="4"/>
  </w:num>
  <w:num w:numId="4" w16cid:durableId="1221475453">
    <w:abstractNumId w:val="25"/>
  </w:num>
  <w:num w:numId="5" w16cid:durableId="2140801150">
    <w:abstractNumId w:val="33"/>
  </w:num>
  <w:num w:numId="6" w16cid:durableId="1553924166">
    <w:abstractNumId w:val="24"/>
  </w:num>
  <w:num w:numId="7" w16cid:durableId="1038891718">
    <w:abstractNumId w:val="36"/>
  </w:num>
  <w:num w:numId="8" w16cid:durableId="1176648449">
    <w:abstractNumId w:val="26"/>
  </w:num>
  <w:num w:numId="9" w16cid:durableId="2035838273">
    <w:abstractNumId w:val="3"/>
  </w:num>
  <w:num w:numId="10" w16cid:durableId="1781334731">
    <w:abstractNumId w:val="19"/>
  </w:num>
  <w:num w:numId="11" w16cid:durableId="1084765336">
    <w:abstractNumId w:val="12"/>
  </w:num>
  <w:num w:numId="12" w16cid:durableId="1044673484">
    <w:abstractNumId w:val="17"/>
  </w:num>
  <w:num w:numId="13" w16cid:durableId="144627119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5548787">
    <w:abstractNumId w:val="29"/>
  </w:num>
  <w:num w:numId="15" w16cid:durableId="1636832466">
    <w:abstractNumId w:val="23"/>
  </w:num>
  <w:num w:numId="16" w16cid:durableId="716853510">
    <w:abstractNumId w:val="35"/>
  </w:num>
  <w:num w:numId="17" w16cid:durableId="2074425083">
    <w:abstractNumId w:val="0"/>
  </w:num>
  <w:num w:numId="18" w16cid:durableId="1957716725">
    <w:abstractNumId w:val="15"/>
  </w:num>
  <w:num w:numId="19" w16cid:durableId="737285979">
    <w:abstractNumId w:val="22"/>
  </w:num>
  <w:num w:numId="20" w16cid:durableId="417218552">
    <w:abstractNumId w:val="27"/>
  </w:num>
  <w:num w:numId="21" w16cid:durableId="1676298848">
    <w:abstractNumId w:val="32"/>
  </w:num>
  <w:num w:numId="22" w16cid:durableId="21908739">
    <w:abstractNumId w:val="31"/>
  </w:num>
  <w:num w:numId="23" w16cid:durableId="1008211923">
    <w:abstractNumId w:val="9"/>
  </w:num>
  <w:num w:numId="24" w16cid:durableId="19772533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76342838">
    <w:abstractNumId w:val="16"/>
  </w:num>
  <w:num w:numId="26" w16cid:durableId="1510178742">
    <w:abstractNumId w:val="5"/>
  </w:num>
  <w:num w:numId="27" w16cid:durableId="757290305">
    <w:abstractNumId w:val="13"/>
  </w:num>
  <w:num w:numId="28" w16cid:durableId="1500190509">
    <w:abstractNumId w:val="2"/>
  </w:num>
  <w:num w:numId="29" w16cid:durableId="2132747723">
    <w:abstractNumId w:val="11"/>
  </w:num>
  <w:num w:numId="30" w16cid:durableId="1965622528">
    <w:abstractNumId w:val="21"/>
  </w:num>
  <w:num w:numId="31" w16cid:durableId="2034649076">
    <w:abstractNumId w:val="8"/>
  </w:num>
  <w:num w:numId="32" w16cid:durableId="14813399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0591180">
    <w:abstractNumId w:val="7"/>
  </w:num>
  <w:num w:numId="34" w16cid:durableId="1272877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22178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877242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678474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23713898">
    <w:abstractNumId w:val="20"/>
  </w:num>
  <w:num w:numId="39" w16cid:durableId="1789292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223861">
    <w:abstractNumId w:val="38"/>
  </w:num>
  <w:num w:numId="41" w16cid:durableId="1791586808">
    <w:abstractNumId w:val="37"/>
  </w:num>
  <w:num w:numId="42" w16cid:durableId="610210340">
    <w:abstractNumId w:val="18"/>
  </w:num>
  <w:num w:numId="43" w16cid:durableId="816990516">
    <w:abstractNumId w:val="6"/>
  </w:num>
  <w:num w:numId="44" w16cid:durableId="639379379">
    <w:abstractNumId w:val="10"/>
  </w:num>
  <w:num w:numId="45" w16cid:durableId="15863080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0FD9"/>
    <w:rsid w:val="0001480E"/>
    <w:rsid w:val="00021130"/>
    <w:rsid w:val="000326C4"/>
    <w:rsid w:val="0005337F"/>
    <w:rsid w:val="00070203"/>
    <w:rsid w:val="000E6EAF"/>
    <w:rsid w:val="000E7251"/>
    <w:rsid w:val="000F41FB"/>
    <w:rsid w:val="00120230"/>
    <w:rsid w:val="00135C78"/>
    <w:rsid w:val="001372B2"/>
    <w:rsid w:val="00147998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954FE"/>
    <w:rsid w:val="002A2EFC"/>
    <w:rsid w:val="002B1772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93252"/>
    <w:rsid w:val="003B2BF0"/>
    <w:rsid w:val="003C2794"/>
    <w:rsid w:val="003C4C83"/>
    <w:rsid w:val="003F612A"/>
    <w:rsid w:val="0041057B"/>
    <w:rsid w:val="00412949"/>
    <w:rsid w:val="00412A55"/>
    <w:rsid w:val="00412D7C"/>
    <w:rsid w:val="0042080A"/>
    <w:rsid w:val="00420ECB"/>
    <w:rsid w:val="004218C1"/>
    <w:rsid w:val="00422D52"/>
    <w:rsid w:val="00425D05"/>
    <w:rsid w:val="00444B8A"/>
    <w:rsid w:val="00445D69"/>
    <w:rsid w:val="00446B8D"/>
    <w:rsid w:val="004478C6"/>
    <w:rsid w:val="004639CC"/>
    <w:rsid w:val="00485CFC"/>
    <w:rsid w:val="0048673E"/>
    <w:rsid w:val="004973AF"/>
    <w:rsid w:val="004A0F0D"/>
    <w:rsid w:val="004B4CD4"/>
    <w:rsid w:val="004B6656"/>
    <w:rsid w:val="004C0640"/>
    <w:rsid w:val="004C1054"/>
    <w:rsid w:val="004C17E2"/>
    <w:rsid w:val="004C3F18"/>
    <w:rsid w:val="004E02C9"/>
    <w:rsid w:val="004E10CF"/>
    <w:rsid w:val="004E412F"/>
    <w:rsid w:val="004E5500"/>
    <w:rsid w:val="004F4247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4F1A"/>
    <w:rsid w:val="005A58D8"/>
    <w:rsid w:val="005D1DF4"/>
    <w:rsid w:val="005D400C"/>
    <w:rsid w:val="005D69AA"/>
    <w:rsid w:val="005F1BCA"/>
    <w:rsid w:val="005F7C91"/>
    <w:rsid w:val="00633115"/>
    <w:rsid w:val="00645019"/>
    <w:rsid w:val="00646BED"/>
    <w:rsid w:val="0065220D"/>
    <w:rsid w:val="00667C73"/>
    <w:rsid w:val="00672D6E"/>
    <w:rsid w:val="00691104"/>
    <w:rsid w:val="006A2539"/>
    <w:rsid w:val="006B1EBF"/>
    <w:rsid w:val="006C5095"/>
    <w:rsid w:val="006D0F7E"/>
    <w:rsid w:val="006D65EF"/>
    <w:rsid w:val="006F5BC6"/>
    <w:rsid w:val="007007FD"/>
    <w:rsid w:val="0070352E"/>
    <w:rsid w:val="00711423"/>
    <w:rsid w:val="00726043"/>
    <w:rsid w:val="007316C7"/>
    <w:rsid w:val="007335C9"/>
    <w:rsid w:val="00736AB1"/>
    <w:rsid w:val="00740C9D"/>
    <w:rsid w:val="0075628B"/>
    <w:rsid w:val="00761F3A"/>
    <w:rsid w:val="00774622"/>
    <w:rsid w:val="00777FE8"/>
    <w:rsid w:val="00781916"/>
    <w:rsid w:val="007858A8"/>
    <w:rsid w:val="0079341D"/>
    <w:rsid w:val="007A5FBD"/>
    <w:rsid w:val="007C72A2"/>
    <w:rsid w:val="007F5912"/>
    <w:rsid w:val="008045C8"/>
    <w:rsid w:val="00813A7C"/>
    <w:rsid w:val="008149D9"/>
    <w:rsid w:val="00835EDB"/>
    <w:rsid w:val="00850869"/>
    <w:rsid w:val="00851A9D"/>
    <w:rsid w:val="0085400D"/>
    <w:rsid w:val="00872355"/>
    <w:rsid w:val="00892E0C"/>
    <w:rsid w:val="008A5E2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0485"/>
    <w:rsid w:val="0093591F"/>
    <w:rsid w:val="00952C96"/>
    <w:rsid w:val="00960B79"/>
    <w:rsid w:val="00963479"/>
    <w:rsid w:val="00966A94"/>
    <w:rsid w:val="00966A96"/>
    <w:rsid w:val="00974798"/>
    <w:rsid w:val="00976B68"/>
    <w:rsid w:val="009809D7"/>
    <w:rsid w:val="0098521E"/>
    <w:rsid w:val="0098792E"/>
    <w:rsid w:val="00995C8E"/>
    <w:rsid w:val="009B1B81"/>
    <w:rsid w:val="009C5935"/>
    <w:rsid w:val="009D4A4C"/>
    <w:rsid w:val="009D554D"/>
    <w:rsid w:val="009D7034"/>
    <w:rsid w:val="009E3BB7"/>
    <w:rsid w:val="009F7E4A"/>
    <w:rsid w:val="00A066EE"/>
    <w:rsid w:val="00A1293A"/>
    <w:rsid w:val="00A146CE"/>
    <w:rsid w:val="00A32E25"/>
    <w:rsid w:val="00A623EB"/>
    <w:rsid w:val="00A64328"/>
    <w:rsid w:val="00A67FD6"/>
    <w:rsid w:val="00A82F98"/>
    <w:rsid w:val="00A875D1"/>
    <w:rsid w:val="00A91945"/>
    <w:rsid w:val="00AA3413"/>
    <w:rsid w:val="00AA5372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C6"/>
    <w:rsid w:val="00BB56E7"/>
    <w:rsid w:val="00BC77C0"/>
    <w:rsid w:val="00BF6AA6"/>
    <w:rsid w:val="00C03D31"/>
    <w:rsid w:val="00C0689C"/>
    <w:rsid w:val="00C53875"/>
    <w:rsid w:val="00C61B50"/>
    <w:rsid w:val="00C665CD"/>
    <w:rsid w:val="00C673F7"/>
    <w:rsid w:val="00C76D56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3EA8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D3CA1"/>
    <w:rsid w:val="00EE6B9D"/>
    <w:rsid w:val="00F16EC6"/>
    <w:rsid w:val="00F20D4C"/>
    <w:rsid w:val="00F218FD"/>
    <w:rsid w:val="00F252E9"/>
    <w:rsid w:val="00F41F25"/>
    <w:rsid w:val="00F512F1"/>
    <w:rsid w:val="00F54208"/>
    <w:rsid w:val="00F80C0D"/>
    <w:rsid w:val="00FB0CB5"/>
    <w:rsid w:val="00FB386E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styleId="Odwoaniedokomentarza">
    <w:name w:val="annotation reference"/>
    <w:basedOn w:val="Domylnaczcionkaakapitu"/>
    <w:uiPriority w:val="99"/>
    <w:semiHidden/>
    <w:unhideWhenUsed/>
    <w:rsid w:val="00ED3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D3CA1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D3C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3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3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D0232-5898-4093-8292-291C406F8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1640</Words>
  <Characters>9844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2026-07-23T09:26:00Z</cp:lastPrinted>
  <dcterms:created xsi:type="dcterms:W3CDTF">2026-07-23T09:28:00Z</dcterms:created>
  <dcterms:modified xsi:type="dcterms:W3CDTF">2026-07-23T09:28:00Z</dcterms:modified>
</cp:coreProperties>
</file>