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0BA92" w14:textId="52B82381" w:rsidR="009475A8" w:rsidRDefault="005077FF" w:rsidP="008422E8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eastAsia="Times New Roman" w:hAnsi="Verdana"/>
          <w:b/>
          <w:sz w:val="20"/>
          <w:szCs w:val="20"/>
          <w:lang w:eastAsia="pl-PL"/>
        </w:rPr>
      </w:pPr>
      <w:r w:rsidRPr="00EA0EC7">
        <w:rPr>
          <w:rFonts w:ascii="Verdana" w:hAnsi="Verdana"/>
          <w:sz w:val="20"/>
          <w:szCs w:val="20"/>
        </w:rPr>
        <w:t xml:space="preserve">     </w:t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Pr="00EA0EC7">
        <w:rPr>
          <w:rFonts w:ascii="Verdana" w:eastAsia="Times New Roman" w:hAnsi="Verdana"/>
          <w:b/>
          <w:sz w:val="20"/>
          <w:szCs w:val="20"/>
          <w:lang w:eastAsia="pl-PL"/>
        </w:rPr>
        <w:tab/>
      </w:r>
      <w:r w:rsidR="009475A8" w:rsidRPr="00EA0EC7">
        <w:rPr>
          <w:rFonts w:ascii="Verdana" w:eastAsia="Times New Roman" w:hAnsi="Verdana"/>
          <w:b/>
          <w:sz w:val="20"/>
          <w:szCs w:val="20"/>
          <w:lang w:eastAsia="pl-PL"/>
        </w:rPr>
        <w:t xml:space="preserve">Załącznik nr </w:t>
      </w:r>
      <w:r w:rsidR="00737C0A" w:rsidRPr="00EA0EC7">
        <w:rPr>
          <w:rFonts w:ascii="Verdana" w:eastAsia="Times New Roman" w:hAnsi="Verdana"/>
          <w:b/>
          <w:sz w:val="20"/>
          <w:szCs w:val="20"/>
          <w:lang w:eastAsia="pl-PL"/>
        </w:rPr>
        <w:t>2</w:t>
      </w:r>
    </w:p>
    <w:p w14:paraId="72B3691B" w14:textId="77777777" w:rsidR="009D29FA" w:rsidRPr="008422E8" w:rsidRDefault="009D29FA" w:rsidP="008422E8">
      <w:pPr>
        <w:pStyle w:val="Nagwek"/>
        <w:tabs>
          <w:tab w:val="clear" w:pos="4536"/>
          <w:tab w:val="clear" w:pos="9072"/>
          <w:tab w:val="left" w:pos="6120"/>
          <w:tab w:val="left" w:pos="7332"/>
        </w:tabs>
        <w:rPr>
          <w:rFonts w:ascii="Verdana" w:hAnsi="Verdana"/>
          <w:sz w:val="20"/>
          <w:szCs w:val="20"/>
        </w:rPr>
      </w:pPr>
    </w:p>
    <w:p w14:paraId="29724C5B" w14:textId="77777777" w:rsidR="008F3D36" w:rsidRPr="00EA0EC7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b/>
          <w:color w:val="000000"/>
          <w:sz w:val="20"/>
          <w:szCs w:val="20"/>
          <w:lang w:eastAsia="pl-PL"/>
        </w:rPr>
        <w:t xml:space="preserve">Zamawiający </w:t>
      </w:r>
    </w:p>
    <w:p w14:paraId="20E80651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>Akademia Górniczo-Hutnicza</w:t>
      </w:r>
    </w:p>
    <w:p w14:paraId="0047214E" w14:textId="77777777" w:rsidR="008F3D36" w:rsidRPr="00EA0EC7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20"/>
          <w:szCs w:val="20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 im. St. Staszica w Krakowie</w:t>
      </w:r>
    </w:p>
    <w:p w14:paraId="43D55293" w14:textId="77777777" w:rsidR="008F3D36" w:rsidRPr="008422E8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t xml:space="preserve">Al. Mickiewicza 30, </w:t>
      </w:r>
      <w:r w:rsidRPr="00EA0EC7">
        <w:rPr>
          <w:rFonts w:ascii="Verdana" w:eastAsia="Times New Roman" w:hAnsi="Verdana" w:cs="Calibri"/>
          <w:sz w:val="20"/>
          <w:szCs w:val="20"/>
          <w:lang w:eastAsia="pl-PL"/>
        </w:rPr>
        <w:br/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30-059 Kraków</w:t>
      </w:r>
    </w:p>
    <w:p w14:paraId="69CDB5CE" w14:textId="77777777" w:rsidR="008F3D36" w:rsidRPr="008422E8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3C49759" w14:textId="39B62E0D" w:rsidR="008F3D36" w:rsidRPr="008422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</w:t>
      </w:r>
      <w:r w:rsidR="00EA0EC7"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…………..</w:t>
      </w:r>
    </w:p>
    <w:p w14:paraId="77EF004E" w14:textId="77777777" w:rsidR="008F3D36" w:rsidRPr="008422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26EB9B69" w14:textId="77777777" w:rsidR="008F3D36" w:rsidRPr="008422E8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37B5D45A" w14:textId="241F2B6C" w:rsidR="008F3D36" w:rsidRPr="008422E8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</w:t>
      </w:r>
    </w:p>
    <w:p w14:paraId="55A045EE" w14:textId="77777777" w:rsidR="008F3D36" w:rsidRPr="008422E8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181BF6F" w14:textId="77777777" w:rsidR="00EA0EC7" w:rsidRPr="008422E8" w:rsidRDefault="00EA0EC7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</w:p>
    <w:p w14:paraId="00A78F03" w14:textId="7966A2D5" w:rsidR="008F3D36" w:rsidRPr="008422E8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37260782" w14:textId="77777777" w:rsidR="008F3D36" w:rsidRPr="008422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48FAE084" w14:textId="77777777" w:rsidR="008F3D36" w:rsidRPr="008422E8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B840889" w14:textId="77777777" w:rsidR="008F3D36" w:rsidRPr="008422E8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73484EC7" w14:textId="3CB6CBA0" w:rsidR="008F3D36" w:rsidRPr="008422E8" w:rsidRDefault="008F3D36" w:rsidP="004C7AF4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DF49D6" w:rsidRPr="00A44BCA">
        <w:rPr>
          <w:rFonts w:ascii="Verdana" w:hAnsi="Verdana"/>
          <w:b/>
          <w:bCs/>
          <w:kern w:val="2"/>
          <w:sz w:val="20"/>
          <w:szCs w:val="20"/>
        </w:rPr>
        <w:t xml:space="preserve">Zapewnienie kompleksowej obsługi cateringowej podczas konferencji 17th  International Conference on </w:t>
      </w:r>
      <w:proofErr w:type="spellStart"/>
      <w:r w:rsidR="00DF49D6" w:rsidRPr="00A44BCA">
        <w:rPr>
          <w:rFonts w:ascii="Verdana" w:hAnsi="Verdana"/>
          <w:b/>
          <w:bCs/>
          <w:kern w:val="2"/>
          <w:sz w:val="20"/>
          <w:szCs w:val="20"/>
        </w:rPr>
        <w:t>Frontiers</w:t>
      </w:r>
      <w:proofErr w:type="spellEnd"/>
      <w:r w:rsidR="00DF49D6" w:rsidRPr="00A44BCA">
        <w:rPr>
          <w:rFonts w:ascii="Verdana" w:hAnsi="Verdana"/>
          <w:b/>
          <w:bCs/>
          <w:kern w:val="2"/>
          <w:sz w:val="20"/>
          <w:szCs w:val="20"/>
        </w:rPr>
        <w:t xml:space="preserve"> of </w:t>
      </w:r>
      <w:proofErr w:type="spellStart"/>
      <w:r w:rsidR="00DF49D6" w:rsidRPr="00A44BCA">
        <w:rPr>
          <w:rFonts w:ascii="Verdana" w:hAnsi="Verdana"/>
          <w:b/>
          <w:bCs/>
          <w:kern w:val="2"/>
          <w:sz w:val="20"/>
          <w:szCs w:val="20"/>
        </w:rPr>
        <w:t>Polymers</w:t>
      </w:r>
      <w:proofErr w:type="spellEnd"/>
      <w:r w:rsidR="00DF49D6" w:rsidRPr="00A44BCA">
        <w:rPr>
          <w:rFonts w:ascii="Verdana" w:hAnsi="Verdana"/>
          <w:b/>
          <w:bCs/>
          <w:kern w:val="2"/>
          <w:sz w:val="20"/>
          <w:szCs w:val="20"/>
        </w:rPr>
        <w:t xml:space="preserve"> and Advanced Materials odbywającej się w terminie 6-9 września 2026r. w AGH w Krakowie – KC-DE-zp.25.321.2026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8422E8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8422E8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38030E6C" w14:textId="77777777" w:rsidR="008F3D36" w:rsidRPr="008422E8" w:rsidRDefault="008F3D36" w:rsidP="004C7AF4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684D0EE3" w14:textId="77777777" w:rsidR="00154795" w:rsidRPr="008422E8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6F410982" w14:textId="77777777" w:rsidR="00154795" w:rsidRPr="008422E8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8422E8">
        <w:rPr>
          <w:rFonts w:ascii="Verdana" w:hAnsi="Verdana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D16A169" w14:textId="7B368142" w:rsidR="00154795" w:rsidRPr="008B52EC" w:rsidRDefault="00154795" w:rsidP="004C7AF4">
      <w:pPr>
        <w:widowControl w:val="0"/>
        <w:numPr>
          <w:ilvl w:val="0"/>
          <w:numId w:val="7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  <w:r w:rsidR="00940533" w:rsidRPr="00940533">
        <w:rPr>
          <w:rFonts w:ascii="Verdana" w:eastAsia="Times New Roman" w:hAnsi="Verdana" w:cs="Calibri"/>
          <w:sz w:val="18"/>
          <w:szCs w:val="18"/>
          <w:lang w:eastAsia="pl-PL"/>
        </w:rPr>
        <w:t>a)</w:t>
      </w:r>
      <w:r w:rsidR="0094053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…………………………………………………………………………………………………..</w:t>
      </w:r>
      <w:r w:rsidRPr="008422E8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51AB53B4" w14:textId="2157ADDD" w:rsidR="008B52EC" w:rsidRPr="008422E8" w:rsidRDefault="008B52EC" w:rsidP="008B52EC">
      <w:pPr>
        <w:widowControl w:val="0"/>
        <w:spacing w:after="0" w:line="240" w:lineRule="auto"/>
        <w:ind w:left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B52E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albo</w:t>
      </w:r>
      <w:r w:rsidRPr="008B52EC">
        <w:rPr>
          <w:rFonts w:ascii="Verdana" w:eastAsia="Times New Roman" w:hAnsi="Verdana" w:cs="Calibri"/>
          <w:sz w:val="18"/>
          <w:szCs w:val="18"/>
          <w:lang w:eastAsia="pl-PL"/>
        </w:rPr>
        <w:br/>
        <w:t>b)    przedkładam certyfikat wydany zgodnie z ustawą o certyfikacji wykonawców zamówień publicznych, który potwierdza skuteczność środków naprawczych w zakresie objętym certyfikacją</w:t>
      </w:r>
    </w:p>
    <w:p w14:paraId="583B033F" w14:textId="77777777" w:rsidR="00154795" w:rsidRPr="008422E8" w:rsidRDefault="00154795" w:rsidP="004C7AF4">
      <w:pPr>
        <w:pStyle w:val="Akapitzlist"/>
        <w:widowControl w:val="0"/>
        <w:numPr>
          <w:ilvl w:val="0"/>
          <w:numId w:val="7"/>
        </w:numPr>
        <w:spacing w:after="0" w:line="240" w:lineRule="auto"/>
        <w:ind w:left="426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AF87A60" w14:textId="77777777" w:rsidR="00154795" w:rsidRPr="008422E8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97BA3B1" w14:textId="77777777" w:rsidR="00154795" w:rsidRPr="008422E8" w:rsidRDefault="00154795" w:rsidP="004C7AF4">
      <w:pPr>
        <w:widowControl w:val="0"/>
        <w:spacing w:after="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743B003" w14:textId="77777777" w:rsidR="00154795" w:rsidRPr="008422E8" w:rsidRDefault="00154795" w:rsidP="004C7AF4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8422E8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7AC466CF" w14:textId="77777777" w:rsidR="00154795" w:rsidRDefault="00154795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79BE630D" w14:textId="77777777" w:rsidR="008422E8" w:rsidRPr="008422E8" w:rsidRDefault="008422E8" w:rsidP="00154795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BA91FFD" w14:textId="77777777" w:rsidR="00154795" w:rsidRPr="008422E8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/>
          <w:b/>
          <w:i/>
          <w:iCs/>
          <w:color w:val="FF0000"/>
          <w:sz w:val="18"/>
          <w:szCs w:val="18"/>
        </w:rPr>
      </w:pPr>
      <w:r w:rsidRPr="008422E8">
        <w:rPr>
          <w:rFonts w:ascii="Verdana" w:hAnsi="Verdana"/>
          <w:b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023D1271" w14:textId="77777777" w:rsidR="00154795" w:rsidRPr="008422E8" w:rsidRDefault="00154795" w:rsidP="00154795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/>
          <w:b/>
          <w:sz w:val="20"/>
          <w:szCs w:val="20"/>
          <w:highlight w:val="yellow"/>
          <w:lang w:eastAsia="pl-PL"/>
        </w:rPr>
      </w:pPr>
      <w:r w:rsidRPr="008422E8">
        <w:rPr>
          <w:rFonts w:ascii="Verdana" w:hAnsi="Verdana"/>
          <w:b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sectPr w:rsidR="00154795" w:rsidRPr="008422E8" w:rsidSect="009E2203">
      <w:headerReference w:type="default" r:id="rId8"/>
      <w:footerReference w:type="default" r:id="rId9"/>
      <w:endnotePr>
        <w:numFmt w:val="decimal"/>
      </w:endnotePr>
      <w:pgSz w:w="11906" w:h="16838"/>
      <w:pgMar w:top="224" w:right="1417" w:bottom="568" w:left="1417" w:header="279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ED10F" w14:textId="77777777" w:rsidR="009C277C" w:rsidRDefault="009C277C" w:rsidP="0038231F">
      <w:pPr>
        <w:spacing w:after="0" w:line="240" w:lineRule="auto"/>
      </w:pPr>
      <w:r>
        <w:separator/>
      </w:r>
    </w:p>
  </w:endnote>
  <w:endnote w:type="continuationSeparator" w:id="0">
    <w:p w14:paraId="730CA476" w14:textId="77777777" w:rsidR="009C277C" w:rsidRDefault="009C27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9FA82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43036A77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604B7" w14:textId="77777777" w:rsidR="009C277C" w:rsidRDefault="009C277C" w:rsidP="0038231F">
      <w:pPr>
        <w:spacing w:after="0" w:line="240" w:lineRule="auto"/>
      </w:pPr>
      <w:r>
        <w:separator/>
      </w:r>
    </w:p>
  </w:footnote>
  <w:footnote w:type="continuationSeparator" w:id="0">
    <w:p w14:paraId="0A3509D8" w14:textId="77777777" w:rsidR="009C277C" w:rsidRDefault="009C277C" w:rsidP="0038231F">
      <w:pPr>
        <w:spacing w:after="0" w:line="240" w:lineRule="auto"/>
      </w:pPr>
      <w:r>
        <w:continuationSeparator/>
      </w:r>
    </w:p>
  </w:footnote>
  <w:footnote w:id="1">
    <w:p w14:paraId="61C50F15" w14:textId="77777777" w:rsidR="00154795" w:rsidRPr="00EA0EC7" w:rsidRDefault="00154795" w:rsidP="00154795">
      <w:pPr>
        <w:pStyle w:val="Tekstprzypisudolnego"/>
        <w:rPr>
          <w:rFonts w:ascii="Verdana" w:hAnsi="Verdana"/>
          <w:sz w:val="16"/>
          <w:szCs w:val="16"/>
        </w:rPr>
      </w:pPr>
      <w:r w:rsidRPr="00EA0EC7">
        <w:rPr>
          <w:rStyle w:val="Odwoanieprzypisudolnego"/>
          <w:rFonts w:ascii="Verdana" w:hAnsi="Verdana"/>
          <w:sz w:val="16"/>
          <w:szCs w:val="16"/>
        </w:rPr>
        <w:footnoteRef/>
      </w:r>
      <w:r w:rsidRPr="00EA0EC7">
        <w:rPr>
          <w:rFonts w:ascii="Verdana" w:hAnsi="Verdana"/>
          <w:sz w:val="16"/>
          <w:szCs w:val="16"/>
        </w:rPr>
        <w:t xml:space="preserve"> </w:t>
      </w:r>
      <w:r w:rsidRPr="00EA0EC7">
        <w:rPr>
          <w:rFonts w:ascii="Verdana" w:hAnsi="Verdana" w:cs="Tahoma"/>
          <w:sz w:val="16"/>
          <w:szCs w:val="16"/>
        </w:rPr>
        <w:t xml:space="preserve">Należy podać mającą zastosowanie podstawę wykluczenia spośród wymienionych w 108 ust. 1 pkt 1, 2 i 5 lub art. 109 ust 1 pkt 4, pkt 5, pkt 6, pkt 7, pkt 8, pkt 9 i pkt 10 ustawy </w:t>
      </w:r>
      <w:proofErr w:type="spellStart"/>
      <w:r w:rsidRPr="00EA0EC7">
        <w:rPr>
          <w:rFonts w:ascii="Verdana" w:hAnsi="Verdana" w:cs="Tahoma"/>
          <w:sz w:val="16"/>
          <w:szCs w:val="16"/>
        </w:rPr>
        <w:t>Pzp</w:t>
      </w:r>
      <w:proofErr w:type="spellEnd"/>
      <w:r w:rsidRPr="00EA0EC7">
        <w:rPr>
          <w:rFonts w:ascii="Verdana" w:hAnsi="Verdana" w:cs="Tahoma"/>
          <w:sz w:val="16"/>
          <w:szCs w:val="16"/>
        </w:rPr>
        <w:t>.</w:t>
      </w:r>
    </w:p>
  </w:footnote>
  <w:footnote w:id="2">
    <w:p w14:paraId="5FE09276" w14:textId="77777777" w:rsidR="00154795" w:rsidRPr="00EA0EC7" w:rsidRDefault="00154795" w:rsidP="00154795">
      <w:pPr>
        <w:pStyle w:val="Tekstprzypisudolnego"/>
        <w:rPr>
          <w:rFonts w:ascii="Verdana" w:hAnsi="Verdana" w:cs="Tahoma"/>
          <w:sz w:val="16"/>
          <w:szCs w:val="16"/>
        </w:rPr>
      </w:pPr>
      <w:r w:rsidRPr="00EA0EC7">
        <w:rPr>
          <w:rStyle w:val="Odwoanieprzypisudolnego"/>
          <w:rFonts w:ascii="Verdana" w:hAnsi="Verdana" w:cs="Tahoma"/>
          <w:sz w:val="16"/>
          <w:szCs w:val="16"/>
        </w:rPr>
        <w:footnoteRef/>
      </w:r>
      <w:r w:rsidRPr="00EA0EC7">
        <w:rPr>
          <w:rFonts w:ascii="Verdana" w:hAnsi="Verdan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058222" w14:textId="77777777" w:rsidR="00570E33" w:rsidRDefault="00570E33">
    <w:pPr>
      <w:pStyle w:val="Nagwek"/>
    </w:pPr>
  </w:p>
  <w:p w14:paraId="4AE19763" w14:textId="139726BC" w:rsidR="008422E8" w:rsidRDefault="008422E8" w:rsidP="0004065C">
    <w:pPr>
      <w:pStyle w:val="Nagwek"/>
      <w:jc w:val="right"/>
      <w:rPr>
        <w:rFonts w:ascii="Verdana" w:hAnsi="Verdana" w:cs="Verdana"/>
        <w:i/>
        <w:sz w:val="16"/>
        <w:szCs w:val="16"/>
      </w:rPr>
    </w:pPr>
    <w:r>
      <w:t xml:space="preserve">                                                                </w:t>
    </w:r>
  </w:p>
  <w:p w14:paraId="7E00C3A9" w14:textId="54B521D6" w:rsidR="008422E8" w:rsidRDefault="008422E8" w:rsidP="0053592A">
    <w:pPr>
      <w:pStyle w:val="NormalnyWeb"/>
    </w:pPr>
  </w:p>
  <w:p w14:paraId="22A49055" w14:textId="6CAA133A" w:rsidR="008422E8" w:rsidRDefault="0004065C" w:rsidP="0053592A">
    <w:pPr>
      <w:pStyle w:val="NormalnyWeb"/>
    </w:pPr>
    <w:r>
      <w:t xml:space="preserve">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5346238">
    <w:abstractNumId w:val="7"/>
  </w:num>
  <w:num w:numId="2" w16cid:durableId="334261600">
    <w:abstractNumId w:val="0"/>
  </w:num>
  <w:num w:numId="3" w16cid:durableId="324742052">
    <w:abstractNumId w:val="6"/>
  </w:num>
  <w:num w:numId="4" w16cid:durableId="884020921">
    <w:abstractNumId w:val="9"/>
  </w:num>
  <w:num w:numId="5" w16cid:durableId="1200045624">
    <w:abstractNumId w:val="8"/>
  </w:num>
  <w:num w:numId="6" w16cid:durableId="1326783088">
    <w:abstractNumId w:val="5"/>
  </w:num>
  <w:num w:numId="7" w16cid:durableId="1935892855">
    <w:abstractNumId w:val="1"/>
  </w:num>
  <w:num w:numId="8" w16cid:durableId="1916622643">
    <w:abstractNumId w:val="3"/>
  </w:num>
  <w:num w:numId="9" w16cid:durableId="1275357775">
    <w:abstractNumId w:val="2"/>
  </w:num>
  <w:num w:numId="10" w16cid:durableId="1654409331">
    <w:abstractNumId w:val="4"/>
  </w:num>
  <w:num w:numId="11" w16cid:durableId="18842944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16C"/>
    <w:rsid w:val="00023477"/>
    <w:rsid w:val="000247FF"/>
    <w:rsid w:val="00025C8D"/>
    <w:rsid w:val="000303EE"/>
    <w:rsid w:val="0004065C"/>
    <w:rsid w:val="00073C3D"/>
    <w:rsid w:val="00076004"/>
    <w:rsid w:val="000805B5"/>
    <w:rsid w:val="000809B6"/>
    <w:rsid w:val="00091A4B"/>
    <w:rsid w:val="000B1025"/>
    <w:rsid w:val="000B1ABC"/>
    <w:rsid w:val="000B54D1"/>
    <w:rsid w:val="000C021E"/>
    <w:rsid w:val="000C18AF"/>
    <w:rsid w:val="000D6F17"/>
    <w:rsid w:val="000D73C4"/>
    <w:rsid w:val="000E4D37"/>
    <w:rsid w:val="00121BCE"/>
    <w:rsid w:val="0013192C"/>
    <w:rsid w:val="00154795"/>
    <w:rsid w:val="001902D2"/>
    <w:rsid w:val="0019616C"/>
    <w:rsid w:val="001B6CE7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0F86"/>
    <w:rsid w:val="002C1C7B"/>
    <w:rsid w:val="002C4948"/>
    <w:rsid w:val="002D7B5E"/>
    <w:rsid w:val="002E1730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A47ED"/>
    <w:rsid w:val="003B2070"/>
    <w:rsid w:val="003B214C"/>
    <w:rsid w:val="003B2961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580A"/>
    <w:rsid w:val="004C0640"/>
    <w:rsid w:val="004C4854"/>
    <w:rsid w:val="004C7AF4"/>
    <w:rsid w:val="004D7E48"/>
    <w:rsid w:val="004F23F7"/>
    <w:rsid w:val="004F40EF"/>
    <w:rsid w:val="005077FF"/>
    <w:rsid w:val="005103B9"/>
    <w:rsid w:val="00520174"/>
    <w:rsid w:val="0053592A"/>
    <w:rsid w:val="005641F0"/>
    <w:rsid w:val="00570E33"/>
    <w:rsid w:val="005C39CA"/>
    <w:rsid w:val="005E176A"/>
    <w:rsid w:val="005E6C46"/>
    <w:rsid w:val="006119BF"/>
    <w:rsid w:val="00634311"/>
    <w:rsid w:val="00641874"/>
    <w:rsid w:val="006429CA"/>
    <w:rsid w:val="006500EC"/>
    <w:rsid w:val="006675CE"/>
    <w:rsid w:val="006676AE"/>
    <w:rsid w:val="006A3A1F"/>
    <w:rsid w:val="006A52B6"/>
    <w:rsid w:val="006F0034"/>
    <w:rsid w:val="006F3D32"/>
    <w:rsid w:val="007118F0"/>
    <w:rsid w:val="0072560B"/>
    <w:rsid w:val="00737C0A"/>
    <w:rsid w:val="00740C9D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2E8"/>
    <w:rsid w:val="00842991"/>
    <w:rsid w:val="00844C3E"/>
    <w:rsid w:val="008757E1"/>
    <w:rsid w:val="0088526B"/>
    <w:rsid w:val="00892E48"/>
    <w:rsid w:val="008B52EC"/>
    <w:rsid w:val="008C5709"/>
    <w:rsid w:val="008C6DF8"/>
    <w:rsid w:val="008D03BC"/>
    <w:rsid w:val="008D0487"/>
    <w:rsid w:val="008D5EBC"/>
    <w:rsid w:val="008F3B4E"/>
    <w:rsid w:val="008F3D36"/>
    <w:rsid w:val="0091124B"/>
    <w:rsid w:val="0091264E"/>
    <w:rsid w:val="009301A2"/>
    <w:rsid w:val="00940533"/>
    <w:rsid w:val="009413F4"/>
    <w:rsid w:val="009440B7"/>
    <w:rsid w:val="009462BD"/>
    <w:rsid w:val="009475A8"/>
    <w:rsid w:val="00951AB9"/>
    <w:rsid w:val="00952535"/>
    <w:rsid w:val="00956C26"/>
    <w:rsid w:val="00960337"/>
    <w:rsid w:val="00975019"/>
    <w:rsid w:val="00975C49"/>
    <w:rsid w:val="00997D0F"/>
    <w:rsid w:val="009C277C"/>
    <w:rsid w:val="009C7756"/>
    <w:rsid w:val="009D29FA"/>
    <w:rsid w:val="009E2203"/>
    <w:rsid w:val="009F095A"/>
    <w:rsid w:val="00A146C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925B8"/>
    <w:rsid w:val="00BB0C3C"/>
    <w:rsid w:val="00BD3D80"/>
    <w:rsid w:val="00C014B5"/>
    <w:rsid w:val="00C113BF"/>
    <w:rsid w:val="00C4103F"/>
    <w:rsid w:val="00C57DEB"/>
    <w:rsid w:val="00C737A7"/>
    <w:rsid w:val="00C81012"/>
    <w:rsid w:val="00CA245D"/>
    <w:rsid w:val="00CD0851"/>
    <w:rsid w:val="00CF45EB"/>
    <w:rsid w:val="00D23F3D"/>
    <w:rsid w:val="00D34D9A"/>
    <w:rsid w:val="00D409DE"/>
    <w:rsid w:val="00D42C9B"/>
    <w:rsid w:val="00D531D5"/>
    <w:rsid w:val="00D7532C"/>
    <w:rsid w:val="00DA5F6B"/>
    <w:rsid w:val="00DA6EC7"/>
    <w:rsid w:val="00DD146A"/>
    <w:rsid w:val="00DD3E9D"/>
    <w:rsid w:val="00DF49D6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A0EC7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EFE87"/>
  <w15:chartTrackingRefBased/>
  <w15:docId w15:val="{00135283-C676-4DC5-B819-08EB2EF9A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qFormat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3592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24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52ACF-E35A-49D3-9B41-B6448DB25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350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Sylwia Lempart</cp:lastModifiedBy>
  <cp:revision>2</cp:revision>
  <cp:lastPrinted>2026-07-23T09:25:00Z</cp:lastPrinted>
  <dcterms:created xsi:type="dcterms:W3CDTF">2026-07-23T09:25:00Z</dcterms:created>
  <dcterms:modified xsi:type="dcterms:W3CDTF">2026-07-23T09:25:00Z</dcterms:modified>
</cp:coreProperties>
</file>