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DA05E1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b w:val="0"/>
          <w:sz w:val="18"/>
          <w:szCs w:val="18"/>
        </w:rPr>
        <w:tab/>
      </w:r>
      <w:r w:rsidRPr="00DA05E1">
        <w:rPr>
          <w:rFonts w:ascii="Verdana" w:hAnsi="Verdana"/>
          <w:sz w:val="18"/>
          <w:szCs w:val="18"/>
        </w:rPr>
        <w:t xml:space="preserve">Załącznik nr </w:t>
      </w:r>
      <w:r w:rsidR="00012286" w:rsidRPr="00DA05E1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DA05E1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DA05E1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DA05E1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Dział Zamówień Publicznych</w:t>
      </w:r>
      <w:r w:rsidR="008D2AB8" w:rsidRPr="00DA05E1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DA05E1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Al. Mickiewicza</w:t>
      </w:r>
      <w:r w:rsidR="008D2AB8" w:rsidRPr="00DA05E1">
        <w:rPr>
          <w:rFonts w:ascii="Verdana" w:hAnsi="Verdana"/>
          <w:b/>
          <w:sz w:val="18"/>
          <w:szCs w:val="18"/>
        </w:rPr>
        <w:t xml:space="preserve"> </w:t>
      </w:r>
      <w:r w:rsidRPr="00DA05E1">
        <w:rPr>
          <w:rFonts w:ascii="Verdana" w:hAnsi="Verdana"/>
          <w:b/>
          <w:sz w:val="18"/>
          <w:szCs w:val="18"/>
        </w:rPr>
        <w:t>30</w:t>
      </w:r>
      <w:r w:rsidR="008D2AB8" w:rsidRPr="00DA05E1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DA05E1" w:rsidRDefault="00D14AA4" w:rsidP="008D2AB8">
      <w:pPr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30-059</w:t>
      </w:r>
      <w:r w:rsidR="008D2AB8" w:rsidRPr="00DA05E1">
        <w:rPr>
          <w:rFonts w:ascii="Verdana" w:hAnsi="Verdana"/>
          <w:b/>
          <w:sz w:val="18"/>
          <w:szCs w:val="18"/>
        </w:rPr>
        <w:t xml:space="preserve"> </w:t>
      </w:r>
      <w:r w:rsidRPr="00DA05E1">
        <w:rPr>
          <w:rFonts w:ascii="Verdana" w:hAnsi="Verdana"/>
          <w:b/>
          <w:sz w:val="18"/>
          <w:szCs w:val="18"/>
        </w:rPr>
        <w:t>Kraków</w:t>
      </w:r>
      <w:r w:rsidR="008D2AB8" w:rsidRPr="00DA05E1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DA05E1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5F23F3CE" w:rsidR="008D2AB8" w:rsidRPr="00DA05E1" w:rsidRDefault="008D2AB8" w:rsidP="008D2AB8">
      <w:pPr>
        <w:widowControl w:val="0"/>
        <w:ind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B01FF2" w:rsidRPr="00DA05E1">
        <w:rPr>
          <w:rFonts w:ascii="Verdana" w:hAnsi="Verdana"/>
          <w:b/>
          <w:sz w:val="18"/>
          <w:szCs w:val="18"/>
        </w:rPr>
        <w:t>dostawa tabletu graficznego - czytnika ebooków - KC-DE-zp.25.343.2026</w:t>
      </w:r>
      <w:r w:rsidRPr="00DA05E1">
        <w:rPr>
          <w:rFonts w:ascii="Verdana" w:hAnsi="Verdana"/>
          <w:b/>
          <w:sz w:val="18"/>
          <w:szCs w:val="18"/>
        </w:rPr>
        <w:t xml:space="preserve">, </w:t>
      </w:r>
      <w:r w:rsidRPr="00DA05E1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p w14:paraId="6DDACE28" w14:textId="77777777" w:rsidR="008D2AB8" w:rsidRPr="00DA05E1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6F109CC7" w14:textId="156164FB" w:rsidR="00B35BA8" w:rsidRPr="00DA05E1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Cena netto za całość zamówienia</w:t>
      </w:r>
      <w:r w:rsidR="00B01FF2" w:rsidRPr="00DA05E1">
        <w:rPr>
          <w:rFonts w:ascii="Verdana" w:hAnsi="Verdana"/>
          <w:b/>
          <w:sz w:val="18"/>
          <w:szCs w:val="18"/>
        </w:rPr>
        <w:t xml:space="preserve"> (tj. wraz z etui magnetycznym i klawiaturą)</w:t>
      </w:r>
      <w:r w:rsidR="00F95706" w:rsidRPr="00DA05E1">
        <w:rPr>
          <w:rFonts w:ascii="Verdana" w:hAnsi="Verdana"/>
          <w:b/>
          <w:sz w:val="18"/>
          <w:szCs w:val="18"/>
        </w:rPr>
        <w:t xml:space="preserve">: </w:t>
      </w:r>
      <w:r w:rsidRPr="00DA05E1">
        <w:rPr>
          <w:rFonts w:ascii="Verdana" w:hAnsi="Verdana"/>
          <w:b/>
          <w:sz w:val="18"/>
          <w:szCs w:val="18"/>
        </w:rPr>
        <w:t>......... PLN</w:t>
      </w:r>
    </w:p>
    <w:p w14:paraId="6B5B6910" w14:textId="77777777" w:rsidR="00B35BA8" w:rsidRPr="00DA05E1" w:rsidRDefault="00B35BA8" w:rsidP="00B35BA8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</w:p>
    <w:p w14:paraId="562834CE" w14:textId="1245F99C" w:rsidR="00B35BA8" w:rsidRPr="00DA05E1" w:rsidRDefault="00B35BA8" w:rsidP="00DA05E1">
      <w:pPr>
        <w:widowControl w:val="0"/>
        <w:spacing w:line="264" w:lineRule="auto"/>
        <w:ind w:right="1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Cena brutto za całość zamówienia</w:t>
      </w:r>
      <w:r w:rsidR="00B01FF2" w:rsidRPr="00DA05E1">
        <w:rPr>
          <w:rFonts w:ascii="Verdana" w:hAnsi="Verdana"/>
          <w:b/>
          <w:sz w:val="18"/>
          <w:szCs w:val="18"/>
        </w:rPr>
        <w:t xml:space="preserve"> (tj. wraz z etui magnetycznym i klawiaturą)</w:t>
      </w:r>
      <w:r w:rsidRPr="00DA05E1">
        <w:rPr>
          <w:rFonts w:ascii="Verdana" w:hAnsi="Verdana"/>
          <w:b/>
          <w:sz w:val="18"/>
          <w:szCs w:val="18"/>
        </w:rPr>
        <w:t>: ........ PLN</w:t>
      </w:r>
    </w:p>
    <w:p w14:paraId="5F7E9BD9" w14:textId="77777777" w:rsidR="00B35BA8" w:rsidRPr="00DA05E1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Słownie brutto: ....................................................................................................................</w:t>
      </w:r>
    </w:p>
    <w:p w14:paraId="172DCBF2" w14:textId="77777777" w:rsidR="00B35BA8" w:rsidRPr="00DA05E1" w:rsidRDefault="00B35BA8" w:rsidP="00B35BA8">
      <w:pPr>
        <w:widowControl w:val="0"/>
        <w:spacing w:line="264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52F5BCE8" w14:textId="77777777" w:rsidR="00B35BA8" w:rsidRPr="00DA05E1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Powyższa cena zawiera podatek VAT w wysokości .......... % tj. ……………………. PLN</w:t>
      </w:r>
    </w:p>
    <w:p w14:paraId="2DA7EC27" w14:textId="2F6D468F" w:rsidR="00C843B7" w:rsidRPr="00DA05E1" w:rsidRDefault="00B35BA8" w:rsidP="00B35BA8">
      <w:pPr>
        <w:pStyle w:val="Tekstpodstawowy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Producent/model zaoferowan</w:t>
      </w:r>
      <w:r w:rsidR="00B01FF2" w:rsidRPr="00DA05E1">
        <w:rPr>
          <w:rFonts w:ascii="Verdana" w:hAnsi="Verdana"/>
          <w:sz w:val="18"/>
          <w:szCs w:val="18"/>
        </w:rPr>
        <w:t>ego tabletu graficznego</w:t>
      </w:r>
      <w:r w:rsidR="009B1AF1" w:rsidRPr="00DA05E1">
        <w:rPr>
          <w:rFonts w:ascii="Verdana" w:hAnsi="Verdana"/>
          <w:sz w:val="18"/>
          <w:szCs w:val="18"/>
        </w:rPr>
        <w:t xml:space="preserve">: </w:t>
      </w:r>
      <w:r w:rsidR="009B1AF1" w:rsidRPr="00DA05E1">
        <w:rPr>
          <w:rFonts w:ascii="Verdana" w:hAnsi="Verdana"/>
          <w:b w:val="0"/>
          <w:bCs/>
          <w:sz w:val="18"/>
          <w:szCs w:val="18"/>
        </w:rPr>
        <w:t>……………………………………………………………</w:t>
      </w:r>
    </w:p>
    <w:p w14:paraId="50C99B76" w14:textId="21859C42" w:rsidR="008D2AB8" w:rsidRPr="00DA05E1" w:rsidRDefault="008D2AB8" w:rsidP="008D2AB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Termin realizacji umowy:</w:t>
      </w:r>
      <w:r w:rsidR="005667D2" w:rsidRPr="00DA05E1">
        <w:rPr>
          <w:rFonts w:ascii="Verdana" w:hAnsi="Verdana"/>
          <w:b/>
          <w:sz w:val="18"/>
          <w:szCs w:val="18"/>
        </w:rPr>
        <w:t xml:space="preserve"> </w:t>
      </w:r>
      <w:r w:rsidR="008A7228" w:rsidRPr="00DA05E1">
        <w:rPr>
          <w:rFonts w:ascii="Verdana" w:hAnsi="Verdana"/>
          <w:b/>
          <w:sz w:val="18"/>
          <w:szCs w:val="18"/>
        </w:rPr>
        <w:t xml:space="preserve">do </w:t>
      </w:r>
      <w:r w:rsidR="00B01FF2" w:rsidRPr="00DA05E1">
        <w:rPr>
          <w:rFonts w:ascii="Verdana" w:hAnsi="Verdana"/>
          <w:b/>
          <w:sz w:val="18"/>
          <w:szCs w:val="18"/>
        </w:rPr>
        <w:t>7</w:t>
      </w:r>
      <w:r w:rsidR="00B35BA8" w:rsidRPr="00DA05E1">
        <w:rPr>
          <w:rFonts w:ascii="Verdana" w:hAnsi="Verdana"/>
          <w:bCs/>
          <w:sz w:val="18"/>
          <w:szCs w:val="18"/>
        </w:rPr>
        <w:t xml:space="preserve"> </w:t>
      </w:r>
      <w:r w:rsidR="005667D2" w:rsidRPr="00DA05E1">
        <w:rPr>
          <w:rFonts w:ascii="Verdana" w:hAnsi="Verdana"/>
          <w:b/>
          <w:sz w:val="18"/>
          <w:szCs w:val="18"/>
        </w:rPr>
        <w:t>dni od daty podpisania umowy</w:t>
      </w:r>
      <w:r w:rsidR="00DA05E1">
        <w:rPr>
          <w:rFonts w:ascii="Verdana" w:hAnsi="Verdana"/>
          <w:b/>
          <w:sz w:val="18"/>
          <w:szCs w:val="18"/>
        </w:rPr>
        <w:t>.</w:t>
      </w:r>
      <w:r w:rsidR="00B51BC2" w:rsidRPr="00DA05E1">
        <w:rPr>
          <w:rFonts w:ascii="Verdana" w:hAnsi="Verdana"/>
          <w:b/>
          <w:sz w:val="18"/>
          <w:szCs w:val="18"/>
        </w:rPr>
        <w:t xml:space="preserve"> </w:t>
      </w:r>
    </w:p>
    <w:p w14:paraId="238E1C20" w14:textId="1CD7F04A" w:rsidR="00204E8D" w:rsidRPr="00DA05E1" w:rsidRDefault="008D2AB8" w:rsidP="008A7228">
      <w:pPr>
        <w:widowControl w:val="0"/>
        <w:spacing w:line="360" w:lineRule="auto"/>
        <w:ind w:right="1"/>
        <w:jc w:val="both"/>
        <w:rPr>
          <w:rFonts w:ascii="Verdana" w:hAnsi="Verdana"/>
          <w:b/>
          <w:bCs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>Okres udzielonej gwarancji</w:t>
      </w:r>
      <w:r w:rsidR="00F7165C" w:rsidRPr="00DA05E1">
        <w:rPr>
          <w:rFonts w:ascii="Verdana" w:hAnsi="Verdana"/>
          <w:b/>
          <w:sz w:val="18"/>
          <w:szCs w:val="18"/>
        </w:rPr>
        <w:t xml:space="preserve"> </w:t>
      </w:r>
      <w:r w:rsidRPr="00DA05E1">
        <w:rPr>
          <w:rFonts w:ascii="Verdana" w:hAnsi="Verdana"/>
          <w:b/>
          <w:sz w:val="18"/>
          <w:szCs w:val="18"/>
        </w:rPr>
        <w:t>wynosi:</w:t>
      </w:r>
      <w:r w:rsidRPr="00DA05E1">
        <w:rPr>
          <w:rFonts w:ascii="Verdana" w:hAnsi="Verdana"/>
          <w:sz w:val="18"/>
          <w:szCs w:val="18"/>
        </w:rPr>
        <w:t xml:space="preserve"> </w:t>
      </w:r>
      <w:r w:rsidR="00B51BC2" w:rsidRPr="00DA05E1">
        <w:rPr>
          <w:rFonts w:ascii="Verdana" w:hAnsi="Verdana"/>
          <w:sz w:val="18"/>
          <w:szCs w:val="18"/>
        </w:rPr>
        <w:t>…</w:t>
      </w:r>
      <w:r w:rsidR="00D71C24" w:rsidRPr="00DA05E1">
        <w:rPr>
          <w:rFonts w:ascii="Verdana" w:hAnsi="Verdana"/>
          <w:sz w:val="18"/>
          <w:szCs w:val="18"/>
        </w:rPr>
        <w:t>…..</w:t>
      </w:r>
      <w:r w:rsidR="00B51BC2" w:rsidRPr="00DA05E1">
        <w:rPr>
          <w:rFonts w:ascii="Verdana" w:hAnsi="Verdana"/>
          <w:sz w:val="18"/>
          <w:szCs w:val="18"/>
        </w:rPr>
        <w:t xml:space="preserve"> </w:t>
      </w:r>
      <w:r w:rsidR="00B51BC2" w:rsidRPr="00DA05E1">
        <w:rPr>
          <w:rFonts w:ascii="Verdana" w:hAnsi="Verdana"/>
          <w:b/>
          <w:bCs/>
          <w:sz w:val="18"/>
          <w:szCs w:val="18"/>
        </w:rPr>
        <w:t>miesięc</w:t>
      </w:r>
      <w:r w:rsidR="00C06FC5" w:rsidRPr="00DA05E1">
        <w:rPr>
          <w:rFonts w:ascii="Verdana" w:hAnsi="Verdana"/>
          <w:b/>
          <w:bCs/>
          <w:sz w:val="18"/>
          <w:szCs w:val="18"/>
        </w:rPr>
        <w:t>y</w:t>
      </w:r>
      <w:r w:rsidR="00F7165C" w:rsidRPr="00DA05E1">
        <w:rPr>
          <w:rFonts w:ascii="Verdana" w:hAnsi="Verdana"/>
          <w:b/>
          <w:bCs/>
          <w:sz w:val="18"/>
          <w:szCs w:val="18"/>
        </w:rPr>
        <w:t xml:space="preserve"> </w:t>
      </w:r>
      <w:r w:rsidR="00B01FF2" w:rsidRPr="00DA05E1">
        <w:rPr>
          <w:rFonts w:ascii="Verdana" w:hAnsi="Verdana"/>
          <w:b/>
          <w:bCs/>
          <w:sz w:val="18"/>
          <w:szCs w:val="18"/>
        </w:rPr>
        <w:t>(kryterium oceny ofert)</w:t>
      </w:r>
      <w:r w:rsidR="00DA05E1" w:rsidRPr="00DA05E1">
        <w:rPr>
          <w:rFonts w:ascii="Verdana" w:hAnsi="Verdana"/>
          <w:b/>
          <w:bCs/>
          <w:sz w:val="18"/>
          <w:szCs w:val="18"/>
        </w:rPr>
        <w:t xml:space="preserve"> *)</w:t>
      </w:r>
    </w:p>
    <w:p w14:paraId="11C12514" w14:textId="1DC84780" w:rsidR="00DD03C2" w:rsidRPr="00DA05E1" w:rsidRDefault="00DA05E1" w:rsidP="00DA05E1">
      <w:pPr>
        <w:widowControl w:val="0"/>
        <w:spacing w:line="360" w:lineRule="auto"/>
        <w:ind w:right="1"/>
        <w:jc w:val="both"/>
        <w:rPr>
          <w:rFonts w:ascii="Verdana" w:hAnsi="Verdana"/>
          <w:bCs/>
          <w:iCs/>
          <w:sz w:val="18"/>
          <w:szCs w:val="18"/>
        </w:rPr>
      </w:pPr>
      <w:r w:rsidRPr="00DA05E1">
        <w:rPr>
          <w:rFonts w:ascii="Verdana" w:hAnsi="Verdana"/>
          <w:bCs/>
          <w:iCs/>
          <w:sz w:val="18"/>
          <w:szCs w:val="18"/>
        </w:rPr>
        <w:t xml:space="preserve">*) </w:t>
      </w:r>
      <w:r w:rsidRPr="00DA05E1">
        <w:rPr>
          <w:rFonts w:ascii="Verdana" w:hAnsi="Verdana"/>
          <w:bCs/>
          <w:iCs/>
          <w:sz w:val="18"/>
          <w:szCs w:val="18"/>
        </w:rPr>
        <w:t>W przypadku nie podania okresu gwarancji, Zamawiający przyjmie minimalny okres gwarancji.</w:t>
      </w:r>
    </w:p>
    <w:p w14:paraId="67AD71FC" w14:textId="7F537C16" w:rsidR="008D2AB8" w:rsidRPr="00DA05E1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DA05E1">
        <w:rPr>
          <w:rFonts w:ascii="Verdana" w:hAnsi="Verdana"/>
          <w:sz w:val="18"/>
          <w:szCs w:val="18"/>
        </w:rPr>
        <w:t>6 marca 2018 r</w:t>
      </w:r>
      <w:r w:rsidRPr="00DA05E1">
        <w:rPr>
          <w:rFonts w:ascii="Verdana" w:hAnsi="Verdana"/>
          <w:sz w:val="18"/>
          <w:szCs w:val="18"/>
        </w:rPr>
        <w:t>.</w:t>
      </w:r>
      <w:r w:rsidR="00A0022B" w:rsidRPr="00DA05E1">
        <w:rPr>
          <w:rFonts w:ascii="Verdana" w:hAnsi="Verdana"/>
          <w:sz w:val="18"/>
          <w:szCs w:val="18"/>
        </w:rPr>
        <w:t xml:space="preserve"> Prawo przedsiębiorców, </w:t>
      </w:r>
      <w:r w:rsidRPr="00DA05E1">
        <w:rPr>
          <w:rFonts w:ascii="Verdana" w:hAnsi="Verdana"/>
          <w:sz w:val="18"/>
          <w:szCs w:val="18"/>
        </w:rPr>
        <w:t>należymy do małych lub średnich przedsiębiorców:</w:t>
      </w:r>
      <w:r w:rsidRPr="00DA05E1">
        <w:rPr>
          <w:rFonts w:ascii="Verdana" w:hAnsi="Verdana"/>
          <w:b/>
          <w:sz w:val="18"/>
          <w:szCs w:val="18"/>
        </w:rPr>
        <w:t xml:space="preserve"> TAK/NIE</w:t>
      </w:r>
    </w:p>
    <w:p w14:paraId="41D45266" w14:textId="77777777" w:rsidR="00EE3647" w:rsidRPr="00DA05E1" w:rsidRDefault="00D24B7D" w:rsidP="00EE3647">
      <w:pPr>
        <w:tabs>
          <w:tab w:val="left" w:pos="426"/>
        </w:tabs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b/>
          <w:sz w:val="18"/>
          <w:szCs w:val="18"/>
        </w:rPr>
        <w:t xml:space="preserve">Termin płatności: </w:t>
      </w:r>
      <w:r w:rsidR="00EE3647" w:rsidRPr="00DA05E1">
        <w:rPr>
          <w:rFonts w:ascii="Verdana" w:hAnsi="Verdana"/>
          <w:sz w:val="18"/>
          <w:szCs w:val="18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124374F" w14:textId="77777777" w:rsidR="0093124B" w:rsidRPr="00DA05E1" w:rsidRDefault="0093124B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DA05E1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DA05E1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DA05E1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8"/>
          <w:szCs w:val="18"/>
        </w:rPr>
      </w:pPr>
      <w:r w:rsidRPr="00DA05E1">
        <w:rPr>
          <w:rFonts w:ascii="Verdana" w:hAnsi="Verdana"/>
          <w:color w:val="000000"/>
          <w:sz w:val="18"/>
          <w:szCs w:val="18"/>
          <w:lang w:eastAsia="ar-SA"/>
        </w:rPr>
        <w:t>Oświadczamy, że jesteśmy związani niniejszą ofertą przez okres wskazany w SWZ.</w:t>
      </w:r>
    </w:p>
    <w:p w14:paraId="574AFC7A" w14:textId="77777777" w:rsidR="00514491" w:rsidRPr="00DA05E1" w:rsidRDefault="00EA1E2F" w:rsidP="00514491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</w:rPr>
      </w:pPr>
      <w:r w:rsidRPr="00DA05E1">
        <w:rPr>
          <w:rFonts w:ascii="Verdana" w:hAnsi="Verdana"/>
          <w:color w:val="000000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DA05E1">
        <w:rPr>
          <w:rFonts w:ascii="Verdana" w:hAnsi="Verdana"/>
          <w:color w:val="000000"/>
          <w:sz w:val="18"/>
          <w:szCs w:val="18"/>
        </w:rPr>
        <w:t xml:space="preserve"> i nie wnosimy do nich żadnych zastrzeżeń.</w:t>
      </w:r>
    </w:p>
    <w:p w14:paraId="7E316766" w14:textId="36C2C06F" w:rsidR="00C7405C" w:rsidRPr="00DA05E1" w:rsidRDefault="00C7405C" w:rsidP="00C740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8"/>
          <w:szCs w:val="18"/>
          <w:lang w:eastAsia="ar-SA"/>
        </w:rPr>
      </w:pPr>
      <w:r w:rsidRPr="00DA05E1">
        <w:rPr>
          <w:rFonts w:ascii="Verdana" w:hAnsi="Verdana"/>
          <w:color w:val="000000"/>
          <w:sz w:val="18"/>
          <w:szCs w:val="18"/>
          <w:lang w:eastAsia="ar-SA"/>
        </w:rPr>
        <w:t>Usługa gwarancyjna świadczona będzie przez producenta lub autoryzowanego partnera serwisowego producenta tj. ………………………………….... (należy wpisać)</w:t>
      </w:r>
    </w:p>
    <w:p w14:paraId="213BEC38" w14:textId="77777777" w:rsidR="00EA1E2F" w:rsidRPr="00DA05E1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DA05E1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A05E1">
        <w:rPr>
          <w:rFonts w:ascii="Verdana" w:hAnsi="Verdana"/>
          <w:i/>
          <w:sz w:val="18"/>
          <w:szCs w:val="18"/>
        </w:rPr>
        <w:lastRenderedPageBreak/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DA05E1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DA05E1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DA05E1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DA05E1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DA05E1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DA05E1">
              <w:rPr>
                <w:rFonts w:ascii="Verdana" w:hAnsi="Verdana"/>
                <w:sz w:val="18"/>
                <w:szCs w:val="18"/>
              </w:rPr>
              <w:t>Nazwa podwykonawcy</w:t>
            </w:r>
            <w:r w:rsidRPr="00DA05E1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DA05E1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DA05E1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DA05E1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DA05E1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DA05E1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DA05E1">
        <w:rPr>
          <w:rFonts w:ascii="Verdana" w:hAnsi="Verdana" w:cs="Times New Roman"/>
          <w:sz w:val="18"/>
          <w:szCs w:val="18"/>
        </w:rPr>
        <w:tab/>
        <w:t>Imię i Nazwisko</w:t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  <w:r w:rsidRPr="00DA05E1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DA05E1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A05E1">
        <w:rPr>
          <w:rFonts w:ascii="Verdana" w:hAnsi="Verdana"/>
          <w:sz w:val="18"/>
          <w:szCs w:val="18"/>
        </w:rPr>
        <w:tab/>
      </w:r>
      <w:r w:rsidRPr="00DA05E1">
        <w:rPr>
          <w:rFonts w:ascii="Verdana" w:hAnsi="Verdana"/>
          <w:sz w:val="18"/>
          <w:szCs w:val="18"/>
        </w:rPr>
        <w:tab/>
        <w:t xml:space="preserve"> </w:t>
      </w:r>
    </w:p>
    <w:p w14:paraId="2F553543" w14:textId="77777777" w:rsidR="00EA1E2F" w:rsidRPr="00DA05E1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DA05E1">
        <w:rPr>
          <w:rFonts w:ascii="Verdana" w:hAnsi="Verdana"/>
          <w:sz w:val="18"/>
          <w:szCs w:val="18"/>
        </w:rPr>
        <w:tab/>
      </w:r>
      <w:r w:rsidRPr="00DA05E1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DA05E1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DA05E1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DA05E1">
        <w:rPr>
          <w:rFonts w:ascii="Verdana" w:hAnsi="Verdana"/>
          <w:sz w:val="18"/>
          <w:szCs w:val="18"/>
        </w:rPr>
        <w:t>ych</w:t>
      </w:r>
      <w:proofErr w:type="spellEnd"/>
      <w:r w:rsidRPr="00DA05E1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DA05E1" w:rsidRDefault="00EA1E2F" w:rsidP="00EA1E2F">
      <w:p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DA05E1">
        <w:rPr>
          <w:rFonts w:ascii="Verdana" w:hAnsi="Verdana"/>
          <w:color w:val="000000" w:themeColor="text1"/>
          <w:sz w:val="18"/>
          <w:szCs w:val="18"/>
        </w:rPr>
        <w:t>……………………………………………………...........................……które dołączamy do oferty.</w:t>
      </w:r>
    </w:p>
    <w:p w14:paraId="4D6A221F" w14:textId="7098ABFD" w:rsidR="00821C8F" w:rsidRPr="00DA05E1" w:rsidRDefault="00821C8F" w:rsidP="00821C8F">
      <w:pPr>
        <w:numPr>
          <w:ilvl w:val="0"/>
          <w:numId w:val="1"/>
        </w:numPr>
        <w:jc w:val="both"/>
        <w:rPr>
          <w:rFonts w:ascii="Verdana" w:hAnsi="Verdana"/>
          <w:color w:val="000000" w:themeColor="text1"/>
          <w:sz w:val="18"/>
          <w:szCs w:val="18"/>
        </w:rPr>
      </w:pPr>
      <w:r w:rsidRPr="00DA05E1">
        <w:rPr>
          <w:rFonts w:ascii="Verdana" w:hAnsi="Verdana"/>
          <w:color w:val="000000" w:themeColor="text1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7BABE0BD" w14:textId="77777777" w:rsidR="00821C8F" w:rsidRPr="00DA05E1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</w:p>
    <w:p w14:paraId="0BD9BEEE" w14:textId="77777777" w:rsidR="00821C8F" w:rsidRPr="00DA05E1" w:rsidRDefault="00821C8F" w:rsidP="00821C8F">
      <w:pPr>
        <w:ind w:left="426"/>
        <w:jc w:val="both"/>
        <w:rPr>
          <w:rFonts w:ascii="Verdana" w:hAnsi="Verdana"/>
          <w:i/>
          <w:color w:val="000000" w:themeColor="text1"/>
          <w:sz w:val="18"/>
          <w:szCs w:val="18"/>
        </w:rPr>
      </w:pPr>
      <w:r w:rsidRPr="00DA05E1">
        <w:rPr>
          <w:rFonts w:ascii="Verdana" w:hAnsi="Verdana"/>
          <w:i/>
          <w:color w:val="000000" w:themeColor="text1"/>
          <w:sz w:val="18"/>
          <w:szCs w:val="18"/>
        </w:rPr>
        <w:t>Wypełnić wyłącznie w przypadku Wykonawców posługujących się certyfikatem wykonawców zamówień publicznych:</w:t>
      </w:r>
    </w:p>
    <w:p w14:paraId="404FC12F" w14:textId="77777777" w:rsidR="00821C8F" w:rsidRPr="00DA05E1" w:rsidRDefault="00821C8F" w:rsidP="00EA1E2F">
      <w:pPr>
        <w:jc w:val="both"/>
        <w:rPr>
          <w:rFonts w:ascii="Verdana" w:hAnsi="Verdana"/>
          <w:sz w:val="18"/>
          <w:szCs w:val="18"/>
        </w:rPr>
      </w:pPr>
    </w:p>
    <w:p w14:paraId="3F1B8A38" w14:textId="77777777" w:rsidR="00EA1E2F" w:rsidRPr="00DA05E1" w:rsidRDefault="00EA1E2F" w:rsidP="00821C8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DA05E1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DA05E1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DA05E1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DA05E1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DA05E1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DA05E1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BF12A8A" w14:textId="1ED955AC" w:rsidR="005329B3" w:rsidRPr="00DA05E1" w:rsidRDefault="00D71C24" w:rsidP="00514491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DA05E1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DA05E1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sectPr w:rsidR="005329B3" w:rsidRPr="00DA05E1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EEA3DC" w14:textId="77777777" w:rsidR="00C1662A" w:rsidRDefault="00C1662A">
      <w:r>
        <w:separator/>
      </w:r>
    </w:p>
  </w:endnote>
  <w:endnote w:type="continuationSeparator" w:id="0">
    <w:p w14:paraId="69CB8D01" w14:textId="77777777" w:rsidR="00C1662A" w:rsidRDefault="00C16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2DDBF0B5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E75803" w14:textId="77777777" w:rsidR="00C1662A" w:rsidRDefault="00C1662A">
      <w:r>
        <w:separator/>
      </w:r>
    </w:p>
  </w:footnote>
  <w:footnote w:type="continuationSeparator" w:id="0">
    <w:p w14:paraId="0AC6862E" w14:textId="77777777" w:rsidR="00C1662A" w:rsidRDefault="00C16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632B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4E88A98A" w14:textId="43290653" w:rsidR="005E78D3" w:rsidRDefault="005E78D3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083B7957"/>
    <w:multiLevelType w:val="hybridMultilevel"/>
    <w:tmpl w:val="FFFFFFFF"/>
    <w:lvl w:ilvl="0" w:tplc="08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4F4A1D42"/>
    <w:multiLevelType w:val="hybridMultilevel"/>
    <w:tmpl w:val="F652529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D792FD9"/>
    <w:multiLevelType w:val="hybridMultilevel"/>
    <w:tmpl w:val="CCD219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797960FE"/>
    <w:multiLevelType w:val="hybridMultilevel"/>
    <w:tmpl w:val="6EB2459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811915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10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9201358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39477656">
    <w:abstractNumId w:val="9"/>
  </w:num>
  <w:num w:numId="14" w16cid:durableId="185995065">
    <w:abstractNumId w:val="13"/>
  </w:num>
  <w:num w:numId="15" w16cid:durableId="6934568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F3192"/>
    <w:rsid w:val="000F5256"/>
    <w:rsid w:val="000F6589"/>
    <w:rsid w:val="00101D8E"/>
    <w:rsid w:val="00106636"/>
    <w:rsid w:val="001122C2"/>
    <w:rsid w:val="00116EC6"/>
    <w:rsid w:val="0012195A"/>
    <w:rsid w:val="00146439"/>
    <w:rsid w:val="001801DD"/>
    <w:rsid w:val="001871ED"/>
    <w:rsid w:val="00193773"/>
    <w:rsid w:val="001D4612"/>
    <w:rsid w:val="001F2EEA"/>
    <w:rsid w:val="00204E8D"/>
    <w:rsid w:val="00207E98"/>
    <w:rsid w:val="00211F79"/>
    <w:rsid w:val="00223193"/>
    <w:rsid w:val="002333D7"/>
    <w:rsid w:val="002723B0"/>
    <w:rsid w:val="00280F8B"/>
    <w:rsid w:val="002C151E"/>
    <w:rsid w:val="002E185F"/>
    <w:rsid w:val="002F04BF"/>
    <w:rsid w:val="00307748"/>
    <w:rsid w:val="00315A4A"/>
    <w:rsid w:val="00330F79"/>
    <w:rsid w:val="00332124"/>
    <w:rsid w:val="00333ADC"/>
    <w:rsid w:val="003407D2"/>
    <w:rsid w:val="00342D73"/>
    <w:rsid w:val="003822AF"/>
    <w:rsid w:val="00390AC1"/>
    <w:rsid w:val="00391F08"/>
    <w:rsid w:val="003B53A3"/>
    <w:rsid w:val="003C78AA"/>
    <w:rsid w:val="003F3905"/>
    <w:rsid w:val="003F54AF"/>
    <w:rsid w:val="00437B7D"/>
    <w:rsid w:val="00440E22"/>
    <w:rsid w:val="00461AFF"/>
    <w:rsid w:val="00481FB1"/>
    <w:rsid w:val="004B7300"/>
    <w:rsid w:val="004C42C2"/>
    <w:rsid w:val="004C6753"/>
    <w:rsid w:val="004C7CD7"/>
    <w:rsid w:val="004D554A"/>
    <w:rsid w:val="004E770B"/>
    <w:rsid w:val="00514491"/>
    <w:rsid w:val="005168D6"/>
    <w:rsid w:val="00516BC1"/>
    <w:rsid w:val="005329B3"/>
    <w:rsid w:val="005576C0"/>
    <w:rsid w:val="00561135"/>
    <w:rsid w:val="00566231"/>
    <w:rsid w:val="005667D2"/>
    <w:rsid w:val="005772F4"/>
    <w:rsid w:val="005831C5"/>
    <w:rsid w:val="0058681C"/>
    <w:rsid w:val="00595C87"/>
    <w:rsid w:val="005A6C0B"/>
    <w:rsid w:val="005B7B2E"/>
    <w:rsid w:val="005C451B"/>
    <w:rsid w:val="005D2C65"/>
    <w:rsid w:val="005E6D94"/>
    <w:rsid w:val="005E78D3"/>
    <w:rsid w:val="00633113"/>
    <w:rsid w:val="0063384F"/>
    <w:rsid w:val="00643C6F"/>
    <w:rsid w:val="00646202"/>
    <w:rsid w:val="006506AD"/>
    <w:rsid w:val="0065290F"/>
    <w:rsid w:val="006749FA"/>
    <w:rsid w:val="006801DB"/>
    <w:rsid w:val="006815F6"/>
    <w:rsid w:val="006B67C7"/>
    <w:rsid w:val="006D0DFC"/>
    <w:rsid w:val="006E37A2"/>
    <w:rsid w:val="006E4A4C"/>
    <w:rsid w:val="006F6C6C"/>
    <w:rsid w:val="007748F0"/>
    <w:rsid w:val="00787EE5"/>
    <w:rsid w:val="007A04B2"/>
    <w:rsid w:val="007A0D83"/>
    <w:rsid w:val="007A4129"/>
    <w:rsid w:val="007A4321"/>
    <w:rsid w:val="007A4FFA"/>
    <w:rsid w:val="008158EF"/>
    <w:rsid w:val="00821C8F"/>
    <w:rsid w:val="0083096E"/>
    <w:rsid w:val="00833933"/>
    <w:rsid w:val="00853083"/>
    <w:rsid w:val="00860AAA"/>
    <w:rsid w:val="00866AC9"/>
    <w:rsid w:val="00887B64"/>
    <w:rsid w:val="008A7228"/>
    <w:rsid w:val="008B2F0C"/>
    <w:rsid w:val="008B39B8"/>
    <w:rsid w:val="008B4928"/>
    <w:rsid w:val="008B6159"/>
    <w:rsid w:val="008D2AB8"/>
    <w:rsid w:val="008F08FC"/>
    <w:rsid w:val="008F1C66"/>
    <w:rsid w:val="00905AFA"/>
    <w:rsid w:val="0091196F"/>
    <w:rsid w:val="00916ADD"/>
    <w:rsid w:val="0093124B"/>
    <w:rsid w:val="009374A5"/>
    <w:rsid w:val="00970FE4"/>
    <w:rsid w:val="009B1AF1"/>
    <w:rsid w:val="009D1D22"/>
    <w:rsid w:val="009F2533"/>
    <w:rsid w:val="00A0022B"/>
    <w:rsid w:val="00A346FE"/>
    <w:rsid w:val="00A34F03"/>
    <w:rsid w:val="00A448C5"/>
    <w:rsid w:val="00A47B4D"/>
    <w:rsid w:val="00A83018"/>
    <w:rsid w:val="00A925F5"/>
    <w:rsid w:val="00AB3FE3"/>
    <w:rsid w:val="00AC4D1B"/>
    <w:rsid w:val="00AC79B9"/>
    <w:rsid w:val="00AE7922"/>
    <w:rsid w:val="00AF3EAD"/>
    <w:rsid w:val="00AF4095"/>
    <w:rsid w:val="00AF704D"/>
    <w:rsid w:val="00B01FF2"/>
    <w:rsid w:val="00B35BA8"/>
    <w:rsid w:val="00B51BC2"/>
    <w:rsid w:val="00B56E73"/>
    <w:rsid w:val="00B66AD1"/>
    <w:rsid w:val="00B67DE2"/>
    <w:rsid w:val="00B774DC"/>
    <w:rsid w:val="00B817AD"/>
    <w:rsid w:val="00BD09E4"/>
    <w:rsid w:val="00C06FC5"/>
    <w:rsid w:val="00C11FCB"/>
    <w:rsid w:val="00C1662A"/>
    <w:rsid w:val="00C308C1"/>
    <w:rsid w:val="00C41623"/>
    <w:rsid w:val="00C6570C"/>
    <w:rsid w:val="00C72428"/>
    <w:rsid w:val="00C7405C"/>
    <w:rsid w:val="00C843B7"/>
    <w:rsid w:val="00C969A6"/>
    <w:rsid w:val="00CA7D36"/>
    <w:rsid w:val="00CB15EF"/>
    <w:rsid w:val="00CB7724"/>
    <w:rsid w:val="00CE5613"/>
    <w:rsid w:val="00CE6217"/>
    <w:rsid w:val="00D02F02"/>
    <w:rsid w:val="00D14AA4"/>
    <w:rsid w:val="00D17C13"/>
    <w:rsid w:val="00D24208"/>
    <w:rsid w:val="00D24B7D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A05E1"/>
    <w:rsid w:val="00DB0B82"/>
    <w:rsid w:val="00DB7042"/>
    <w:rsid w:val="00DB79D3"/>
    <w:rsid w:val="00DC1500"/>
    <w:rsid w:val="00DC7791"/>
    <w:rsid w:val="00DD03C2"/>
    <w:rsid w:val="00DD2D3C"/>
    <w:rsid w:val="00DD6F16"/>
    <w:rsid w:val="00DF1079"/>
    <w:rsid w:val="00DF7E08"/>
    <w:rsid w:val="00E44371"/>
    <w:rsid w:val="00E5627D"/>
    <w:rsid w:val="00E90D2D"/>
    <w:rsid w:val="00E949B0"/>
    <w:rsid w:val="00EA1E2F"/>
    <w:rsid w:val="00EA77CE"/>
    <w:rsid w:val="00EB7B6F"/>
    <w:rsid w:val="00EC0BEA"/>
    <w:rsid w:val="00EC41E9"/>
    <w:rsid w:val="00ED2F04"/>
    <w:rsid w:val="00EE289C"/>
    <w:rsid w:val="00EE3647"/>
    <w:rsid w:val="00EE48AA"/>
    <w:rsid w:val="00F00591"/>
    <w:rsid w:val="00F05DF4"/>
    <w:rsid w:val="00F23C53"/>
    <w:rsid w:val="00F27B24"/>
    <w:rsid w:val="00F51688"/>
    <w:rsid w:val="00F53146"/>
    <w:rsid w:val="00F63F88"/>
    <w:rsid w:val="00F65A2F"/>
    <w:rsid w:val="00F7165C"/>
    <w:rsid w:val="00F91018"/>
    <w:rsid w:val="00F95706"/>
    <w:rsid w:val="00F9752D"/>
    <w:rsid w:val="00FA0F30"/>
    <w:rsid w:val="00FA51A4"/>
    <w:rsid w:val="00FE0E71"/>
    <w:rsid w:val="00FE3B86"/>
    <w:rsid w:val="00FE545C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788</Words>
  <Characters>4734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2026-07-14T06:21:00Z</cp:lastPrinted>
  <dcterms:created xsi:type="dcterms:W3CDTF">2026-07-22T07:47:00Z</dcterms:created>
  <dcterms:modified xsi:type="dcterms:W3CDTF">2026-07-22T07:47:00Z</dcterms:modified>
</cp:coreProperties>
</file>