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6115E" w14:textId="77777777" w:rsidR="00667824" w:rsidRPr="00E60A0B" w:rsidRDefault="00667824" w:rsidP="00667824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5FB51438" w14:textId="77777777" w:rsidR="00667824" w:rsidRPr="00E60A0B" w:rsidRDefault="00667824" w:rsidP="00667824">
      <w:pPr>
        <w:rPr>
          <w:b/>
          <w:sz w:val="22"/>
          <w:szCs w:val="22"/>
        </w:rPr>
      </w:pPr>
    </w:p>
    <w:p w14:paraId="40D596B7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5D03B34F" w14:textId="77777777" w:rsidR="00667824" w:rsidRPr="00E60A0B" w:rsidRDefault="00667824" w:rsidP="00667824">
      <w:pPr>
        <w:rPr>
          <w:b/>
          <w:sz w:val="22"/>
          <w:szCs w:val="22"/>
        </w:rPr>
      </w:pPr>
    </w:p>
    <w:p w14:paraId="7202CCD1" w14:textId="77777777" w:rsidR="00667824" w:rsidRPr="00E60A0B" w:rsidRDefault="00667824" w:rsidP="00667824">
      <w:pPr>
        <w:rPr>
          <w:sz w:val="22"/>
          <w:szCs w:val="22"/>
        </w:rPr>
      </w:pPr>
    </w:p>
    <w:p w14:paraId="70785613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538B0353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170B5AB3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29A34CCF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78C67B7C" w14:textId="77777777" w:rsidR="00667824" w:rsidRPr="00E60A0B" w:rsidRDefault="00667824" w:rsidP="00667824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717C3F87" w14:textId="77777777" w:rsidR="00667824" w:rsidRPr="00E60A0B" w:rsidRDefault="00667824" w:rsidP="00667824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69E0512" w14:textId="77777777" w:rsidR="00667824" w:rsidRPr="00E60A0B" w:rsidRDefault="00667824" w:rsidP="00667824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7355416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13E7B3F3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3AEF3098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0527FD5B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6A2F4022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31BC3B68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1D3FE391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370A02E6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161E0780" w14:textId="77777777" w:rsidR="00667824" w:rsidRPr="00E60A0B" w:rsidRDefault="00667824" w:rsidP="00667824">
      <w:pPr>
        <w:rPr>
          <w:b/>
          <w:sz w:val="22"/>
          <w:szCs w:val="22"/>
        </w:rPr>
      </w:pPr>
    </w:p>
    <w:p w14:paraId="19127A17" w14:textId="1CF46BFF" w:rsidR="00667824" w:rsidRPr="00E60A0B" w:rsidRDefault="00667824" w:rsidP="00667824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="00F411EA" w:rsidRPr="00F411EA">
        <w:rPr>
          <w:b/>
          <w:sz w:val="22"/>
          <w:szCs w:val="22"/>
        </w:rPr>
        <w:t>Dostawa 7 szt. komputerów przenośnych (laptopów) do obsługi skanerów 3D oraz przetwarzania danych pomiarowych na potrzeby działalności dydaktycznej Katedry Systemów Wytwarzania AGH</w:t>
      </w:r>
      <w:r w:rsidRPr="00E60A0B">
        <w:rPr>
          <w:b/>
          <w:sz w:val="22"/>
          <w:szCs w:val="22"/>
        </w:rPr>
        <w:t>, nr sprawy: KC-DE-zp.25.</w:t>
      </w:r>
      <w:r>
        <w:rPr>
          <w:b/>
          <w:sz w:val="22"/>
          <w:szCs w:val="22"/>
        </w:rPr>
        <w:t>3</w:t>
      </w:r>
      <w:r w:rsidR="009413EF">
        <w:rPr>
          <w:b/>
          <w:sz w:val="22"/>
          <w:szCs w:val="22"/>
        </w:rPr>
        <w:t>42</w:t>
      </w:r>
      <w:r w:rsidRPr="00E60A0B">
        <w:rPr>
          <w:b/>
          <w:sz w:val="22"/>
          <w:szCs w:val="22"/>
        </w:rPr>
        <w:t xml:space="preserve">.2026 </w:t>
      </w:r>
      <w:r w:rsidRPr="00E60A0B">
        <w:rPr>
          <w:sz w:val="22"/>
          <w:szCs w:val="22"/>
        </w:rPr>
        <w:t>oferuję realizację przedmiotu zamówienia, zgodnie z zasadami określonymi w specyfikacji warunków zamówienia.</w:t>
      </w:r>
    </w:p>
    <w:p w14:paraId="74E28DDB" w14:textId="77777777" w:rsidR="00667824" w:rsidRPr="00E60A0B" w:rsidRDefault="00667824" w:rsidP="00667824">
      <w:pPr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667824" w:rsidRPr="00E60A0B" w14:paraId="22BEFCD4" w14:textId="77777777" w:rsidTr="006B029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91208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E57FF9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6B1660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462D14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103C27B1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B7974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FF5446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7450C217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32E331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1042ABF1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CAE78F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B223CD4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7B846FB9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67824" w:rsidRPr="00E60A0B" w14:paraId="42CF7EDC" w14:textId="77777777" w:rsidTr="006B029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F604CB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22A6ED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6AC15E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902E0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40090B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A7B148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48D92B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C02170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67824" w:rsidRPr="00E60A0B" w14:paraId="6E83DB68" w14:textId="77777777" w:rsidTr="006B029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881B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C378B" w14:textId="77777777" w:rsidR="00667824" w:rsidRPr="00E60A0B" w:rsidRDefault="00667824" w:rsidP="006B029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D3E6" w14:textId="77777777" w:rsidR="00667824" w:rsidRDefault="004A794F" w:rsidP="009413EF">
            <w:pPr>
              <w:rPr>
                <w:b/>
                <w:sz w:val="16"/>
                <w:szCs w:val="16"/>
              </w:rPr>
            </w:pPr>
            <w:r w:rsidRPr="004A794F">
              <w:rPr>
                <w:b/>
                <w:sz w:val="16"/>
                <w:szCs w:val="16"/>
              </w:rPr>
              <w:t>Laptop: ……………….</w:t>
            </w:r>
          </w:p>
          <w:p w14:paraId="232084A2" w14:textId="77777777" w:rsidR="004A794F" w:rsidRDefault="004A794F" w:rsidP="009413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System operacyjny:</w:t>
            </w:r>
          </w:p>
          <w:p w14:paraId="0BD8E3E7" w14:textId="16EE8B91" w:rsidR="004A794F" w:rsidRPr="004A794F" w:rsidRDefault="004A794F" w:rsidP="009413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BB943" w14:textId="67B8E581" w:rsidR="00667824" w:rsidRPr="00E60A0B" w:rsidRDefault="00667824" w:rsidP="006B02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E60A0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F67D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E744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1EC49D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699B9F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</w:tr>
      <w:tr w:rsidR="00667824" w:rsidRPr="00E60A0B" w14:paraId="2420A36D" w14:textId="77777777" w:rsidTr="006B029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850AE9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64B0" w14:textId="77777777" w:rsidR="00667824" w:rsidRDefault="00667824" w:rsidP="006B0298">
            <w:pPr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77D2" w14:textId="77777777" w:rsidR="00667824" w:rsidRDefault="00667824" w:rsidP="006B0298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A2DB" w14:textId="77777777" w:rsidR="00667824" w:rsidRDefault="00667824" w:rsidP="006B029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9729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AD14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AFA00C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9BC6A5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</w:tr>
      <w:tr w:rsidR="00667824" w:rsidRPr="00E60A0B" w14:paraId="752614CA" w14:textId="77777777" w:rsidTr="009413EF">
        <w:trPr>
          <w:trHeight w:val="608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E4AF8D" w14:textId="2481AB69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302F77A9" w14:textId="77777777" w:rsidR="00667824" w:rsidRPr="00E60A0B" w:rsidRDefault="00667824" w:rsidP="006B0298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280E5428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3A21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25D548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742E6F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</w:tr>
      <w:tr w:rsidR="00667824" w:rsidRPr="00E60A0B" w14:paraId="03E76067" w14:textId="77777777" w:rsidTr="006B02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F879A0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75ECCDC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  <w:p w14:paraId="3AE5F6AE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3353420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6AF8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9D808A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58FCCF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</w:tr>
    </w:tbl>
    <w:p w14:paraId="5E6A02AB" w14:textId="77777777" w:rsidR="00667824" w:rsidRPr="00E60A0B" w:rsidRDefault="00667824" w:rsidP="00667824">
      <w:pPr>
        <w:rPr>
          <w:b/>
          <w:sz w:val="22"/>
          <w:szCs w:val="22"/>
        </w:rPr>
      </w:pPr>
    </w:p>
    <w:p w14:paraId="23F53D41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123BA601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zamówienia: do </w:t>
      </w:r>
      <w:r>
        <w:rPr>
          <w:b/>
          <w:sz w:val="22"/>
          <w:szCs w:val="22"/>
        </w:rPr>
        <w:t xml:space="preserve">…………….. </w:t>
      </w:r>
      <w:r w:rsidRPr="00E60A0B">
        <w:rPr>
          <w:b/>
          <w:sz w:val="22"/>
          <w:szCs w:val="22"/>
        </w:rPr>
        <w:t>dni od daty podpisania umowy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155C4178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 </w:t>
      </w:r>
      <w:r w:rsidRPr="00E60A0B">
        <w:rPr>
          <w:b/>
          <w:bCs/>
          <w:sz w:val="22"/>
          <w:szCs w:val="22"/>
        </w:rPr>
        <w:t xml:space="preserve">miesięcy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0F48488D" w14:textId="77777777" w:rsidR="00667824" w:rsidRPr="00E60A0B" w:rsidRDefault="00667824" w:rsidP="00667824">
      <w:pPr>
        <w:rPr>
          <w:sz w:val="22"/>
          <w:szCs w:val="22"/>
        </w:rPr>
      </w:pPr>
    </w:p>
    <w:p w14:paraId="6314064A" w14:textId="77777777" w:rsidR="00667824" w:rsidRPr="00E60A0B" w:rsidRDefault="00667824" w:rsidP="00667824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12422026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0DD80E6D" w14:textId="77777777" w:rsidR="00667824" w:rsidRPr="00E60A0B" w:rsidRDefault="00667824" w:rsidP="00667824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Pr="00E60A0B">
        <w:rPr>
          <w:b/>
          <w:sz w:val="22"/>
          <w:szCs w:val="22"/>
          <w:u w:val="single"/>
        </w:rPr>
        <w:lastRenderedPageBreak/>
        <w:t>Jednocześnie oświadczamy, że:</w:t>
      </w:r>
    </w:p>
    <w:p w14:paraId="34AE1D0D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169D5112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2C3BCEBF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D773980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E59B3F" w14:textId="77777777" w:rsidR="00667824" w:rsidRPr="00E60A0B" w:rsidRDefault="00667824" w:rsidP="00667824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819F1F" w14:textId="77777777" w:rsidR="00667824" w:rsidRPr="00E60A0B" w:rsidRDefault="00667824" w:rsidP="00667824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C23CEF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67824" w:rsidRPr="00E60A0B" w14:paraId="08DA4D8A" w14:textId="77777777" w:rsidTr="006B029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85A0B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31AD6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6079381E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AAF78" w14:textId="77777777" w:rsidR="00667824" w:rsidRPr="00E60A0B" w:rsidRDefault="00667824" w:rsidP="006B02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667824" w:rsidRPr="00E60A0B" w14:paraId="1C7A34ED" w14:textId="77777777" w:rsidTr="006B02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D4A6D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D0046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084F9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</w:tr>
      <w:tr w:rsidR="00667824" w:rsidRPr="00E60A0B" w14:paraId="6375B02E" w14:textId="77777777" w:rsidTr="006B029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D343A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95D88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D052" w14:textId="77777777" w:rsidR="00667824" w:rsidRPr="00E60A0B" w:rsidRDefault="00667824" w:rsidP="006B0298">
            <w:pPr>
              <w:rPr>
                <w:sz w:val="22"/>
                <w:szCs w:val="22"/>
              </w:rPr>
            </w:pPr>
          </w:p>
        </w:tc>
      </w:tr>
    </w:tbl>
    <w:p w14:paraId="34F4BF1C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2C546C51" w14:textId="77777777" w:rsidR="00667824" w:rsidRPr="00E60A0B" w:rsidRDefault="00667824" w:rsidP="00667824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3DCC1C6B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5A6B092A" w14:textId="77777777" w:rsidR="00667824" w:rsidRPr="00E60A0B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574B775C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052EDBDE" w14:textId="77777777" w:rsidR="00667824" w:rsidRDefault="00667824" w:rsidP="00667824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B58626" w14:textId="77777777" w:rsidR="00667824" w:rsidRPr="0088216C" w:rsidRDefault="00667824" w:rsidP="00667824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5BE849FA" w14:textId="77777777" w:rsidR="00667824" w:rsidRPr="0088216C" w:rsidRDefault="00667824" w:rsidP="00667824">
      <w:pPr>
        <w:ind w:left="426"/>
        <w:jc w:val="both"/>
        <w:rPr>
          <w:i/>
          <w:sz w:val="22"/>
          <w:szCs w:val="22"/>
        </w:rPr>
      </w:pPr>
    </w:p>
    <w:p w14:paraId="796AE47E" w14:textId="77777777" w:rsidR="00667824" w:rsidRPr="0088216C" w:rsidRDefault="00667824" w:rsidP="00667824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14CCAC76" w14:textId="77777777" w:rsidR="00667824" w:rsidRPr="00E60A0B" w:rsidRDefault="00667824" w:rsidP="00667824">
      <w:pPr>
        <w:rPr>
          <w:sz w:val="22"/>
          <w:szCs w:val="22"/>
        </w:rPr>
      </w:pPr>
    </w:p>
    <w:p w14:paraId="0B00F9EC" w14:textId="77777777" w:rsidR="00667824" w:rsidRPr="00E60A0B" w:rsidRDefault="00667824" w:rsidP="0066782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3F80780D" w14:textId="77777777" w:rsidR="00667824" w:rsidRPr="00E60A0B" w:rsidRDefault="00667824" w:rsidP="00667824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3E8A4FBB" w14:textId="77777777" w:rsidR="00667824" w:rsidRPr="00E60A0B" w:rsidRDefault="00667824" w:rsidP="00667824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5B219DF0" w14:textId="77777777" w:rsidR="00667824" w:rsidRPr="00921D4A" w:rsidRDefault="00667824" w:rsidP="00667824">
      <w:pPr>
        <w:jc w:val="center"/>
        <w:rPr>
          <w:i/>
          <w:iCs/>
          <w:color w:val="EE0000"/>
          <w:sz w:val="22"/>
          <w:szCs w:val="22"/>
        </w:rPr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33B4D455" w14:textId="77777777" w:rsidR="00667824" w:rsidRPr="00E60A0B" w:rsidRDefault="00667824" w:rsidP="00667824">
      <w:pPr>
        <w:rPr>
          <w:sz w:val="22"/>
          <w:szCs w:val="22"/>
        </w:rPr>
      </w:pPr>
    </w:p>
    <w:p w14:paraId="3B429A0B" w14:textId="77777777" w:rsidR="00667824" w:rsidRPr="00E60A0B" w:rsidRDefault="00667824" w:rsidP="00667824">
      <w:pPr>
        <w:rPr>
          <w:sz w:val="22"/>
          <w:szCs w:val="22"/>
        </w:rPr>
      </w:pPr>
    </w:p>
    <w:p w14:paraId="051C77AF" w14:textId="77777777" w:rsidR="00667824" w:rsidRPr="00F53A74" w:rsidRDefault="00667824" w:rsidP="00667824"/>
    <w:sectPr w:rsidR="00667824" w:rsidRPr="00F53A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16938" w14:textId="77777777" w:rsidR="00916059" w:rsidRDefault="00916059">
      <w:r>
        <w:separator/>
      </w:r>
    </w:p>
  </w:endnote>
  <w:endnote w:type="continuationSeparator" w:id="0">
    <w:p w14:paraId="7F7C4BFC" w14:textId="77777777" w:rsidR="00916059" w:rsidRDefault="0091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C392F" w14:textId="77777777" w:rsidR="0000330B" w:rsidRDefault="000033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50E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C6DFB" w14:textId="77777777" w:rsidR="0000330B" w:rsidRDefault="00003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13ED0" w14:textId="77777777" w:rsidR="00916059" w:rsidRDefault="00916059">
      <w:r>
        <w:separator/>
      </w:r>
    </w:p>
  </w:footnote>
  <w:footnote w:type="continuationSeparator" w:id="0">
    <w:p w14:paraId="5B1113E4" w14:textId="77777777" w:rsidR="00916059" w:rsidRDefault="00916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0B630" w14:textId="77777777" w:rsidR="0000330B" w:rsidRDefault="00003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C4F3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08FA5" w14:textId="77777777" w:rsidR="0000330B" w:rsidRDefault="000033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29798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4668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8404404">
    <w:abstractNumId w:val="0"/>
  </w:num>
  <w:num w:numId="4" w16cid:durableId="1089809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0B5C"/>
    <w:rsid w:val="0000330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794F"/>
    <w:rsid w:val="004B7300"/>
    <w:rsid w:val="004C6753"/>
    <w:rsid w:val="00521292"/>
    <w:rsid w:val="00595C87"/>
    <w:rsid w:val="005D2C65"/>
    <w:rsid w:val="005E6D94"/>
    <w:rsid w:val="0063384F"/>
    <w:rsid w:val="00643C6F"/>
    <w:rsid w:val="00646202"/>
    <w:rsid w:val="0065290F"/>
    <w:rsid w:val="00667824"/>
    <w:rsid w:val="006815F6"/>
    <w:rsid w:val="007748F0"/>
    <w:rsid w:val="007A4321"/>
    <w:rsid w:val="00833933"/>
    <w:rsid w:val="00844D96"/>
    <w:rsid w:val="00853083"/>
    <w:rsid w:val="00873A45"/>
    <w:rsid w:val="008B2F0C"/>
    <w:rsid w:val="008B4928"/>
    <w:rsid w:val="008D2AB8"/>
    <w:rsid w:val="008F1C66"/>
    <w:rsid w:val="00916059"/>
    <w:rsid w:val="009413EF"/>
    <w:rsid w:val="00970FE4"/>
    <w:rsid w:val="00A0022B"/>
    <w:rsid w:val="00A338CA"/>
    <w:rsid w:val="00A346FE"/>
    <w:rsid w:val="00A47B4D"/>
    <w:rsid w:val="00A83018"/>
    <w:rsid w:val="00B774DC"/>
    <w:rsid w:val="00BF0B5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11EA"/>
    <w:rsid w:val="00F51688"/>
    <w:rsid w:val="00F53146"/>
    <w:rsid w:val="00F628C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E2470"/>
  <w15:chartTrackingRefBased/>
  <w15:docId w15:val="{6A2C8783-179F-4CB9-ABA3-31307BD2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78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2026-07-22T05:34:00Z</cp:lastPrinted>
  <dcterms:created xsi:type="dcterms:W3CDTF">2026-07-21T10:15:00Z</dcterms:created>
  <dcterms:modified xsi:type="dcterms:W3CDTF">2026-07-22T05:34:00Z</dcterms:modified>
</cp:coreProperties>
</file>