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EA035" w14:textId="20C71F16" w:rsidR="00DF7ABF" w:rsidRPr="007F7E34" w:rsidRDefault="005A4CE4" w:rsidP="007F7E34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76E5429A" w14:textId="360684A2" w:rsidR="005A4CE4" w:rsidRPr="00B72C07" w:rsidRDefault="005A4CE4" w:rsidP="00B72C07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6C531E45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4BBD1E3F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187C84CC" w14:textId="3092554A" w:rsidR="00483541" w:rsidRPr="00EF4126" w:rsidRDefault="005A4CE4" w:rsidP="007F7E34">
      <w:pPr>
        <w:tabs>
          <w:tab w:val="left" w:pos="3119"/>
        </w:tabs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</w:t>
      </w:r>
      <w:r w:rsidR="007F7E34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</w:t>
      </w: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do reprezentacji)</w:t>
      </w: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5D9A55CA" w14:textId="59196AB7" w:rsidR="005A4CE4" w:rsidRPr="007F7E34" w:rsidRDefault="005A4CE4" w:rsidP="007F7E34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4DA04B9" w14:textId="617C463D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pn.</w:t>
      </w:r>
      <w:r w:rsidR="00B72C07" w:rsidRPr="00B72C07">
        <w:t xml:space="preserve"> </w:t>
      </w:r>
      <w:r w:rsidR="00870096" w:rsidRPr="00870096">
        <w:rPr>
          <w:rFonts w:ascii="Verdana" w:eastAsia="Times New Roman" w:hAnsi="Verdana"/>
          <w:b/>
          <w:sz w:val="20"/>
          <w:szCs w:val="20"/>
          <w:lang w:eastAsia="pl-PL"/>
        </w:rPr>
        <w:t xml:space="preserve">usługa szkoleniowa "Podstawy systemów zarzadzania stabilnością procesu oraz jakością produktów w </w:t>
      </w:r>
      <w:proofErr w:type="spellStart"/>
      <w:r w:rsidR="00870096" w:rsidRPr="00870096">
        <w:rPr>
          <w:rFonts w:ascii="Verdana" w:eastAsia="Times New Roman" w:hAnsi="Verdana"/>
          <w:b/>
          <w:sz w:val="20"/>
          <w:szCs w:val="20"/>
          <w:lang w:eastAsia="pl-PL"/>
        </w:rPr>
        <w:t>automotive</w:t>
      </w:r>
      <w:proofErr w:type="spellEnd"/>
      <w:r w:rsidR="00870096" w:rsidRPr="00870096">
        <w:rPr>
          <w:rFonts w:ascii="Verdana" w:eastAsia="Times New Roman" w:hAnsi="Verdana"/>
          <w:b/>
          <w:sz w:val="20"/>
          <w:szCs w:val="20"/>
          <w:lang w:eastAsia="pl-PL"/>
        </w:rPr>
        <w:t>" dla studentów w ramach projektu KOMPAS AGH - KC-DE-zp.25.285.2026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EBB462" w14:textId="2EEA4483" w:rsidR="00A821AF" w:rsidRDefault="00A821AF" w:rsidP="00B72C07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="00B72C0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</w:t>
      </w:r>
      <w:r w:rsidR="007F7E34">
        <w:rPr>
          <w:rFonts w:ascii="Verdana" w:eastAsia="Times New Roman" w:hAnsi="Verdana" w:cstheme="minorHAnsi"/>
          <w:sz w:val="20"/>
          <w:szCs w:val="20"/>
          <w:lang w:eastAsia="pl-PL"/>
        </w:rPr>
        <w:br/>
        <w:t xml:space="preserve">a)    </w:t>
      </w:r>
      <w:r w:rsidRPr="00B72C07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</w:t>
      </w:r>
    </w:p>
    <w:p w14:paraId="65F219E8" w14:textId="77777777" w:rsidR="007F7E34" w:rsidRPr="007F7E34" w:rsidRDefault="007F7E34" w:rsidP="007F7E34">
      <w:pPr>
        <w:widowControl w:val="0"/>
        <w:spacing w:after="0" w:line="240" w:lineRule="auto"/>
        <w:ind w:left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7F7E34">
        <w:rPr>
          <w:rFonts w:ascii="Verdana" w:eastAsia="Times New Roman" w:hAnsi="Verdana" w:cstheme="minorHAnsi"/>
          <w:sz w:val="20"/>
          <w:szCs w:val="20"/>
          <w:lang w:eastAsia="pl-PL"/>
        </w:rPr>
        <w:t>albo</w:t>
      </w:r>
    </w:p>
    <w:p w14:paraId="2C9D3FB8" w14:textId="4340F65F" w:rsidR="007F7E34" w:rsidRPr="007F7E34" w:rsidRDefault="007F7E34" w:rsidP="007F7E34">
      <w:pPr>
        <w:pStyle w:val="Akapitzlist"/>
        <w:widowControl w:val="0"/>
        <w:numPr>
          <w:ilvl w:val="0"/>
          <w:numId w:val="16"/>
        </w:numPr>
        <w:spacing w:after="0" w:line="240" w:lineRule="auto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7F7E34">
        <w:rPr>
          <w:rFonts w:ascii="Verdana" w:eastAsia="Times New Roman" w:hAnsi="Verdana" w:cstheme="minorHAnsi"/>
          <w:sz w:val="20"/>
          <w:szCs w:val="20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38C3A56B" w:rsidR="00A821AF" w:rsidRPr="00A55E7A" w:rsidRDefault="00A821AF" w:rsidP="00A55E7A">
      <w:pPr>
        <w:pStyle w:val="Akapitzlist"/>
        <w:widowControl w:val="0"/>
        <w:numPr>
          <w:ilvl w:val="0"/>
          <w:numId w:val="11"/>
        </w:numPr>
        <w:spacing w:after="0" w:line="240" w:lineRule="auto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A55E7A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OŚWIADCZENIE DOTYCZĄCE PODANYCH INFORMACJI:</w:t>
      </w:r>
    </w:p>
    <w:p w14:paraId="02592627" w14:textId="331AF90B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93EA74B" w14:textId="2CD0EBB2" w:rsidR="005103B9" w:rsidRPr="00B72C07" w:rsidRDefault="00A821AF" w:rsidP="00B72C0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B72C07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B89C5" w14:textId="77777777" w:rsidR="00761B85" w:rsidRDefault="00761B85" w:rsidP="0038231F">
      <w:pPr>
        <w:spacing w:after="0" w:line="240" w:lineRule="auto"/>
      </w:pPr>
      <w:r>
        <w:separator/>
      </w:r>
    </w:p>
  </w:endnote>
  <w:endnote w:type="continuationSeparator" w:id="0">
    <w:p w14:paraId="22BA15E5" w14:textId="77777777" w:rsidR="00761B85" w:rsidRDefault="0076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C56F6" w14:textId="77777777" w:rsidR="00761B85" w:rsidRDefault="00761B85" w:rsidP="0038231F">
      <w:pPr>
        <w:spacing w:after="0" w:line="240" w:lineRule="auto"/>
      </w:pPr>
      <w:r>
        <w:separator/>
      </w:r>
    </w:p>
  </w:footnote>
  <w:footnote w:type="continuationSeparator" w:id="0">
    <w:p w14:paraId="6D7E2BD1" w14:textId="77777777" w:rsidR="00761B85" w:rsidRDefault="00761B85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87270166"/>
  <w:p w14:paraId="4FB6DC43" w14:textId="77777777" w:rsidR="00CF7861" w:rsidRDefault="00CF7861" w:rsidP="00CF7861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5324FC1" wp14:editId="462A59D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3ED67A" w14:textId="77777777" w:rsidR="00CF7861" w:rsidRDefault="00CF7861" w:rsidP="00CF7861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324FC1" id="Dowolny kształt: kształt 3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23ED67A" w14:textId="77777777" w:rsidR="00CF7861" w:rsidRDefault="00CF7861" w:rsidP="00CF7861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61C60FFB" wp14:editId="065FFFD5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352CDD4B" w14:textId="77777777" w:rsidR="00CF7861" w:rsidRPr="00A844AF" w:rsidRDefault="00CF7861" w:rsidP="00CF7861">
    <w:pPr>
      <w:pStyle w:val="Nagwek"/>
    </w:pPr>
  </w:p>
  <w:p w14:paraId="18D3C453" w14:textId="32892435" w:rsidR="008128AD" w:rsidRPr="007407DE" w:rsidRDefault="008128AD" w:rsidP="007407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F5730F"/>
    <w:multiLevelType w:val="hybridMultilevel"/>
    <w:tmpl w:val="9FEA554C"/>
    <w:lvl w:ilvl="0" w:tplc="E66A0EA8">
      <w:start w:val="2"/>
      <w:numFmt w:val="lowerLetter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03177C"/>
    <w:multiLevelType w:val="hybridMultilevel"/>
    <w:tmpl w:val="062AD068"/>
    <w:lvl w:ilvl="0" w:tplc="C3FACE26">
      <w:start w:val="2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759057">
    <w:abstractNumId w:val="12"/>
  </w:num>
  <w:num w:numId="2" w16cid:durableId="1312490501">
    <w:abstractNumId w:val="1"/>
  </w:num>
  <w:num w:numId="3" w16cid:durableId="1865433776">
    <w:abstractNumId w:val="11"/>
  </w:num>
  <w:num w:numId="4" w16cid:durableId="1891720391">
    <w:abstractNumId w:val="14"/>
  </w:num>
  <w:num w:numId="5" w16cid:durableId="1424490582">
    <w:abstractNumId w:val="13"/>
  </w:num>
  <w:num w:numId="6" w16cid:durableId="1141465257">
    <w:abstractNumId w:val="10"/>
  </w:num>
  <w:num w:numId="7" w16cid:durableId="1879975787">
    <w:abstractNumId w:val="2"/>
  </w:num>
  <w:num w:numId="8" w16cid:durableId="1167674726">
    <w:abstractNumId w:val="5"/>
  </w:num>
  <w:num w:numId="9" w16cid:durableId="1914465432">
    <w:abstractNumId w:val="4"/>
  </w:num>
  <w:num w:numId="10" w16cid:durableId="805120252">
    <w:abstractNumId w:val="8"/>
  </w:num>
  <w:num w:numId="11" w16cid:durableId="5394343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86277270">
    <w:abstractNumId w:val="0"/>
  </w:num>
  <w:num w:numId="13" w16cid:durableId="1638605611">
    <w:abstractNumId w:val="6"/>
  </w:num>
  <w:num w:numId="14" w16cid:durableId="7342088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78347583">
    <w:abstractNumId w:val="7"/>
  </w:num>
  <w:num w:numId="16" w16cid:durableId="18324766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30B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36672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E7FD8"/>
    <w:rsid w:val="006F0034"/>
    <w:rsid w:val="006F3D32"/>
    <w:rsid w:val="007023E2"/>
    <w:rsid w:val="007118F0"/>
    <w:rsid w:val="007131C8"/>
    <w:rsid w:val="00715567"/>
    <w:rsid w:val="0072560B"/>
    <w:rsid w:val="00730C59"/>
    <w:rsid w:val="007407DE"/>
    <w:rsid w:val="00741CB1"/>
    <w:rsid w:val="00746532"/>
    <w:rsid w:val="00751725"/>
    <w:rsid w:val="00756C8F"/>
    <w:rsid w:val="00757EFB"/>
    <w:rsid w:val="00761B85"/>
    <w:rsid w:val="0077153E"/>
    <w:rsid w:val="00771627"/>
    <w:rsid w:val="007818CC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1E9"/>
    <w:rsid w:val="007E2F69"/>
    <w:rsid w:val="007F570D"/>
    <w:rsid w:val="007F7E34"/>
    <w:rsid w:val="00804F07"/>
    <w:rsid w:val="008128AD"/>
    <w:rsid w:val="00825A09"/>
    <w:rsid w:val="00830AB1"/>
    <w:rsid w:val="00833FCD"/>
    <w:rsid w:val="00842991"/>
    <w:rsid w:val="00844C3E"/>
    <w:rsid w:val="00870096"/>
    <w:rsid w:val="008757E1"/>
    <w:rsid w:val="00892E48"/>
    <w:rsid w:val="0089769E"/>
    <w:rsid w:val="008C0C2B"/>
    <w:rsid w:val="008C5257"/>
    <w:rsid w:val="008C5709"/>
    <w:rsid w:val="008C6DF8"/>
    <w:rsid w:val="008D0487"/>
    <w:rsid w:val="008D1682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9F29AA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55E7A"/>
    <w:rsid w:val="00A821AF"/>
    <w:rsid w:val="00A85A6C"/>
    <w:rsid w:val="00AA758B"/>
    <w:rsid w:val="00AC7CB2"/>
    <w:rsid w:val="00AE51E4"/>
    <w:rsid w:val="00AE6FF2"/>
    <w:rsid w:val="00B00051"/>
    <w:rsid w:val="00B0088C"/>
    <w:rsid w:val="00B044C2"/>
    <w:rsid w:val="00B15219"/>
    <w:rsid w:val="00B15FD3"/>
    <w:rsid w:val="00B34079"/>
    <w:rsid w:val="00B45584"/>
    <w:rsid w:val="00B72C07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0F7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B7BD2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D7F8F"/>
    <w:rsid w:val="00EE1FBF"/>
    <w:rsid w:val="00EF176C"/>
    <w:rsid w:val="00EF3374"/>
    <w:rsid w:val="00EF4126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F8DDE-AC68-43C9-85F7-978753E19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Katarzyna Breguła</cp:lastModifiedBy>
  <cp:revision>2</cp:revision>
  <cp:lastPrinted>2026-06-22T06:22:00Z</cp:lastPrinted>
  <dcterms:created xsi:type="dcterms:W3CDTF">2026-07-23T11:52:00Z</dcterms:created>
  <dcterms:modified xsi:type="dcterms:W3CDTF">2026-07-23T11:52:00Z</dcterms:modified>
</cp:coreProperties>
</file>