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31729" w14:textId="4DD5145A" w:rsidR="00B048DA" w:rsidRPr="00353FDC" w:rsidRDefault="000B535F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B535F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B535F">
        <w:rPr>
          <w:rFonts w:ascii="Arial" w:hAnsi="Arial" w:cs="Arial"/>
        </w:rPr>
        <w:t>2026-07-2</w:t>
      </w:r>
      <w:r w:rsidR="00334F1D">
        <w:rPr>
          <w:rFonts w:ascii="Arial" w:hAnsi="Arial" w:cs="Arial"/>
        </w:rPr>
        <w:t>7</w:t>
      </w:r>
    </w:p>
    <w:p w14:paraId="5DDC5B28" w14:textId="77777777" w:rsidR="00B048DA" w:rsidRPr="00353FDC" w:rsidRDefault="000B535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B535F">
        <w:rPr>
          <w:rFonts w:ascii="Arial" w:hAnsi="Arial" w:cs="Arial"/>
          <w:b/>
          <w:bCs/>
        </w:rPr>
        <w:t>Szpital Specjalistyczny im. Stefana Żeromskiego SP ZOZ w Krakowie</w:t>
      </w:r>
    </w:p>
    <w:p w14:paraId="69A1F082" w14:textId="77777777" w:rsidR="00B048DA" w:rsidRPr="00353FDC" w:rsidRDefault="000B535F" w:rsidP="00B048DA">
      <w:pPr>
        <w:spacing w:line="360" w:lineRule="auto"/>
        <w:ind w:right="3969"/>
        <w:rPr>
          <w:rFonts w:ascii="Arial" w:hAnsi="Arial" w:cs="Arial"/>
        </w:rPr>
      </w:pPr>
      <w:r w:rsidRPr="000B535F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B535F">
        <w:rPr>
          <w:rFonts w:ascii="Arial" w:hAnsi="Arial" w:cs="Arial"/>
        </w:rPr>
        <w:t>66</w:t>
      </w:r>
    </w:p>
    <w:p w14:paraId="0494A969" w14:textId="77777777" w:rsidR="00B048DA" w:rsidRPr="00353FDC" w:rsidRDefault="000B535F" w:rsidP="00B048DA">
      <w:pPr>
        <w:ind w:right="3969"/>
        <w:rPr>
          <w:rFonts w:ascii="Arial" w:hAnsi="Arial" w:cs="Arial"/>
        </w:rPr>
      </w:pPr>
      <w:r w:rsidRPr="000B535F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B535F">
        <w:rPr>
          <w:rFonts w:ascii="Arial" w:hAnsi="Arial" w:cs="Arial"/>
        </w:rPr>
        <w:t>Kraków</w:t>
      </w:r>
    </w:p>
    <w:p w14:paraId="5633D020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C43132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6DF0E65" w14:textId="6B6FCE30" w:rsidR="00E35AAE" w:rsidRPr="00E35AAE" w:rsidRDefault="00E35AA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E35AAE">
        <w:rPr>
          <w:rFonts w:ascii="Arial" w:hAnsi="Arial" w:cs="Arial"/>
          <w:bCs/>
        </w:rPr>
        <w:t>DZP-271-7/26-</w:t>
      </w:r>
      <w:r w:rsidR="00DA56BC">
        <w:rPr>
          <w:rFonts w:ascii="Arial" w:hAnsi="Arial" w:cs="Arial"/>
          <w:bCs/>
        </w:rPr>
        <w:t>905.</w:t>
      </w:r>
      <w:r w:rsidRPr="00E35AAE">
        <w:rPr>
          <w:rFonts w:ascii="Arial" w:hAnsi="Arial" w:cs="Arial"/>
          <w:bCs/>
        </w:rPr>
        <w:t>AOM</w:t>
      </w:r>
    </w:p>
    <w:p w14:paraId="2DA00F46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2696E1E5" w14:textId="77777777" w:rsidTr="00B048DA">
        <w:tc>
          <w:tcPr>
            <w:tcW w:w="9498" w:type="dxa"/>
            <w:shd w:val="clear" w:color="auto" w:fill="F2F2F2"/>
            <w:hideMark/>
          </w:tcPr>
          <w:p w14:paraId="7076CE89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8DE635F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564D26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7E791F5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A7DD396" w14:textId="77777777" w:rsidTr="00B048DA">
        <w:tc>
          <w:tcPr>
            <w:tcW w:w="2269" w:type="dxa"/>
          </w:tcPr>
          <w:p w14:paraId="59D718C1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2BDD7929" w14:textId="77777777" w:rsidR="00B048DA" w:rsidRPr="00353FDC" w:rsidRDefault="000B535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35F">
              <w:rPr>
                <w:rFonts w:ascii="Arial" w:hAnsi="Arial" w:cs="Arial"/>
                <w:bCs/>
              </w:rPr>
              <w:t>Dostawa sprzętu jednorazowego niesterylnego</w:t>
            </w:r>
          </w:p>
        </w:tc>
      </w:tr>
      <w:tr w:rsidR="000B535F" w:rsidRPr="00353FDC" w14:paraId="7E1F7748" w14:textId="77777777" w:rsidTr="0060443B">
        <w:tc>
          <w:tcPr>
            <w:tcW w:w="2269" w:type="dxa"/>
          </w:tcPr>
          <w:p w14:paraId="782B1C72" w14:textId="77777777" w:rsidR="000B535F" w:rsidRPr="00353FDC" w:rsidRDefault="000B535F" w:rsidP="006044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28EF4464" w14:textId="77777777" w:rsidR="000B535F" w:rsidRPr="00353FDC" w:rsidRDefault="000B535F" w:rsidP="006044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35F">
              <w:rPr>
                <w:rFonts w:ascii="Arial" w:hAnsi="Arial" w:cs="Arial"/>
                <w:bCs/>
              </w:rPr>
              <w:t>DZP-271-7/26</w:t>
            </w:r>
          </w:p>
        </w:tc>
      </w:tr>
    </w:tbl>
    <w:p w14:paraId="183005E3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55E8B58" w14:textId="7EA665EB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0B535F" w:rsidRPr="000B535F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0B535F" w:rsidRPr="000B535F">
        <w:rPr>
          <w:rFonts w:ascii="Arial" w:hAnsi="Arial" w:cs="Arial"/>
        </w:rPr>
        <w:t>(t.j. Dz. U. z 2026 r. poz. 793</w:t>
      </w:r>
      <w:r w:rsidR="00E35AAE">
        <w:rPr>
          <w:rFonts w:ascii="Arial" w:hAnsi="Arial" w:cs="Arial"/>
        </w:rPr>
        <w:t xml:space="preserve"> ze zm.</w:t>
      </w:r>
      <w:r w:rsidR="000B535F" w:rsidRPr="000B535F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B535F" w14:paraId="5CF423C5" w14:textId="77777777" w:rsidTr="0060443B">
        <w:trPr>
          <w:cantSplit/>
        </w:trPr>
        <w:tc>
          <w:tcPr>
            <w:tcW w:w="9498" w:type="dxa"/>
          </w:tcPr>
          <w:p w14:paraId="17145316" w14:textId="77777777" w:rsidR="000B535F" w:rsidRDefault="000B535F" w:rsidP="0060443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B535F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B535F">
              <w:rPr>
                <w:rFonts w:ascii="Arial" w:hAnsi="Arial" w:cs="Arial"/>
                <w:color w:val="000000"/>
              </w:rPr>
              <w:t>Układy anestetyczne</w:t>
            </w:r>
          </w:p>
          <w:p w14:paraId="384F5512" w14:textId="77777777" w:rsidR="00E62C24" w:rsidRPr="00E62C24" w:rsidRDefault="00E62C24" w:rsidP="00E62C24">
            <w:pPr>
              <w:spacing w:before="120" w:after="120" w:line="360" w:lineRule="auto"/>
              <w:jc w:val="both"/>
              <w:rPr>
                <w:rFonts w:ascii="Arial" w:hAnsi="Arial" w:cs="Arial"/>
                <w:b/>
              </w:rPr>
            </w:pPr>
            <w:r w:rsidRPr="00E62C24">
              <w:rPr>
                <w:rFonts w:ascii="Arial" w:hAnsi="Arial" w:cs="Arial"/>
                <w:b/>
              </w:rPr>
              <w:t>Zarys International Spółka z ograniczoną odpowiedzialnością</w:t>
            </w:r>
            <w:r w:rsidRPr="00E62C24">
              <w:rPr>
                <w:rFonts w:ascii="Arial" w:hAnsi="Arial" w:cs="Arial"/>
                <w:b/>
              </w:rPr>
              <w:tab/>
            </w:r>
          </w:p>
          <w:p w14:paraId="567F5EB1" w14:textId="77777777" w:rsidR="00E62C24" w:rsidRPr="00E62C24" w:rsidRDefault="00E62C24" w:rsidP="00E62C24">
            <w:pPr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C24">
              <w:rPr>
                <w:rFonts w:ascii="Arial" w:hAnsi="Arial" w:cs="Arial"/>
                <w:bCs/>
              </w:rPr>
              <w:t xml:space="preserve">Ziemska 44 </w:t>
            </w:r>
          </w:p>
          <w:p w14:paraId="40A3BED4" w14:textId="77777777" w:rsidR="00E62C24" w:rsidRPr="00E62C24" w:rsidRDefault="00E62C24" w:rsidP="00E62C24">
            <w:pPr>
              <w:spacing w:before="120"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C24">
              <w:rPr>
                <w:rFonts w:ascii="Arial" w:hAnsi="Arial" w:cs="Arial"/>
                <w:bCs/>
              </w:rPr>
              <w:t>41-803 Zabrze</w:t>
            </w:r>
          </w:p>
          <w:p w14:paraId="14082C21" w14:textId="6617F876" w:rsidR="000B535F" w:rsidRPr="00B048DA" w:rsidRDefault="000B535F" w:rsidP="00E62C2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B535F">
              <w:rPr>
                <w:rFonts w:ascii="Arial" w:hAnsi="Arial" w:cs="Arial"/>
                <w:b/>
              </w:rPr>
              <w:t>460 048.35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891B506" w14:textId="77777777" w:rsidR="000B535F" w:rsidRPr="00B048DA" w:rsidRDefault="000B535F" w:rsidP="0060443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8DA6226" w14:textId="77777777" w:rsidR="000B535F" w:rsidRPr="00B048DA" w:rsidRDefault="000B535F" w:rsidP="006044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B535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1D0D1FD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3F3018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8B952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60AC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37652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1721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B535F" w14:paraId="2B793946" w14:textId="77777777" w:rsidTr="006044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39DF" w14:textId="77777777" w:rsidR="000B535F" w:rsidRPr="007D7932" w:rsidRDefault="000B535F" w:rsidP="0060443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35F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535F">
              <w:rPr>
                <w:rFonts w:ascii="Arial" w:hAnsi="Arial" w:cs="Arial"/>
                <w:sz w:val="22"/>
                <w:szCs w:val="22"/>
              </w:rPr>
              <w:t>Układy anestetyczne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87DD9" w14:textId="77777777" w:rsidR="00E62C24" w:rsidRPr="00E62C24" w:rsidRDefault="00E62C24" w:rsidP="00E62C2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24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  <w:r w:rsidRPr="00E62C24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  <w:p w14:paraId="5C30E5B7" w14:textId="77777777" w:rsidR="00E62C24" w:rsidRPr="00E62C24" w:rsidRDefault="00E62C24" w:rsidP="00E62C24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E62C24">
              <w:rPr>
                <w:rFonts w:ascii="Arial" w:hAnsi="Arial" w:cs="Arial"/>
                <w:sz w:val="22"/>
                <w:szCs w:val="22"/>
              </w:rPr>
              <w:t xml:space="preserve">Ziemska 44 </w:t>
            </w:r>
          </w:p>
          <w:p w14:paraId="084A69CE" w14:textId="5AE98F4C" w:rsidR="000B535F" w:rsidRPr="007D7932" w:rsidRDefault="00E62C24" w:rsidP="00E62C2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2C24">
              <w:rPr>
                <w:rFonts w:ascii="Arial" w:hAnsi="Arial" w:cs="Arial"/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AA93" w14:textId="77777777" w:rsidR="000B535F" w:rsidRPr="007D7932" w:rsidRDefault="000B535F" w:rsidP="0060443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35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9FB8" w14:textId="77777777" w:rsidR="000B535F" w:rsidRPr="007D7932" w:rsidRDefault="000B535F" w:rsidP="0060443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3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AE8D317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00F70E06" w14:textId="7DAD1FCA" w:rsidR="008642B3" w:rsidRPr="004C7120" w:rsidRDefault="004C7120" w:rsidP="00B51A2B">
      <w:pPr>
        <w:jc w:val="right"/>
        <w:rPr>
          <w:rFonts w:ascii="Arial" w:hAnsi="Arial" w:cs="Arial"/>
          <w:i/>
          <w:iCs/>
        </w:rPr>
      </w:pPr>
      <w:r w:rsidRPr="004C7120">
        <w:rPr>
          <w:rFonts w:ascii="Arial" w:hAnsi="Arial" w:cs="Arial"/>
          <w:i/>
          <w:iCs/>
        </w:rPr>
        <w:t xml:space="preserve">Mgr Aneta </w:t>
      </w:r>
      <w:proofErr w:type="spellStart"/>
      <w:r w:rsidRPr="004C7120">
        <w:rPr>
          <w:rFonts w:ascii="Arial" w:hAnsi="Arial" w:cs="Arial"/>
          <w:i/>
          <w:iCs/>
        </w:rPr>
        <w:t>Dulewska</w:t>
      </w:r>
      <w:proofErr w:type="spellEnd"/>
    </w:p>
    <w:p w14:paraId="049BEC3A" w14:textId="7B221416" w:rsidR="004C7120" w:rsidRPr="004C7120" w:rsidRDefault="004C7120" w:rsidP="00B51A2B">
      <w:pPr>
        <w:jc w:val="right"/>
        <w:rPr>
          <w:rFonts w:ascii="Arial" w:hAnsi="Arial" w:cs="Arial"/>
          <w:i/>
          <w:iCs/>
        </w:rPr>
      </w:pPr>
      <w:r w:rsidRPr="004C7120">
        <w:rPr>
          <w:rFonts w:ascii="Arial" w:hAnsi="Arial" w:cs="Arial"/>
          <w:i/>
          <w:iCs/>
        </w:rPr>
        <w:t>Zastępca Dyrektora ds. Ekonomicznych</w:t>
      </w:r>
    </w:p>
    <w:sectPr w:rsidR="004C7120" w:rsidRPr="004C7120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05498" w14:textId="77777777" w:rsidR="00EC0F21" w:rsidRDefault="00EC0F21">
      <w:r>
        <w:separator/>
      </w:r>
    </w:p>
  </w:endnote>
  <w:endnote w:type="continuationSeparator" w:id="0">
    <w:p w14:paraId="186CE7F3" w14:textId="77777777" w:rsidR="00EC0F21" w:rsidRDefault="00EC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BFD43" w14:textId="77777777" w:rsidR="000B535F" w:rsidRDefault="000B53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B5B0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9AF21B6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EAD0F9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C60A" w14:textId="77777777" w:rsidR="000B535F" w:rsidRDefault="000B53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BB4B0" w14:textId="77777777" w:rsidR="00EC0F21" w:rsidRDefault="00EC0F21">
      <w:r>
        <w:separator/>
      </w:r>
    </w:p>
  </w:footnote>
  <w:footnote w:type="continuationSeparator" w:id="0">
    <w:p w14:paraId="7857E3DA" w14:textId="77777777" w:rsidR="00EC0F21" w:rsidRDefault="00EC0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ECC20" w14:textId="77777777" w:rsidR="000B535F" w:rsidRDefault="000B5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56F" w14:textId="77777777" w:rsidR="000B535F" w:rsidRDefault="000B5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689B3" w14:textId="77777777" w:rsidR="000B535F" w:rsidRDefault="000B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F21"/>
    <w:rsid w:val="00022322"/>
    <w:rsid w:val="00042497"/>
    <w:rsid w:val="000B535F"/>
    <w:rsid w:val="000C1E6F"/>
    <w:rsid w:val="000E4E56"/>
    <w:rsid w:val="001A1468"/>
    <w:rsid w:val="001B7815"/>
    <w:rsid w:val="001D1EEC"/>
    <w:rsid w:val="00211A34"/>
    <w:rsid w:val="002B1E4F"/>
    <w:rsid w:val="002B6761"/>
    <w:rsid w:val="00334F1D"/>
    <w:rsid w:val="003445A0"/>
    <w:rsid w:val="003A0AFC"/>
    <w:rsid w:val="003D611C"/>
    <w:rsid w:val="004232BC"/>
    <w:rsid w:val="00431C0B"/>
    <w:rsid w:val="00437CAD"/>
    <w:rsid w:val="004657DA"/>
    <w:rsid w:val="004830FD"/>
    <w:rsid w:val="004B2665"/>
    <w:rsid w:val="004C3459"/>
    <w:rsid w:val="004C7120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2882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56BC"/>
    <w:rsid w:val="00E30B2D"/>
    <w:rsid w:val="00E35AAE"/>
    <w:rsid w:val="00E42B13"/>
    <w:rsid w:val="00E62859"/>
    <w:rsid w:val="00E62C24"/>
    <w:rsid w:val="00E85D70"/>
    <w:rsid w:val="00EC0F21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0D9E1"/>
  <w15:chartTrackingRefBased/>
  <w15:docId w15:val="{DADF86CF-DB7C-4E23-BCFC-67D18847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cp:lastPrinted>2026-07-27T10:44:00Z</cp:lastPrinted>
  <dcterms:created xsi:type="dcterms:W3CDTF">2026-07-24T08:56:00Z</dcterms:created>
  <dcterms:modified xsi:type="dcterms:W3CDTF">2026-07-27T10:44:00Z</dcterms:modified>
</cp:coreProperties>
</file>