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879EAF" w14:textId="2B88D08E" w:rsidR="0068730F" w:rsidRPr="00A961B7" w:rsidRDefault="0068730F" w:rsidP="0068730F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4658B2">
        <w:rPr>
          <w:rFonts w:ascii="Verdana" w:hAnsi="Verdana"/>
          <w:sz w:val="20"/>
          <w:szCs w:val="20"/>
        </w:rPr>
        <w:t>Kraków dnia</w:t>
      </w:r>
      <w:r w:rsidRPr="00A961B7">
        <w:rPr>
          <w:rFonts w:ascii="Verdana" w:hAnsi="Verdana"/>
          <w:sz w:val="20"/>
          <w:szCs w:val="20"/>
        </w:rPr>
        <w:t>: 2026-07-2</w:t>
      </w:r>
      <w:r w:rsidR="00A961B7" w:rsidRPr="00A961B7">
        <w:rPr>
          <w:rFonts w:ascii="Verdana" w:hAnsi="Verdana"/>
          <w:sz w:val="20"/>
          <w:szCs w:val="20"/>
        </w:rPr>
        <w:t>4</w:t>
      </w:r>
    </w:p>
    <w:p w14:paraId="4CDF89E6" w14:textId="77777777" w:rsidR="0068730F" w:rsidRPr="004658B2" w:rsidRDefault="0068730F" w:rsidP="0068730F">
      <w:pPr>
        <w:spacing w:after="240"/>
        <w:rPr>
          <w:rFonts w:ascii="Verdana" w:hAnsi="Verdana"/>
          <w:sz w:val="20"/>
          <w:szCs w:val="20"/>
        </w:rPr>
      </w:pPr>
    </w:p>
    <w:p w14:paraId="36BA0CCE" w14:textId="77777777" w:rsidR="0068730F" w:rsidRPr="004658B2" w:rsidRDefault="0068730F" w:rsidP="0068730F">
      <w:pPr>
        <w:spacing w:after="40"/>
        <w:rPr>
          <w:rFonts w:ascii="Verdana" w:hAnsi="Verdana"/>
          <w:b/>
          <w:bCs/>
          <w:sz w:val="20"/>
          <w:szCs w:val="20"/>
        </w:rPr>
      </w:pPr>
      <w:r w:rsidRPr="004658B2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A8A02EB" w14:textId="77777777" w:rsidR="0068730F" w:rsidRPr="004658B2" w:rsidRDefault="0068730F" w:rsidP="0068730F">
      <w:pPr>
        <w:spacing w:after="40"/>
        <w:rPr>
          <w:rFonts w:ascii="Verdana" w:hAnsi="Verdana"/>
          <w:b/>
          <w:bCs/>
          <w:sz w:val="20"/>
          <w:szCs w:val="20"/>
        </w:rPr>
      </w:pPr>
      <w:r w:rsidRPr="004658B2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3B9EC12C" w14:textId="77777777" w:rsidR="0068730F" w:rsidRPr="004658B2" w:rsidRDefault="0068730F" w:rsidP="0068730F">
      <w:pPr>
        <w:spacing w:after="40"/>
        <w:rPr>
          <w:rFonts w:ascii="Verdana" w:hAnsi="Verdana"/>
          <w:b/>
          <w:bCs/>
          <w:sz w:val="20"/>
          <w:szCs w:val="20"/>
        </w:rPr>
      </w:pPr>
      <w:r w:rsidRPr="004658B2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465799E" w14:textId="77777777" w:rsidR="0068730F" w:rsidRPr="004658B2" w:rsidRDefault="0068730F" w:rsidP="0068730F">
      <w:pPr>
        <w:rPr>
          <w:rFonts w:ascii="Verdana" w:hAnsi="Verdana"/>
          <w:sz w:val="20"/>
          <w:szCs w:val="20"/>
        </w:rPr>
      </w:pPr>
      <w:r w:rsidRPr="004658B2">
        <w:rPr>
          <w:rFonts w:ascii="Verdana" w:hAnsi="Verdana"/>
          <w:sz w:val="20"/>
          <w:szCs w:val="20"/>
        </w:rPr>
        <w:t>Al. Mickiewicza 30</w:t>
      </w:r>
    </w:p>
    <w:p w14:paraId="53F78AEC" w14:textId="77777777" w:rsidR="0068730F" w:rsidRPr="004658B2" w:rsidRDefault="0068730F" w:rsidP="0068730F">
      <w:pPr>
        <w:rPr>
          <w:rFonts w:ascii="Verdana" w:hAnsi="Verdana"/>
          <w:sz w:val="20"/>
          <w:szCs w:val="20"/>
        </w:rPr>
      </w:pPr>
      <w:r w:rsidRPr="004658B2">
        <w:rPr>
          <w:rFonts w:ascii="Verdana" w:hAnsi="Verdana"/>
          <w:sz w:val="20"/>
          <w:szCs w:val="20"/>
        </w:rPr>
        <w:t>30-059 Kraków</w:t>
      </w:r>
    </w:p>
    <w:p w14:paraId="5A99687C" w14:textId="77777777" w:rsidR="0068730F" w:rsidRPr="004658B2" w:rsidRDefault="0068730F" w:rsidP="0068730F">
      <w:pPr>
        <w:spacing w:line="276" w:lineRule="auto"/>
        <w:rPr>
          <w:rFonts w:ascii="Verdana" w:hAnsi="Verdana"/>
          <w:sz w:val="20"/>
          <w:szCs w:val="20"/>
        </w:rPr>
      </w:pPr>
      <w:r w:rsidRPr="004658B2">
        <w:rPr>
          <w:rFonts w:ascii="Verdana" w:hAnsi="Verdana"/>
          <w:sz w:val="20"/>
          <w:szCs w:val="20"/>
        </w:rPr>
        <w:t>Pismo:</w:t>
      </w:r>
      <w:r w:rsidRPr="004658B2">
        <w:rPr>
          <w:rFonts w:ascii="Verdana" w:hAnsi="Verdana"/>
          <w:b/>
          <w:bCs/>
          <w:sz w:val="20"/>
          <w:szCs w:val="20"/>
        </w:rPr>
        <w:t xml:space="preserve"> </w:t>
      </w:r>
      <w:r w:rsidRPr="004658B2">
        <w:rPr>
          <w:rFonts w:ascii="Verdana" w:hAnsi="Verdana"/>
          <w:bCs/>
          <w:sz w:val="20"/>
          <w:szCs w:val="20"/>
        </w:rPr>
        <w:t>KC-DE-zp.25.26.2026</w:t>
      </w:r>
    </w:p>
    <w:p w14:paraId="4A4A3457" w14:textId="77777777" w:rsidR="0068730F" w:rsidRPr="004658B2" w:rsidRDefault="0068730F" w:rsidP="0068730F">
      <w:pPr>
        <w:spacing w:line="276" w:lineRule="auto"/>
        <w:rPr>
          <w:rFonts w:ascii="Verdana" w:hAnsi="Verdana"/>
          <w:sz w:val="20"/>
          <w:szCs w:val="20"/>
        </w:rPr>
      </w:pPr>
    </w:p>
    <w:p w14:paraId="1BC6B889" w14:textId="77777777" w:rsidR="0068730F" w:rsidRPr="004658B2" w:rsidRDefault="0068730F" w:rsidP="00A961B7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 w:rsidRPr="004658B2">
        <w:rPr>
          <w:rFonts w:ascii="Verdana" w:hAnsi="Verdana"/>
          <w:b/>
          <w:sz w:val="20"/>
          <w:szCs w:val="20"/>
        </w:rPr>
        <w:t>WYKONAWCY</w:t>
      </w:r>
    </w:p>
    <w:p w14:paraId="31A22BD3" w14:textId="77777777" w:rsidR="0068730F" w:rsidRPr="004658B2" w:rsidRDefault="0068730F" w:rsidP="00A961B7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 w:rsidRPr="004658B2">
        <w:rPr>
          <w:rFonts w:ascii="Verdana" w:hAnsi="Verdana"/>
          <w:sz w:val="20"/>
          <w:szCs w:val="20"/>
        </w:rPr>
        <w:t>ubiegający się o zamówienie</w:t>
      </w:r>
    </w:p>
    <w:p w14:paraId="62A32EFA" w14:textId="77777777" w:rsidR="00A961B7" w:rsidRDefault="00A961B7" w:rsidP="00A961B7">
      <w:pPr>
        <w:pStyle w:val="Nagwek1"/>
        <w:spacing w:before="0" w:after="0"/>
        <w:rPr>
          <w:rFonts w:ascii="Verdana" w:hAnsi="Verdana"/>
          <w:sz w:val="20"/>
        </w:rPr>
      </w:pPr>
    </w:p>
    <w:p w14:paraId="3577FF24" w14:textId="1A059148" w:rsidR="0068730F" w:rsidRPr="004658B2" w:rsidRDefault="0068730F" w:rsidP="00A961B7">
      <w:pPr>
        <w:pStyle w:val="Nagwek1"/>
        <w:spacing w:before="0" w:after="0"/>
        <w:rPr>
          <w:rFonts w:ascii="Verdana" w:hAnsi="Verdana"/>
          <w:sz w:val="20"/>
        </w:rPr>
      </w:pPr>
      <w:bookmarkStart w:id="1" w:name="_GoBack"/>
      <w:bookmarkEnd w:id="1"/>
      <w:r>
        <w:rPr>
          <w:rFonts w:ascii="Verdana" w:hAnsi="Verdana"/>
          <w:sz w:val="20"/>
        </w:rPr>
        <w:t>OGŁOSZENIE</w:t>
      </w:r>
    </w:p>
    <w:p w14:paraId="5783D87A" w14:textId="77777777" w:rsidR="0068730F" w:rsidRPr="004658B2" w:rsidRDefault="0068730F" w:rsidP="0068730F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4658B2">
        <w:rPr>
          <w:rFonts w:ascii="Verdana" w:hAnsi="Verdana"/>
          <w:b/>
          <w:sz w:val="20"/>
          <w:szCs w:val="20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68730F" w:rsidRPr="004658B2" w14:paraId="2D61C3B8" w14:textId="77777777" w:rsidTr="00B64807">
        <w:trPr>
          <w:trHeight w:val="638"/>
        </w:trPr>
        <w:tc>
          <w:tcPr>
            <w:tcW w:w="959" w:type="dxa"/>
          </w:tcPr>
          <w:p w14:paraId="78149656" w14:textId="77777777" w:rsidR="0068730F" w:rsidRPr="004658B2" w:rsidRDefault="0068730F" w:rsidP="00B6480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658B2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48D84F29" w14:textId="77777777" w:rsidR="0068730F" w:rsidRPr="004658B2" w:rsidRDefault="0068730F" w:rsidP="00B6480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658B2">
              <w:rPr>
                <w:rFonts w:ascii="Verdana" w:hAnsi="Verdana"/>
                <w:sz w:val="20"/>
                <w:szCs w:val="20"/>
              </w:rPr>
              <w:t>postępowania o udzielenie zamówienia publicznego, prowadzonego w trybie przetarg nieograniczony</w:t>
            </w:r>
            <w:r w:rsidRPr="004658B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658B2">
              <w:rPr>
                <w:rFonts w:ascii="Verdana" w:hAnsi="Verdana"/>
                <w:sz w:val="20"/>
                <w:szCs w:val="20"/>
              </w:rPr>
              <w:t>pn.</w:t>
            </w:r>
            <w:r w:rsidRPr="004658B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658B2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4658B2">
              <w:rPr>
                <w:rFonts w:ascii="Verdana" w:hAnsi="Verdana"/>
                <w:b/>
                <w:bCs/>
                <w:sz w:val="20"/>
                <w:szCs w:val="20"/>
              </w:rPr>
              <w:t>Usługa utrzymania czystości w pawilonach na terenie kampusu AGH wraz z myciem okien trudnodostępnych - KC-DE-zp.25.26.2026</w:t>
            </w:r>
            <w:r w:rsidRPr="004658B2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1A9E2BEF" w14:textId="77777777" w:rsidR="0068730F" w:rsidRDefault="0068730F" w:rsidP="0068730F">
      <w:pPr>
        <w:rPr>
          <w:rFonts w:ascii="Verdana" w:hAnsi="Verdana"/>
          <w:sz w:val="20"/>
          <w:szCs w:val="20"/>
        </w:rPr>
      </w:pPr>
    </w:p>
    <w:p w14:paraId="41082B3E" w14:textId="71C62FCE" w:rsidR="0068730F" w:rsidRDefault="0068730F" w:rsidP="0068730F">
      <w:pPr>
        <w:rPr>
          <w:rFonts w:ascii="Verdana" w:hAnsi="Verdana"/>
          <w:sz w:val="20"/>
          <w:szCs w:val="20"/>
        </w:rPr>
      </w:pPr>
      <w:r w:rsidRPr="004658B2">
        <w:rPr>
          <w:rFonts w:ascii="Verdana" w:hAnsi="Verdana"/>
          <w:sz w:val="20"/>
          <w:szCs w:val="20"/>
        </w:rPr>
        <w:t xml:space="preserve">Zamawiający, działając na podstawie art. 253 ust. 1 </w:t>
      </w:r>
      <w:r>
        <w:rPr>
          <w:rFonts w:ascii="Verdana" w:hAnsi="Verdana"/>
          <w:sz w:val="20"/>
          <w:szCs w:val="20"/>
        </w:rPr>
        <w:t xml:space="preserve">I 2 </w:t>
      </w:r>
      <w:r w:rsidRPr="004658B2">
        <w:rPr>
          <w:rFonts w:ascii="Verdana" w:hAnsi="Verdana"/>
          <w:sz w:val="20"/>
          <w:szCs w:val="20"/>
        </w:rPr>
        <w:t xml:space="preserve">ustawy z dnia 11 września 2019r. Prawo zamówień publicznych (Dz.U.2026 poz. 793 ze zm.), zwanej dalej „ustawą </w:t>
      </w:r>
      <w:proofErr w:type="spellStart"/>
      <w:r w:rsidRPr="004658B2">
        <w:rPr>
          <w:rFonts w:ascii="Verdana" w:hAnsi="Verdana"/>
          <w:sz w:val="20"/>
          <w:szCs w:val="20"/>
        </w:rPr>
        <w:t>Pzp</w:t>
      </w:r>
      <w:proofErr w:type="spellEnd"/>
      <w:r w:rsidRPr="004658B2">
        <w:rPr>
          <w:rFonts w:ascii="Verdana" w:hAnsi="Verdana"/>
          <w:sz w:val="20"/>
          <w:szCs w:val="20"/>
        </w:rPr>
        <w:t>”, informuje, że w toczącym się postępowaniu o udzielenie zamówienia publicznego, jako najkorzystniejsza wybrana została oferta:</w:t>
      </w:r>
    </w:p>
    <w:p w14:paraId="716FC4EF" w14:textId="77777777" w:rsidR="0068730F" w:rsidRPr="004658B2" w:rsidRDefault="0068730F" w:rsidP="0068730F">
      <w:pPr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730F" w:rsidRPr="004658B2" w14:paraId="29945954" w14:textId="77777777" w:rsidTr="00B64807">
        <w:trPr>
          <w:cantSplit/>
        </w:trPr>
        <w:tc>
          <w:tcPr>
            <w:tcW w:w="10150" w:type="dxa"/>
          </w:tcPr>
          <w:p w14:paraId="67E2F5BD" w14:textId="77777777" w:rsidR="0068730F" w:rsidRPr="004658B2" w:rsidRDefault="0068730F" w:rsidP="00B6480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658B2">
              <w:rPr>
                <w:rFonts w:ascii="Verdana" w:hAnsi="Verdana"/>
                <w:b/>
                <w:sz w:val="20"/>
                <w:szCs w:val="20"/>
              </w:rPr>
              <w:t>AGRO-SERVICE Piotr Kulak</w:t>
            </w:r>
          </w:p>
          <w:p w14:paraId="08FA49AD" w14:textId="77777777" w:rsidR="0068730F" w:rsidRPr="004658B2" w:rsidRDefault="0068730F" w:rsidP="00B64807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4658B2">
              <w:rPr>
                <w:rFonts w:ascii="Verdana" w:hAnsi="Verdana"/>
                <w:bCs/>
                <w:sz w:val="20"/>
                <w:szCs w:val="20"/>
              </w:rPr>
              <w:t xml:space="preserve">Sarmacka 7 </w:t>
            </w:r>
          </w:p>
          <w:p w14:paraId="04E9288D" w14:textId="77777777" w:rsidR="0068730F" w:rsidRPr="004658B2" w:rsidRDefault="0068730F" w:rsidP="00B64807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4658B2">
              <w:rPr>
                <w:rFonts w:ascii="Verdana" w:hAnsi="Verdana"/>
                <w:bCs/>
                <w:sz w:val="20"/>
                <w:szCs w:val="20"/>
              </w:rPr>
              <w:t>40-607 Katowice</w:t>
            </w:r>
          </w:p>
          <w:p w14:paraId="7FC54D42" w14:textId="77777777" w:rsidR="0068730F" w:rsidRPr="004658B2" w:rsidRDefault="0068730F" w:rsidP="00B64807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658B2">
              <w:rPr>
                <w:rFonts w:ascii="Verdana" w:hAnsi="Verdana"/>
                <w:sz w:val="20"/>
                <w:szCs w:val="20"/>
              </w:rPr>
              <w:t>na:</w:t>
            </w:r>
          </w:p>
          <w:p w14:paraId="4F31EB57" w14:textId="77777777" w:rsidR="0068730F" w:rsidRPr="004658B2" w:rsidRDefault="0068730F" w:rsidP="00B64807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658B2">
              <w:rPr>
                <w:rFonts w:ascii="Verdana" w:hAnsi="Verdana"/>
                <w:sz w:val="20"/>
                <w:szCs w:val="20"/>
              </w:rPr>
              <w:t xml:space="preserve">Usługa utrzymania czystości w pawilonach na terenie kampusu AGH wraz z myciem okien trudnodostępnych - KC-DE-zp.25.26.2026 za cenę brutto </w:t>
            </w:r>
            <w:r w:rsidRPr="004658B2">
              <w:rPr>
                <w:rFonts w:ascii="Verdana" w:hAnsi="Verdana"/>
                <w:b/>
                <w:sz w:val="20"/>
                <w:szCs w:val="20"/>
              </w:rPr>
              <w:t>36 843 397.06 zł</w:t>
            </w:r>
            <w:r w:rsidRPr="004658B2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491E46F1" w14:textId="77777777" w:rsidR="0068730F" w:rsidRPr="004658B2" w:rsidRDefault="0068730F" w:rsidP="00B64807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658B2">
              <w:rPr>
                <w:rFonts w:ascii="Verdana" w:hAnsi="Verdana"/>
                <w:color w:val="000000"/>
                <w:sz w:val="20"/>
                <w:szCs w:val="20"/>
              </w:rPr>
              <w:t>Uzasadnienie wyboru: Oferta najkorzystniejsza zgodnie z kryterium oceny ofert.</w:t>
            </w:r>
            <w:r w:rsidRPr="004658B2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B33B3D2" w14:textId="77777777" w:rsidR="0068730F" w:rsidRPr="004658B2" w:rsidRDefault="0068730F" w:rsidP="0068730F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4658B2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9"/>
        <w:gridCol w:w="6029"/>
        <w:gridCol w:w="1260"/>
        <w:gridCol w:w="1818"/>
      </w:tblGrid>
      <w:tr w:rsidR="0068730F" w:rsidRPr="004658B2" w14:paraId="42995625" w14:textId="77777777" w:rsidTr="00B64807">
        <w:trPr>
          <w:trHeight w:val="510"/>
        </w:trPr>
        <w:tc>
          <w:tcPr>
            <w:tcW w:w="577" w:type="pct"/>
            <w:vAlign w:val="center"/>
          </w:tcPr>
          <w:p w14:paraId="498663FE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Hlk53517864"/>
            <w:r w:rsidRPr="004658B2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928" w:type="pct"/>
            <w:vAlign w:val="center"/>
          </w:tcPr>
          <w:p w14:paraId="43B6E5E8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612" w:type="pct"/>
            <w:vAlign w:val="center"/>
          </w:tcPr>
          <w:p w14:paraId="5A9EDEEE" w14:textId="77777777" w:rsidR="0068730F" w:rsidRPr="004658B2" w:rsidRDefault="0068730F" w:rsidP="00B6480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883" w:type="pct"/>
            <w:vAlign w:val="center"/>
          </w:tcPr>
          <w:p w14:paraId="1BDB2EA6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>Łączna liczba punktów</w:t>
            </w:r>
          </w:p>
        </w:tc>
      </w:tr>
      <w:bookmarkEnd w:id="2"/>
      <w:tr w:rsidR="0068730F" w:rsidRPr="004658B2" w14:paraId="6B62671F" w14:textId="77777777" w:rsidTr="00B64807">
        <w:tc>
          <w:tcPr>
            <w:tcW w:w="577" w:type="pct"/>
            <w:vAlign w:val="center"/>
          </w:tcPr>
          <w:p w14:paraId="0F8A99FE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>5</w:t>
            </w:r>
          </w:p>
        </w:tc>
        <w:tc>
          <w:tcPr>
            <w:tcW w:w="2928" w:type="pct"/>
            <w:vAlign w:val="center"/>
          </w:tcPr>
          <w:p w14:paraId="534262DD" w14:textId="77777777" w:rsidR="0068730F" w:rsidRPr="004658B2" w:rsidRDefault="0068730F" w:rsidP="00B64807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4658B2">
              <w:rPr>
                <w:rFonts w:ascii="Verdana" w:hAnsi="Verdana" w:cs="Times New Roman"/>
                <w:b/>
              </w:rPr>
              <w:t>AGRO-SERVICE Piotr Kulak</w:t>
            </w:r>
          </w:p>
          <w:p w14:paraId="34D79DF7" w14:textId="77777777" w:rsidR="0068730F" w:rsidRPr="004658B2" w:rsidRDefault="0068730F" w:rsidP="00B64807">
            <w:pPr>
              <w:pStyle w:val="Zwykytekst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 xml:space="preserve">Sarmacka 7 </w:t>
            </w:r>
          </w:p>
          <w:p w14:paraId="4ED3D2DD" w14:textId="77777777" w:rsidR="0068730F" w:rsidRPr="004658B2" w:rsidRDefault="0068730F" w:rsidP="00B64807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40-607 Katowice</w:t>
            </w:r>
          </w:p>
        </w:tc>
        <w:tc>
          <w:tcPr>
            <w:tcW w:w="612" w:type="pct"/>
            <w:vAlign w:val="center"/>
          </w:tcPr>
          <w:p w14:paraId="2F4D42BA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14:paraId="42059643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100,00</w:t>
            </w:r>
          </w:p>
        </w:tc>
      </w:tr>
      <w:tr w:rsidR="0068730F" w:rsidRPr="004658B2" w14:paraId="5459021A" w14:textId="77777777" w:rsidTr="00B64807">
        <w:tc>
          <w:tcPr>
            <w:tcW w:w="577" w:type="pct"/>
            <w:vAlign w:val="center"/>
          </w:tcPr>
          <w:p w14:paraId="391B07D9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>4</w:t>
            </w:r>
          </w:p>
        </w:tc>
        <w:tc>
          <w:tcPr>
            <w:tcW w:w="2928" w:type="pct"/>
            <w:vAlign w:val="center"/>
          </w:tcPr>
          <w:p w14:paraId="5D08E5C6" w14:textId="77777777" w:rsidR="0068730F" w:rsidRPr="004658B2" w:rsidRDefault="0068730F" w:rsidP="00B64807">
            <w:pPr>
              <w:pStyle w:val="Zwykytekst"/>
              <w:spacing w:before="40" w:after="40"/>
              <w:rPr>
                <w:rFonts w:ascii="Verdana" w:hAnsi="Verdana" w:cs="Times New Roman"/>
                <w:b/>
                <w:lang w:val="en-US"/>
              </w:rPr>
            </w:pPr>
            <w:r w:rsidRPr="004658B2">
              <w:rPr>
                <w:rFonts w:ascii="Verdana" w:hAnsi="Verdana" w:cs="Times New Roman"/>
                <w:b/>
                <w:lang w:val="en-US"/>
              </w:rPr>
              <w:t xml:space="preserve">Impel Facility Services Sp. z </w:t>
            </w:r>
            <w:proofErr w:type="spellStart"/>
            <w:r w:rsidRPr="004658B2">
              <w:rPr>
                <w:rFonts w:ascii="Verdana" w:hAnsi="Verdana" w:cs="Times New Roman"/>
                <w:b/>
                <w:lang w:val="en-US"/>
              </w:rPr>
              <w:t>o.o</w:t>
            </w:r>
            <w:proofErr w:type="spellEnd"/>
            <w:r w:rsidRPr="004658B2">
              <w:rPr>
                <w:rFonts w:ascii="Verdana" w:hAnsi="Verdana" w:cs="Times New Roman"/>
                <w:b/>
                <w:lang w:val="en-US"/>
              </w:rPr>
              <w:t>.</w:t>
            </w:r>
          </w:p>
          <w:p w14:paraId="3963C3E2" w14:textId="77777777" w:rsidR="0068730F" w:rsidRPr="004658B2" w:rsidRDefault="0068730F" w:rsidP="00B64807">
            <w:pPr>
              <w:pStyle w:val="Zwykytekst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Antoniego Słonimskiego 1 /50-304</w:t>
            </w:r>
          </w:p>
          <w:p w14:paraId="435E7E9B" w14:textId="77777777" w:rsidR="0068730F" w:rsidRPr="004658B2" w:rsidRDefault="0068730F" w:rsidP="00B64807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50-304 Wrocław</w:t>
            </w:r>
          </w:p>
        </w:tc>
        <w:tc>
          <w:tcPr>
            <w:tcW w:w="612" w:type="pct"/>
            <w:vAlign w:val="center"/>
          </w:tcPr>
          <w:p w14:paraId="1B2BE16B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96,69</w:t>
            </w:r>
          </w:p>
        </w:tc>
        <w:tc>
          <w:tcPr>
            <w:tcW w:w="883" w:type="pct"/>
            <w:vAlign w:val="center"/>
          </w:tcPr>
          <w:p w14:paraId="7D7388EE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96,69</w:t>
            </w:r>
          </w:p>
        </w:tc>
      </w:tr>
      <w:tr w:rsidR="0068730F" w:rsidRPr="004658B2" w14:paraId="6470E62C" w14:textId="77777777" w:rsidTr="00B64807">
        <w:tc>
          <w:tcPr>
            <w:tcW w:w="577" w:type="pct"/>
            <w:vAlign w:val="center"/>
          </w:tcPr>
          <w:p w14:paraId="75B29228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>2</w:t>
            </w:r>
          </w:p>
        </w:tc>
        <w:tc>
          <w:tcPr>
            <w:tcW w:w="2928" w:type="pct"/>
            <w:vAlign w:val="center"/>
          </w:tcPr>
          <w:p w14:paraId="5E9E0C41" w14:textId="77777777" w:rsidR="0068730F" w:rsidRPr="004658B2" w:rsidRDefault="0068730F" w:rsidP="00B64807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4658B2">
              <w:rPr>
                <w:rFonts w:ascii="Verdana" w:hAnsi="Verdana" w:cs="Times New Roman"/>
                <w:b/>
              </w:rPr>
              <w:t>Amlux</w:t>
            </w:r>
            <w:proofErr w:type="spellEnd"/>
            <w:r w:rsidRPr="004658B2">
              <w:rPr>
                <w:rFonts w:ascii="Verdana" w:hAnsi="Verdana" w:cs="Times New Roman"/>
                <w:b/>
              </w:rPr>
              <w:t xml:space="preserve"> sp. z o.o.</w:t>
            </w:r>
          </w:p>
          <w:p w14:paraId="7049000A" w14:textId="77777777" w:rsidR="0068730F" w:rsidRPr="004658B2" w:rsidRDefault="0068730F" w:rsidP="00B64807">
            <w:pPr>
              <w:pStyle w:val="Zwykytekst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 xml:space="preserve">Grójecka 77 </w:t>
            </w:r>
          </w:p>
          <w:p w14:paraId="3B936516" w14:textId="77777777" w:rsidR="0068730F" w:rsidRPr="004658B2" w:rsidRDefault="0068730F" w:rsidP="00B64807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02-094 Warszawy</w:t>
            </w:r>
          </w:p>
        </w:tc>
        <w:tc>
          <w:tcPr>
            <w:tcW w:w="612" w:type="pct"/>
            <w:vAlign w:val="center"/>
          </w:tcPr>
          <w:p w14:paraId="2099D4BC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91,39</w:t>
            </w:r>
          </w:p>
        </w:tc>
        <w:tc>
          <w:tcPr>
            <w:tcW w:w="883" w:type="pct"/>
            <w:vAlign w:val="center"/>
          </w:tcPr>
          <w:p w14:paraId="4882FEAC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91,39</w:t>
            </w:r>
          </w:p>
        </w:tc>
      </w:tr>
      <w:tr w:rsidR="0068730F" w:rsidRPr="004658B2" w14:paraId="4CA7555E" w14:textId="77777777" w:rsidTr="00B64807">
        <w:tc>
          <w:tcPr>
            <w:tcW w:w="577" w:type="pct"/>
            <w:vAlign w:val="center"/>
          </w:tcPr>
          <w:p w14:paraId="5A3B1015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>3</w:t>
            </w:r>
          </w:p>
        </w:tc>
        <w:tc>
          <w:tcPr>
            <w:tcW w:w="2928" w:type="pct"/>
            <w:vAlign w:val="center"/>
          </w:tcPr>
          <w:p w14:paraId="26E4D743" w14:textId="77777777" w:rsidR="0068730F" w:rsidRPr="004658B2" w:rsidRDefault="0068730F" w:rsidP="00B64807">
            <w:pPr>
              <w:pStyle w:val="Zwykytekst"/>
              <w:spacing w:before="40" w:after="40"/>
              <w:rPr>
                <w:rFonts w:ascii="Verdana" w:hAnsi="Verdana" w:cs="Times New Roman"/>
                <w:b/>
                <w:lang w:val="en-US"/>
              </w:rPr>
            </w:pPr>
            <w:r w:rsidRPr="004658B2">
              <w:rPr>
                <w:rFonts w:ascii="Verdana" w:hAnsi="Verdana" w:cs="Times New Roman"/>
                <w:b/>
                <w:lang w:val="en-US"/>
              </w:rPr>
              <w:t>Ever Cleaning Sp. z o. o.</w:t>
            </w:r>
          </w:p>
          <w:p w14:paraId="3422F2D1" w14:textId="77777777" w:rsidR="0068730F" w:rsidRPr="004658B2" w:rsidRDefault="0068730F" w:rsidP="00B64807">
            <w:pPr>
              <w:pStyle w:val="Zwykytekst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 xml:space="preserve">Arkuszowa 39 </w:t>
            </w:r>
          </w:p>
          <w:p w14:paraId="3BCA0EB9" w14:textId="77777777" w:rsidR="0068730F" w:rsidRPr="004658B2" w:rsidRDefault="0068730F" w:rsidP="00B64807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01-934 Warszawa</w:t>
            </w:r>
          </w:p>
        </w:tc>
        <w:tc>
          <w:tcPr>
            <w:tcW w:w="612" w:type="pct"/>
            <w:vAlign w:val="center"/>
          </w:tcPr>
          <w:p w14:paraId="51A39E08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89,42</w:t>
            </w:r>
          </w:p>
        </w:tc>
        <w:tc>
          <w:tcPr>
            <w:tcW w:w="883" w:type="pct"/>
            <w:vAlign w:val="center"/>
          </w:tcPr>
          <w:p w14:paraId="0CF2760C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89,42</w:t>
            </w:r>
          </w:p>
        </w:tc>
      </w:tr>
      <w:tr w:rsidR="0068730F" w:rsidRPr="004658B2" w14:paraId="5A6C61DD" w14:textId="77777777" w:rsidTr="00B64807">
        <w:tc>
          <w:tcPr>
            <w:tcW w:w="577" w:type="pct"/>
            <w:vAlign w:val="center"/>
          </w:tcPr>
          <w:p w14:paraId="4A82DB07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928" w:type="pct"/>
            <w:vAlign w:val="center"/>
          </w:tcPr>
          <w:p w14:paraId="19197A41" w14:textId="77777777" w:rsidR="0068730F" w:rsidRPr="004658B2" w:rsidRDefault="0068730F" w:rsidP="00B64807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4658B2">
              <w:rPr>
                <w:rFonts w:ascii="Verdana" w:hAnsi="Verdana" w:cs="Times New Roman"/>
                <w:b/>
              </w:rPr>
              <w:t>HEMAG H. GUZIAK SPÓŁKA JAWNA</w:t>
            </w:r>
          </w:p>
          <w:p w14:paraId="0173D9DF" w14:textId="77777777" w:rsidR="0068730F" w:rsidRPr="004658B2" w:rsidRDefault="0068730F" w:rsidP="00B64807">
            <w:pPr>
              <w:pStyle w:val="Zwykytekst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 xml:space="preserve">KONECZNEGO 8 </w:t>
            </w:r>
          </w:p>
          <w:p w14:paraId="5479F3B6" w14:textId="77777777" w:rsidR="0068730F" w:rsidRPr="004658B2" w:rsidRDefault="0068730F" w:rsidP="00B64807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31-216 KRAKÓW</w:t>
            </w:r>
          </w:p>
        </w:tc>
        <w:tc>
          <w:tcPr>
            <w:tcW w:w="612" w:type="pct"/>
            <w:vAlign w:val="center"/>
          </w:tcPr>
          <w:p w14:paraId="658773B1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87,66</w:t>
            </w:r>
          </w:p>
        </w:tc>
        <w:tc>
          <w:tcPr>
            <w:tcW w:w="883" w:type="pct"/>
            <w:vAlign w:val="center"/>
          </w:tcPr>
          <w:p w14:paraId="186E4C28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87,66</w:t>
            </w:r>
          </w:p>
        </w:tc>
      </w:tr>
      <w:tr w:rsidR="0068730F" w:rsidRPr="004658B2" w14:paraId="371F3231" w14:textId="77777777" w:rsidTr="00B64807">
        <w:tc>
          <w:tcPr>
            <w:tcW w:w="577" w:type="pct"/>
            <w:vAlign w:val="center"/>
          </w:tcPr>
          <w:p w14:paraId="0AF33221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>6</w:t>
            </w:r>
          </w:p>
        </w:tc>
        <w:tc>
          <w:tcPr>
            <w:tcW w:w="2928" w:type="pct"/>
            <w:vAlign w:val="center"/>
          </w:tcPr>
          <w:p w14:paraId="2ED6E379" w14:textId="77777777" w:rsidR="0068730F" w:rsidRPr="0068730F" w:rsidRDefault="0068730F" w:rsidP="00B64807">
            <w:pPr>
              <w:pStyle w:val="Zwykytekst"/>
              <w:spacing w:before="40" w:after="40"/>
              <w:rPr>
                <w:rFonts w:ascii="Verdana" w:hAnsi="Verdana" w:cs="Times New Roman"/>
                <w:b/>
                <w:lang w:val="en-US"/>
              </w:rPr>
            </w:pPr>
            <w:proofErr w:type="spellStart"/>
            <w:r w:rsidRPr="0068730F">
              <w:rPr>
                <w:rFonts w:ascii="Verdana" w:hAnsi="Verdana" w:cs="Times New Roman"/>
                <w:b/>
                <w:lang w:val="en-US"/>
              </w:rPr>
              <w:t>Konsorcjum</w:t>
            </w:r>
            <w:proofErr w:type="spellEnd"/>
            <w:r w:rsidRPr="0068730F">
              <w:rPr>
                <w:rFonts w:ascii="Verdana" w:hAnsi="Verdana" w:cs="Times New Roman"/>
                <w:b/>
                <w:lang w:val="en-US"/>
              </w:rPr>
              <w:t xml:space="preserve"> firm: </w:t>
            </w:r>
            <w:proofErr w:type="spellStart"/>
            <w:r w:rsidRPr="0068730F">
              <w:rPr>
                <w:rFonts w:ascii="Verdana" w:hAnsi="Verdana" w:cs="Times New Roman"/>
                <w:b/>
                <w:lang w:val="en-US"/>
              </w:rPr>
              <w:t>Lider</w:t>
            </w:r>
            <w:proofErr w:type="spellEnd"/>
            <w:r w:rsidRPr="0068730F">
              <w:rPr>
                <w:rFonts w:ascii="Verdana" w:hAnsi="Verdana" w:cs="Times New Roman"/>
                <w:b/>
                <w:lang w:val="en-US"/>
              </w:rPr>
              <w:t xml:space="preserve"> - K.A. Investments and Developments sp. z </w:t>
            </w:r>
            <w:proofErr w:type="spellStart"/>
            <w:r w:rsidRPr="0068730F">
              <w:rPr>
                <w:rFonts w:ascii="Verdana" w:hAnsi="Verdana" w:cs="Times New Roman"/>
                <w:b/>
                <w:lang w:val="en-US"/>
              </w:rPr>
              <w:t>o.o</w:t>
            </w:r>
            <w:proofErr w:type="spellEnd"/>
            <w:r w:rsidRPr="0068730F">
              <w:rPr>
                <w:rFonts w:ascii="Verdana" w:hAnsi="Verdana" w:cs="Times New Roman"/>
                <w:b/>
                <w:lang w:val="en-US"/>
              </w:rPr>
              <w:t xml:space="preserve">., Partner – Clean Task Konrad </w:t>
            </w:r>
            <w:proofErr w:type="spellStart"/>
            <w:r w:rsidRPr="0068730F">
              <w:rPr>
                <w:rFonts w:ascii="Verdana" w:hAnsi="Verdana" w:cs="Times New Roman"/>
                <w:b/>
                <w:lang w:val="en-US"/>
              </w:rPr>
              <w:t>Bębenek</w:t>
            </w:r>
            <w:proofErr w:type="spellEnd"/>
          </w:p>
          <w:p w14:paraId="04E15760" w14:textId="77777777" w:rsidR="0068730F" w:rsidRPr="004658B2" w:rsidRDefault="0068730F" w:rsidP="00B64807">
            <w:pPr>
              <w:pStyle w:val="Zwykytekst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 xml:space="preserve">Opolska 110 </w:t>
            </w:r>
          </w:p>
          <w:p w14:paraId="53E1BD1D" w14:textId="77777777" w:rsidR="0068730F" w:rsidRPr="004658B2" w:rsidRDefault="0068730F" w:rsidP="00B64807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4658B2">
              <w:rPr>
                <w:rFonts w:ascii="Verdana" w:hAnsi="Verdana" w:cs="Times New Roman"/>
                <w:bCs/>
              </w:rPr>
              <w:t>31-323 Kraków</w:t>
            </w:r>
          </w:p>
        </w:tc>
        <w:tc>
          <w:tcPr>
            <w:tcW w:w="612" w:type="pct"/>
            <w:vAlign w:val="center"/>
          </w:tcPr>
          <w:p w14:paraId="1620E711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85,35</w:t>
            </w:r>
          </w:p>
        </w:tc>
        <w:tc>
          <w:tcPr>
            <w:tcW w:w="883" w:type="pct"/>
            <w:vAlign w:val="center"/>
          </w:tcPr>
          <w:p w14:paraId="074D2F60" w14:textId="77777777" w:rsidR="0068730F" w:rsidRPr="004658B2" w:rsidRDefault="0068730F" w:rsidP="00B6480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658B2">
              <w:rPr>
                <w:rFonts w:ascii="Verdana" w:hAnsi="Verdana" w:cs="Times New Roman"/>
              </w:rPr>
              <w:t xml:space="preserve">  85,35</w:t>
            </w:r>
          </w:p>
        </w:tc>
      </w:tr>
    </w:tbl>
    <w:p w14:paraId="42D5641B" w14:textId="77777777" w:rsidR="0068730F" w:rsidRPr="004658B2" w:rsidRDefault="0068730F" w:rsidP="0068730F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bookmarkEnd w:id="0"/>
    <w:p w14:paraId="0F6E45A4" w14:textId="77777777" w:rsidR="0068730F" w:rsidRPr="004658B2" w:rsidRDefault="0068730F" w:rsidP="0068730F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20"/>
          <w:szCs w:val="20"/>
        </w:rPr>
      </w:pPr>
    </w:p>
    <w:p w14:paraId="03223DB1" w14:textId="77777777" w:rsidR="00F960D7" w:rsidRPr="0068730F" w:rsidRDefault="00F960D7" w:rsidP="0068730F"/>
    <w:sectPr w:rsidR="00F960D7" w:rsidRPr="0068730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0EAE1" w14:textId="77777777" w:rsidR="00F56C25" w:rsidRDefault="00F56C25">
      <w:r>
        <w:separator/>
      </w:r>
    </w:p>
  </w:endnote>
  <w:endnote w:type="continuationSeparator" w:id="0">
    <w:p w14:paraId="28A6F468" w14:textId="77777777" w:rsidR="00F56C25" w:rsidRDefault="00F5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DCA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EC4C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AF93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B9AE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E0F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57284" w14:textId="77777777" w:rsidR="00F56C25" w:rsidRDefault="00F56C25">
      <w:r>
        <w:separator/>
      </w:r>
    </w:p>
  </w:footnote>
  <w:footnote w:type="continuationSeparator" w:id="0">
    <w:p w14:paraId="4BD2532E" w14:textId="77777777" w:rsidR="00F56C25" w:rsidRDefault="00F56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B57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25F0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8ACD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95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8730F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61B7"/>
    <w:rsid w:val="00AA02AC"/>
    <w:rsid w:val="00AB0900"/>
    <w:rsid w:val="00AF09C1"/>
    <w:rsid w:val="00B32D12"/>
    <w:rsid w:val="00B464D3"/>
    <w:rsid w:val="00B8185B"/>
    <w:rsid w:val="00BD2174"/>
    <w:rsid w:val="00BE6957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6C2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83B35"/>
  <w15:chartTrackingRefBased/>
  <w15:docId w15:val="{395B3292-7CE4-4E11-8A31-29636C812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8730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250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Jolanta Oleksy</cp:lastModifiedBy>
  <cp:revision>3</cp:revision>
  <cp:lastPrinted>1899-12-31T23:00:00Z</cp:lastPrinted>
  <dcterms:created xsi:type="dcterms:W3CDTF">2026-07-23T10:55:00Z</dcterms:created>
  <dcterms:modified xsi:type="dcterms:W3CDTF">2026-07-24T12:44:00Z</dcterms:modified>
</cp:coreProperties>
</file>