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41BE7" w14:textId="7B3EB3A5" w:rsidR="00FB7F50" w:rsidRPr="00A4051F" w:rsidRDefault="0031073E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4051F">
        <w:rPr>
          <w:rFonts w:ascii="Verdana" w:hAnsi="Verdana"/>
          <w:sz w:val="18"/>
          <w:szCs w:val="18"/>
        </w:rPr>
        <w:t>Kraków</w:t>
      </w:r>
      <w:r w:rsidR="00FB7F50" w:rsidRPr="00A4051F">
        <w:rPr>
          <w:rFonts w:ascii="Verdana" w:hAnsi="Verdana"/>
          <w:sz w:val="18"/>
          <w:szCs w:val="18"/>
        </w:rPr>
        <w:t xml:space="preserve"> dnia: </w:t>
      </w:r>
      <w:r w:rsidRPr="00A4051F">
        <w:rPr>
          <w:rFonts w:ascii="Verdana" w:hAnsi="Verdana"/>
          <w:sz w:val="18"/>
          <w:szCs w:val="18"/>
        </w:rPr>
        <w:t>2026-07-24</w:t>
      </w:r>
    </w:p>
    <w:p w14:paraId="01DF5659" w14:textId="77777777" w:rsidR="00FB7F50" w:rsidRPr="00A4051F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0EC1846B" w14:textId="77777777" w:rsidR="0031073E" w:rsidRPr="00A4051F" w:rsidRDefault="0031073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4051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9725106" w14:textId="77777777" w:rsidR="0031073E" w:rsidRPr="00A4051F" w:rsidRDefault="0031073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4051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0003752" w14:textId="219B0DDA" w:rsidR="00FB7F50" w:rsidRPr="00A4051F" w:rsidRDefault="0031073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4051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3573E53" w14:textId="274D958E" w:rsidR="00FB7F50" w:rsidRPr="00A4051F" w:rsidRDefault="0031073E" w:rsidP="00FB7F50">
      <w:pPr>
        <w:rPr>
          <w:rFonts w:ascii="Verdana" w:hAnsi="Verdana"/>
          <w:sz w:val="18"/>
          <w:szCs w:val="18"/>
        </w:rPr>
      </w:pPr>
      <w:r w:rsidRPr="00A4051F">
        <w:rPr>
          <w:rFonts w:ascii="Verdana" w:hAnsi="Verdana"/>
          <w:sz w:val="18"/>
          <w:szCs w:val="18"/>
        </w:rPr>
        <w:t>Al. Mickiewicza</w:t>
      </w:r>
      <w:r w:rsidR="00FB7F50" w:rsidRPr="00A4051F">
        <w:rPr>
          <w:rFonts w:ascii="Verdana" w:hAnsi="Verdana"/>
          <w:sz w:val="18"/>
          <w:szCs w:val="18"/>
        </w:rPr>
        <w:t xml:space="preserve"> </w:t>
      </w:r>
      <w:r w:rsidRPr="00A4051F">
        <w:rPr>
          <w:rFonts w:ascii="Verdana" w:hAnsi="Verdana"/>
          <w:sz w:val="18"/>
          <w:szCs w:val="18"/>
        </w:rPr>
        <w:t>30</w:t>
      </w:r>
    </w:p>
    <w:p w14:paraId="54FED888" w14:textId="44690259" w:rsidR="00FB7F50" w:rsidRPr="00A4051F" w:rsidRDefault="0031073E" w:rsidP="00FB7F50">
      <w:pPr>
        <w:rPr>
          <w:rFonts w:ascii="Verdana" w:hAnsi="Verdana"/>
          <w:sz w:val="18"/>
          <w:szCs w:val="18"/>
        </w:rPr>
      </w:pPr>
      <w:r w:rsidRPr="00A4051F">
        <w:rPr>
          <w:rFonts w:ascii="Verdana" w:hAnsi="Verdana"/>
          <w:sz w:val="18"/>
          <w:szCs w:val="18"/>
        </w:rPr>
        <w:t>30-059</w:t>
      </w:r>
      <w:r w:rsidR="00FB7F50" w:rsidRPr="00A4051F">
        <w:rPr>
          <w:rFonts w:ascii="Verdana" w:hAnsi="Verdana"/>
          <w:sz w:val="18"/>
          <w:szCs w:val="18"/>
        </w:rPr>
        <w:t xml:space="preserve"> </w:t>
      </w:r>
      <w:r w:rsidRPr="00A4051F">
        <w:rPr>
          <w:rFonts w:ascii="Verdana" w:hAnsi="Verdana"/>
          <w:sz w:val="18"/>
          <w:szCs w:val="18"/>
        </w:rPr>
        <w:t>Kraków</w:t>
      </w:r>
    </w:p>
    <w:p w14:paraId="4FC5C634" w14:textId="77777777" w:rsidR="008642B3" w:rsidRPr="00A4051F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4051F">
        <w:rPr>
          <w:rFonts w:ascii="Verdana" w:hAnsi="Verdana"/>
          <w:sz w:val="18"/>
          <w:szCs w:val="18"/>
        </w:rPr>
        <w:t>OGŁOSZENIE</w:t>
      </w:r>
    </w:p>
    <w:p w14:paraId="715188D6" w14:textId="77777777" w:rsidR="008642B3" w:rsidRPr="00A4051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4051F">
        <w:rPr>
          <w:rFonts w:ascii="Verdana" w:hAnsi="Verdana"/>
          <w:b/>
          <w:sz w:val="18"/>
          <w:szCs w:val="18"/>
        </w:rPr>
        <w:t xml:space="preserve">o </w:t>
      </w:r>
      <w:r w:rsidR="0054734E" w:rsidRPr="00A4051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31073E" w:rsidRPr="00A4051F" w14:paraId="612E1B66" w14:textId="77777777" w:rsidTr="00057724">
        <w:trPr>
          <w:trHeight w:val="638"/>
        </w:trPr>
        <w:tc>
          <w:tcPr>
            <w:tcW w:w="959" w:type="dxa"/>
          </w:tcPr>
          <w:p w14:paraId="6D6FEE97" w14:textId="77777777" w:rsidR="0031073E" w:rsidRPr="00A4051F" w:rsidRDefault="0031073E" w:rsidP="0005772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A210E4A" w14:textId="73AA6DD9" w:rsidR="0031073E" w:rsidRPr="00A4051F" w:rsidRDefault="0031073E" w:rsidP="0005772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A4051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A4051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4051F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A4051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4051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>dostawa trzech szaf laboratoryjnych bezpieczeństwa do przechowywania substancji łatwopalnych oraz kwasów i zasad w laboratorium oraz dwóch stołów laboratoryjnych przyściennych o wzmocnionej konstrukcji - KC-DE-zp.25.262.2026</w:t>
            </w:r>
            <w:r w:rsidRPr="00A4051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4051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4051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4051F">
              <w:rPr>
                <w:rFonts w:ascii="Verdana" w:hAnsi="Verdana"/>
                <w:b/>
                <w:sz w:val="18"/>
                <w:szCs w:val="18"/>
              </w:rPr>
              <w:t xml:space="preserve"> KC-DE-zp.25.262.2026</w:t>
            </w:r>
            <w:r w:rsidRPr="00A4051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4741D71" w14:textId="77777777" w:rsidR="008642B3" w:rsidRPr="00A4051F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A4051F">
        <w:rPr>
          <w:rFonts w:ascii="Verdana" w:hAnsi="Verdana"/>
          <w:sz w:val="18"/>
          <w:szCs w:val="18"/>
        </w:rPr>
        <w:t>Zamawiający,</w:t>
      </w:r>
      <w:r w:rsidRPr="00A4051F">
        <w:rPr>
          <w:rFonts w:ascii="Verdana" w:hAnsi="Verdana"/>
          <w:b/>
          <w:sz w:val="18"/>
          <w:szCs w:val="18"/>
        </w:rPr>
        <w:t xml:space="preserve"> </w:t>
      </w:r>
      <w:r w:rsidR="00F17110" w:rsidRPr="00A4051F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A4051F">
        <w:rPr>
          <w:rFonts w:ascii="Verdana" w:hAnsi="Verdana"/>
          <w:b/>
          <w:sz w:val="18"/>
          <w:szCs w:val="18"/>
        </w:rPr>
        <w:t xml:space="preserve">, </w:t>
      </w:r>
      <w:r w:rsidRPr="00A4051F">
        <w:rPr>
          <w:rFonts w:ascii="Verdana" w:hAnsi="Verdana"/>
          <w:sz w:val="18"/>
          <w:szCs w:val="18"/>
        </w:rPr>
        <w:t>działając na podstawie art. 253 ust. 1</w:t>
      </w:r>
      <w:r w:rsidR="00836DAF" w:rsidRPr="00A4051F">
        <w:rPr>
          <w:rFonts w:ascii="Verdana" w:hAnsi="Verdana"/>
          <w:sz w:val="18"/>
          <w:szCs w:val="18"/>
        </w:rPr>
        <w:t xml:space="preserve"> pkt. 1 i ust. 2</w:t>
      </w:r>
      <w:r w:rsidRPr="00A4051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A4051F">
        <w:rPr>
          <w:rFonts w:ascii="Verdana" w:hAnsi="Verdana"/>
          <w:sz w:val="18"/>
          <w:szCs w:val="18"/>
        </w:rPr>
        <w:t xml:space="preserve"> (</w:t>
      </w:r>
      <w:r w:rsidR="004B6229" w:rsidRPr="00A4051F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4E28B8" w:rsidRPr="00A4051F">
        <w:rPr>
          <w:rFonts w:ascii="Verdana" w:hAnsi="Verdana"/>
          <w:sz w:val="18"/>
          <w:szCs w:val="18"/>
        </w:rPr>
        <w:t>t.j</w:t>
      </w:r>
      <w:proofErr w:type="spellEnd"/>
      <w:r w:rsidR="004E28B8" w:rsidRPr="00A4051F">
        <w:rPr>
          <w:rFonts w:ascii="Verdana" w:hAnsi="Verdana"/>
          <w:sz w:val="18"/>
          <w:szCs w:val="18"/>
        </w:rPr>
        <w:t xml:space="preserve">. ze zm.) </w:t>
      </w:r>
      <w:r w:rsidRPr="00A4051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4051F">
        <w:rPr>
          <w:rFonts w:ascii="Verdana" w:hAnsi="Verdana"/>
          <w:sz w:val="18"/>
          <w:szCs w:val="18"/>
        </w:rPr>
        <w:t>Pzp</w:t>
      </w:r>
      <w:proofErr w:type="spellEnd"/>
      <w:r w:rsidRPr="00A4051F">
        <w:rPr>
          <w:rFonts w:ascii="Verdana" w:hAnsi="Verdana"/>
          <w:sz w:val="18"/>
          <w:szCs w:val="18"/>
        </w:rPr>
        <w:t>”</w:t>
      </w:r>
      <w:r w:rsidR="00D26ED6" w:rsidRPr="00A4051F">
        <w:rPr>
          <w:rFonts w:ascii="Verdana" w:hAnsi="Verdana"/>
          <w:sz w:val="18"/>
          <w:szCs w:val="18"/>
        </w:rPr>
        <w:t xml:space="preserve">, </w:t>
      </w:r>
      <w:r w:rsidRPr="00A4051F">
        <w:rPr>
          <w:rFonts w:ascii="Verdana" w:hAnsi="Verdana"/>
          <w:sz w:val="18"/>
          <w:szCs w:val="18"/>
        </w:rPr>
        <w:t>informuje</w:t>
      </w:r>
      <w:r w:rsidR="00D26ED6" w:rsidRPr="00A4051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4051F">
        <w:rPr>
          <w:rFonts w:ascii="Verdana" w:hAnsi="Verdana"/>
          <w:sz w:val="18"/>
          <w:szCs w:val="18"/>
        </w:rPr>
        <w:t>najkorzystniejsz</w:t>
      </w:r>
      <w:r w:rsidR="00D26ED6" w:rsidRPr="00A4051F">
        <w:rPr>
          <w:rFonts w:ascii="Verdana" w:hAnsi="Verdana"/>
          <w:sz w:val="18"/>
          <w:szCs w:val="18"/>
        </w:rPr>
        <w:t xml:space="preserve">a wybrana została </w:t>
      </w:r>
      <w:r w:rsidR="00756CDA" w:rsidRPr="00A4051F">
        <w:rPr>
          <w:rFonts w:ascii="Verdana" w:hAnsi="Verdana"/>
          <w:sz w:val="18"/>
          <w:szCs w:val="18"/>
        </w:rPr>
        <w:t>ofer</w:t>
      </w:r>
      <w:r w:rsidR="00D26ED6" w:rsidRPr="00A4051F">
        <w:rPr>
          <w:rFonts w:ascii="Verdana" w:hAnsi="Verdana"/>
          <w:sz w:val="18"/>
          <w:szCs w:val="18"/>
        </w:rPr>
        <w:t>t</w:t>
      </w:r>
      <w:r w:rsidR="009F0E5C" w:rsidRPr="00A4051F">
        <w:rPr>
          <w:rFonts w:ascii="Verdana" w:hAnsi="Verdana"/>
          <w:sz w:val="18"/>
          <w:szCs w:val="18"/>
        </w:rPr>
        <w:t>a</w:t>
      </w:r>
      <w:r w:rsidR="00D26ED6" w:rsidRPr="00A4051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4051F" w:rsidRPr="00A4051F" w14:paraId="431C731A" w14:textId="77777777" w:rsidTr="00057724">
        <w:trPr>
          <w:cantSplit/>
        </w:trPr>
        <w:tc>
          <w:tcPr>
            <w:tcW w:w="9498" w:type="dxa"/>
          </w:tcPr>
          <w:p w14:paraId="73C45B74" w14:textId="77777777" w:rsidR="00A4051F" w:rsidRPr="00A4051F" w:rsidRDefault="00A4051F" w:rsidP="0005772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4051F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4EF5547F" w14:textId="77777777" w:rsidR="00A4051F" w:rsidRPr="00A4051F" w:rsidRDefault="00A4051F" w:rsidP="0005772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A4051F">
              <w:rPr>
                <w:rFonts w:ascii="Verdana" w:hAnsi="Verdana"/>
                <w:b/>
                <w:sz w:val="18"/>
                <w:szCs w:val="18"/>
              </w:rPr>
              <w:t>Koettermann</w:t>
            </w:r>
            <w:proofErr w:type="spellEnd"/>
            <w:r w:rsidRPr="00A4051F">
              <w:rPr>
                <w:rFonts w:ascii="Verdana" w:hAnsi="Verdana"/>
                <w:b/>
                <w:sz w:val="18"/>
                <w:szCs w:val="18"/>
              </w:rPr>
              <w:t xml:space="preserve"> Sp. z o. o.</w:t>
            </w:r>
          </w:p>
          <w:p w14:paraId="34B76095" w14:textId="77777777" w:rsidR="00A4051F" w:rsidRPr="00A4051F" w:rsidRDefault="00A4051F" w:rsidP="0005772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4051F">
              <w:rPr>
                <w:rFonts w:ascii="Verdana" w:hAnsi="Verdana"/>
                <w:bCs/>
                <w:sz w:val="18"/>
                <w:szCs w:val="18"/>
              </w:rPr>
              <w:t xml:space="preserve">Ul. Szamocka 8 </w:t>
            </w:r>
          </w:p>
          <w:p w14:paraId="7A0102CD" w14:textId="77777777" w:rsidR="00A4051F" w:rsidRPr="00A4051F" w:rsidRDefault="00A4051F" w:rsidP="0005772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4051F">
              <w:rPr>
                <w:rFonts w:ascii="Verdana" w:hAnsi="Verdana"/>
                <w:bCs/>
                <w:sz w:val="18"/>
                <w:szCs w:val="18"/>
              </w:rPr>
              <w:t>01-748 Warszawa</w:t>
            </w:r>
          </w:p>
          <w:p w14:paraId="13D5680A" w14:textId="77777777" w:rsidR="00A4051F" w:rsidRPr="00A4051F" w:rsidRDefault="00A4051F" w:rsidP="0005772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A4051F">
              <w:rPr>
                <w:rFonts w:ascii="Verdana" w:hAnsi="Verdana"/>
                <w:b/>
                <w:sz w:val="18"/>
                <w:szCs w:val="18"/>
              </w:rPr>
              <w:t>39 093.46 zł</w:t>
            </w:r>
            <w:r w:rsidRPr="00A4051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D04FAF5" w14:textId="77777777" w:rsidR="00A4051F" w:rsidRPr="00A4051F" w:rsidRDefault="00A4051F" w:rsidP="0005772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A4051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A4051F" w:rsidRPr="00A4051F" w14:paraId="455AD5A4" w14:textId="77777777" w:rsidTr="00057724">
        <w:trPr>
          <w:cantSplit/>
        </w:trPr>
        <w:tc>
          <w:tcPr>
            <w:tcW w:w="9498" w:type="dxa"/>
          </w:tcPr>
          <w:p w14:paraId="35788E14" w14:textId="77777777" w:rsidR="00A4051F" w:rsidRPr="00A4051F" w:rsidRDefault="00A4051F" w:rsidP="0005772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4051F">
              <w:rPr>
                <w:rFonts w:ascii="Verdana" w:hAnsi="Verdana"/>
                <w:b/>
                <w:sz w:val="18"/>
                <w:szCs w:val="18"/>
              </w:rPr>
              <w:t>Zadanie częściowe nr 2</w:t>
            </w:r>
          </w:p>
          <w:p w14:paraId="6CEF62BD" w14:textId="77777777" w:rsidR="00A4051F" w:rsidRPr="00A4051F" w:rsidRDefault="00A4051F" w:rsidP="0005772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A4051F">
              <w:rPr>
                <w:rFonts w:ascii="Verdana" w:hAnsi="Verdana"/>
                <w:b/>
                <w:sz w:val="18"/>
                <w:szCs w:val="18"/>
              </w:rPr>
              <w:t>Koettermann</w:t>
            </w:r>
            <w:proofErr w:type="spellEnd"/>
            <w:r w:rsidRPr="00A4051F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14:paraId="36ABE5D2" w14:textId="77777777" w:rsidR="00A4051F" w:rsidRPr="00A4051F" w:rsidRDefault="00A4051F" w:rsidP="0005772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4051F">
              <w:rPr>
                <w:rFonts w:ascii="Verdana" w:hAnsi="Verdana"/>
                <w:bCs/>
                <w:sz w:val="18"/>
                <w:szCs w:val="18"/>
              </w:rPr>
              <w:t xml:space="preserve">Ul. Szamocka 8 </w:t>
            </w:r>
          </w:p>
          <w:p w14:paraId="7B9C782F" w14:textId="77777777" w:rsidR="00A4051F" w:rsidRPr="00A4051F" w:rsidRDefault="00A4051F" w:rsidP="0005772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4051F">
              <w:rPr>
                <w:rFonts w:ascii="Verdana" w:hAnsi="Verdana"/>
                <w:bCs/>
                <w:sz w:val="18"/>
                <w:szCs w:val="18"/>
              </w:rPr>
              <w:t>01-748 Warszawa</w:t>
            </w:r>
          </w:p>
          <w:p w14:paraId="3CBBAD8B" w14:textId="77777777" w:rsidR="00A4051F" w:rsidRPr="00A4051F" w:rsidRDefault="00A4051F" w:rsidP="0005772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A4051F">
              <w:rPr>
                <w:rFonts w:ascii="Verdana" w:hAnsi="Verdana"/>
                <w:b/>
                <w:sz w:val="18"/>
                <w:szCs w:val="18"/>
              </w:rPr>
              <w:t>17 225.17 zł</w:t>
            </w:r>
            <w:r w:rsidRPr="00A4051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6FD7AC0" w14:textId="77777777" w:rsidR="00A4051F" w:rsidRPr="00A4051F" w:rsidRDefault="00A4051F" w:rsidP="0005772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A4051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9B5B814" w14:textId="77777777" w:rsidR="003A0AFC" w:rsidRPr="00A4051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4051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C07D0E" w:rsidRPr="00A4051F" w14:paraId="276F317D" w14:textId="77777777" w:rsidTr="00057724">
        <w:tc>
          <w:tcPr>
            <w:tcW w:w="2169" w:type="dxa"/>
            <w:shd w:val="clear" w:color="auto" w:fill="F3F3F3"/>
          </w:tcPr>
          <w:p w14:paraId="59A01135" w14:textId="77777777" w:rsidR="00C07D0E" w:rsidRPr="00A4051F" w:rsidRDefault="00C07D0E" w:rsidP="00057724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CC0F146" w14:textId="77777777" w:rsidR="00C07D0E" w:rsidRPr="00A4051F" w:rsidRDefault="00C07D0E" w:rsidP="00057724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0F4EE29" w14:textId="77777777" w:rsidR="00C07D0E" w:rsidRPr="00A4051F" w:rsidRDefault="00C07D0E" w:rsidP="00057724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F616BBF" w14:textId="77777777" w:rsidR="00C07D0E" w:rsidRPr="00A4051F" w:rsidRDefault="00C07D0E" w:rsidP="00057724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C07D0E" w:rsidRPr="00A4051F" w14:paraId="6CC518E8" w14:textId="77777777" w:rsidTr="00057724">
        <w:tc>
          <w:tcPr>
            <w:tcW w:w="2169" w:type="dxa"/>
          </w:tcPr>
          <w:p w14:paraId="6FCA5D9A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1 - dostawa trzech szaf laboratoryjnych bezpieczeństwa do przechowywania substancji łatwopalnych oraz kwasów i zasad w laboratorium</w:t>
            </w:r>
          </w:p>
        </w:tc>
        <w:tc>
          <w:tcPr>
            <w:tcW w:w="2793" w:type="dxa"/>
          </w:tcPr>
          <w:p w14:paraId="4175CAF1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>JORLAB Spółka z ograniczoną odpowiedzialnością</w:t>
            </w:r>
          </w:p>
          <w:p w14:paraId="5EF74BE7" w14:textId="77777777" w:rsidR="00C07D0E" w:rsidRPr="00A4051F" w:rsidRDefault="00C07D0E" w:rsidP="00057724">
            <w:pPr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Ul. Mazowiecka 52/8/208</w:t>
            </w:r>
          </w:p>
          <w:p w14:paraId="5027BA47" w14:textId="77777777" w:rsidR="00C07D0E" w:rsidRPr="00A4051F" w:rsidRDefault="00C07D0E" w:rsidP="00057724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87-100 Toruń</w:t>
            </w:r>
          </w:p>
        </w:tc>
        <w:tc>
          <w:tcPr>
            <w:tcW w:w="2976" w:type="dxa"/>
          </w:tcPr>
          <w:p w14:paraId="1F221C13" w14:textId="77777777" w:rsidR="00C07D0E" w:rsidRPr="00A4051F" w:rsidRDefault="00C07D0E" w:rsidP="00057724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A9BB60D" w14:textId="77777777" w:rsidR="00C07D0E" w:rsidRPr="00A4051F" w:rsidRDefault="00C07D0E" w:rsidP="00057724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2A416EB" w14:textId="77777777" w:rsidR="00C07D0E" w:rsidRPr="00A4051F" w:rsidRDefault="00C07D0E" w:rsidP="00057724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C101B80" w14:textId="77777777" w:rsidR="00C07D0E" w:rsidRPr="00A4051F" w:rsidRDefault="00C07D0E" w:rsidP="00057724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0FBC715" w14:textId="77777777" w:rsidR="00C07D0E" w:rsidRPr="00A4051F" w:rsidRDefault="00C07D0E" w:rsidP="00057724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*)</w:t>
            </w:r>
          </w:p>
        </w:tc>
        <w:tc>
          <w:tcPr>
            <w:tcW w:w="1560" w:type="dxa"/>
            <w:vAlign w:val="center"/>
          </w:tcPr>
          <w:p w14:paraId="56113257" w14:textId="77777777" w:rsidR="00C07D0E" w:rsidRPr="00A4051F" w:rsidRDefault="00C07D0E" w:rsidP="00057724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C07D0E" w:rsidRPr="00A4051F" w14:paraId="539A2138" w14:textId="77777777" w:rsidTr="00057724">
        <w:tc>
          <w:tcPr>
            <w:tcW w:w="2169" w:type="dxa"/>
          </w:tcPr>
          <w:p w14:paraId="605977C3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 xml:space="preserve">1 - dostawa trzech szaf laboratoryjnych bezpieczeństwa do </w:t>
            </w:r>
            <w:r w:rsidRPr="00A4051F">
              <w:rPr>
                <w:rFonts w:ascii="Verdana" w:hAnsi="Verdana"/>
                <w:sz w:val="18"/>
                <w:szCs w:val="18"/>
              </w:rPr>
              <w:lastRenderedPageBreak/>
              <w:t>przechowywania substancji łatwopalnych oraz kwasów i zasad w laboratorium</w:t>
            </w:r>
          </w:p>
        </w:tc>
        <w:tc>
          <w:tcPr>
            <w:tcW w:w="2793" w:type="dxa"/>
          </w:tcPr>
          <w:p w14:paraId="63545ADD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Koettermann</w:t>
            </w:r>
            <w:proofErr w:type="spellEnd"/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o.o.</w:t>
            </w:r>
          </w:p>
          <w:p w14:paraId="362EC71F" w14:textId="77777777" w:rsidR="00C07D0E" w:rsidRPr="00A4051F" w:rsidRDefault="00C07D0E" w:rsidP="00057724">
            <w:pPr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Ul. Szamocka 8</w:t>
            </w:r>
          </w:p>
          <w:p w14:paraId="3B99CD40" w14:textId="77777777" w:rsidR="00C07D0E" w:rsidRPr="00A4051F" w:rsidRDefault="00C07D0E" w:rsidP="00057724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01-748 Warszawa</w:t>
            </w:r>
          </w:p>
        </w:tc>
        <w:tc>
          <w:tcPr>
            <w:tcW w:w="2976" w:type="dxa"/>
          </w:tcPr>
          <w:p w14:paraId="1663D3B0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0EBCCCB3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2 - Okres gwarancji - 15.00</w:t>
            </w:r>
          </w:p>
          <w:p w14:paraId="7C05A69F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 xml:space="preserve">3 - Termin realizacji na szafy </w:t>
            </w:r>
            <w:r w:rsidRPr="00A4051F">
              <w:rPr>
                <w:rFonts w:ascii="Verdana" w:hAnsi="Verdana"/>
                <w:sz w:val="18"/>
                <w:szCs w:val="18"/>
              </w:rPr>
              <w:lastRenderedPageBreak/>
              <w:t>- 25.00</w:t>
            </w:r>
          </w:p>
        </w:tc>
        <w:tc>
          <w:tcPr>
            <w:tcW w:w="1560" w:type="dxa"/>
            <w:vAlign w:val="center"/>
          </w:tcPr>
          <w:p w14:paraId="7FD6196B" w14:textId="77777777" w:rsidR="00C07D0E" w:rsidRPr="00A4051F" w:rsidRDefault="00C07D0E" w:rsidP="00057724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lastRenderedPageBreak/>
              <w:t xml:space="preserve">  100,00</w:t>
            </w:r>
          </w:p>
        </w:tc>
      </w:tr>
      <w:tr w:rsidR="00C07D0E" w:rsidRPr="00A4051F" w14:paraId="73F6105C" w14:textId="77777777" w:rsidTr="00057724">
        <w:tc>
          <w:tcPr>
            <w:tcW w:w="2169" w:type="dxa"/>
          </w:tcPr>
          <w:p w14:paraId="5AF94B37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1 - dostawa trzech szaf laboratoryjnych bezpieczeństwa do przechowywania substancji łatwopalnych oraz kwasów i zasad w laboratorium</w:t>
            </w:r>
          </w:p>
        </w:tc>
        <w:tc>
          <w:tcPr>
            <w:tcW w:w="2793" w:type="dxa"/>
          </w:tcPr>
          <w:p w14:paraId="28C77012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>Th.Geyer</w:t>
            </w:r>
            <w:proofErr w:type="spellEnd"/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 xml:space="preserve"> Polska </w:t>
            </w:r>
          </w:p>
          <w:p w14:paraId="06233C62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>Sp. z  o. o.</w:t>
            </w:r>
          </w:p>
          <w:p w14:paraId="10D026EA" w14:textId="77777777" w:rsidR="00C07D0E" w:rsidRPr="00A4051F" w:rsidRDefault="00C07D0E" w:rsidP="00057724">
            <w:pPr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Ul. Czeska 22a</w:t>
            </w:r>
          </w:p>
          <w:p w14:paraId="1C719209" w14:textId="77777777" w:rsidR="00C07D0E" w:rsidRPr="00A4051F" w:rsidRDefault="00C07D0E" w:rsidP="00057724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03-902 Warszawa</w:t>
            </w:r>
          </w:p>
        </w:tc>
        <w:tc>
          <w:tcPr>
            <w:tcW w:w="2976" w:type="dxa"/>
          </w:tcPr>
          <w:p w14:paraId="4BFC317F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1 - Cena - 54.23</w:t>
            </w:r>
          </w:p>
          <w:p w14:paraId="2503A0E4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2 - Okres gwarancji - 1.80</w:t>
            </w:r>
          </w:p>
          <w:p w14:paraId="174016CF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3 - Termin realizacji na szafy - 11.89</w:t>
            </w:r>
          </w:p>
        </w:tc>
        <w:tc>
          <w:tcPr>
            <w:tcW w:w="1560" w:type="dxa"/>
            <w:vAlign w:val="center"/>
          </w:tcPr>
          <w:p w14:paraId="10B7BDB9" w14:textId="77777777" w:rsidR="00C07D0E" w:rsidRPr="00A4051F" w:rsidRDefault="00C07D0E" w:rsidP="00057724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 xml:space="preserve">  </w:t>
            </w:r>
            <w:r w:rsidRPr="00A4051F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67.92</w:t>
            </w:r>
          </w:p>
        </w:tc>
      </w:tr>
      <w:tr w:rsidR="00C07D0E" w:rsidRPr="00A4051F" w14:paraId="08725697" w14:textId="77777777" w:rsidTr="00057724">
        <w:tc>
          <w:tcPr>
            <w:tcW w:w="2169" w:type="dxa"/>
          </w:tcPr>
          <w:p w14:paraId="41DE956E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1 - dostawa trzech szaf laboratoryjnych bezpieczeństwa do przechowywania substancji łatwopalnych oraz kwasów i zasad w laboratorium</w:t>
            </w:r>
          </w:p>
        </w:tc>
        <w:tc>
          <w:tcPr>
            <w:tcW w:w="2793" w:type="dxa"/>
          </w:tcPr>
          <w:p w14:paraId="1317681E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>Danlab</w:t>
            </w:r>
            <w:proofErr w:type="spellEnd"/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 xml:space="preserve"> Danuta </w:t>
            </w:r>
            <w:proofErr w:type="spellStart"/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>Katryńska</w:t>
            </w:r>
            <w:proofErr w:type="spellEnd"/>
          </w:p>
          <w:p w14:paraId="0402017F" w14:textId="77777777" w:rsidR="00C07D0E" w:rsidRPr="00A4051F" w:rsidRDefault="00C07D0E" w:rsidP="00057724">
            <w:pPr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Ul. Handlowa 6D</w:t>
            </w:r>
          </w:p>
          <w:p w14:paraId="5C001A42" w14:textId="77777777" w:rsidR="00C07D0E" w:rsidRPr="00A4051F" w:rsidRDefault="00C07D0E" w:rsidP="00057724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15-399 Białystok</w:t>
            </w:r>
          </w:p>
        </w:tc>
        <w:tc>
          <w:tcPr>
            <w:tcW w:w="2976" w:type="dxa"/>
          </w:tcPr>
          <w:p w14:paraId="0AFC4DDE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1 - Cena - 44.45</w:t>
            </w:r>
          </w:p>
          <w:p w14:paraId="0C43E2BE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2 - Okres gwarancji - 0.00</w:t>
            </w:r>
          </w:p>
          <w:p w14:paraId="235E4321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3 - Termin realizacji na szafy - 10.75</w:t>
            </w:r>
          </w:p>
          <w:p w14:paraId="724213FD" w14:textId="77777777" w:rsidR="00C07D0E" w:rsidRPr="00A4051F" w:rsidRDefault="00C07D0E" w:rsidP="00057724">
            <w:pPr>
              <w:ind w:right="108"/>
              <w:jc w:val="both"/>
              <w:rPr>
                <w:rFonts w:ascii="Verdana" w:eastAsia="Calibri" w:hAnsi="Verdana" w:cs="Arial"/>
                <w:sz w:val="18"/>
                <w:szCs w:val="18"/>
                <w:lang w:eastAsia="en-US"/>
              </w:rPr>
            </w:pPr>
          </w:p>
          <w:p w14:paraId="6C05CA4B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352E82FA" w14:textId="77777777" w:rsidR="00C07D0E" w:rsidRPr="00A4051F" w:rsidRDefault="00C07D0E" w:rsidP="00057724">
            <w:pPr>
              <w:ind w:left="222" w:right="108"/>
              <w:jc w:val="both"/>
              <w:rPr>
                <w:rFonts w:ascii="Verdana" w:eastAsia="Calibri" w:hAnsi="Verdana" w:cs="Arial"/>
                <w:sz w:val="18"/>
                <w:szCs w:val="18"/>
                <w:lang w:eastAsia="en-US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 xml:space="preserve">  </w:t>
            </w:r>
            <w:r w:rsidRPr="00A4051F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55.20</w:t>
            </w:r>
          </w:p>
          <w:p w14:paraId="546381AB" w14:textId="77777777" w:rsidR="00C07D0E" w:rsidRPr="00A4051F" w:rsidRDefault="00C07D0E" w:rsidP="00057724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C07D0E" w:rsidRPr="00A4051F" w14:paraId="24F04085" w14:textId="77777777" w:rsidTr="00057724">
        <w:tc>
          <w:tcPr>
            <w:tcW w:w="2169" w:type="dxa"/>
          </w:tcPr>
          <w:p w14:paraId="25708DB0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1 - dostawa trzech szaf laboratoryjnych bezpieczeństwa do przechowywania substancji łatwopalnych oraz kwasów i zasad w laboratorium</w:t>
            </w:r>
          </w:p>
        </w:tc>
        <w:tc>
          <w:tcPr>
            <w:tcW w:w="2793" w:type="dxa"/>
          </w:tcPr>
          <w:p w14:paraId="69F86091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>Kaiser+Kraft</w:t>
            </w:r>
            <w:proofErr w:type="spellEnd"/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 o.</w:t>
            </w:r>
          </w:p>
          <w:p w14:paraId="789D8D63" w14:textId="77777777" w:rsidR="00C07D0E" w:rsidRPr="00A4051F" w:rsidRDefault="00C07D0E" w:rsidP="00057724">
            <w:pPr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al. Jerozolimskie 134</w:t>
            </w:r>
          </w:p>
          <w:p w14:paraId="4F4612B0" w14:textId="77777777" w:rsidR="00C07D0E" w:rsidRPr="00A4051F" w:rsidRDefault="00C07D0E" w:rsidP="00057724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02-305 Warszawa</w:t>
            </w:r>
          </w:p>
        </w:tc>
        <w:tc>
          <w:tcPr>
            <w:tcW w:w="2976" w:type="dxa"/>
          </w:tcPr>
          <w:p w14:paraId="4E47D05D" w14:textId="77777777" w:rsidR="00C07D0E" w:rsidRPr="00A4051F" w:rsidRDefault="00C07D0E" w:rsidP="00057724">
            <w:pPr>
              <w:spacing w:before="40" w:after="4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411653D" w14:textId="77777777" w:rsidR="00C07D0E" w:rsidRPr="00A4051F" w:rsidRDefault="00C07D0E" w:rsidP="00057724">
            <w:pPr>
              <w:spacing w:before="40" w:after="4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A65ACC1" w14:textId="77777777" w:rsidR="00C07D0E" w:rsidRPr="00A4051F" w:rsidRDefault="00C07D0E" w:rsidP="00057724">
            <w:pPr>
              <w:spacing w:before="40" w:after="4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9A1288D" w14:textId="77777777" w:rsidR="00C07D0E" w:rsidRPr="00A4051F" w:rsidRDefault="00C07D0E" w:rsidP="00057724">
            <w:pPr>
              <w:spacing w:before="40" w:after="4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*)</w:t>
            </w:r>
          </w:p>
        </w:tc>
        <w:tc>
          <w:tcPr>
            <w:tcW w:w="1560" w:type="dxa"/>
            <w:vAlign w:val="center"/>
          </w:tcPr>
          <w:p w14:paraId="469D8B27" w14:textId="77777777" w:rsidR="00C07D0E" w:rsidRPr="00A4051F" w:rsidRDefault="00C07D0E" w:rsidP="00057724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C07D0E" w:rsidRPr="00A4051F" w14:paraId="36760315" w14:textId="77777777" w:rsidTr="00057724">
        <w:tc>
          <w:tcPr>
            <w:tcW w:w="2169" w:type="dxa"/>
          </w:tcPr>
          <w:p w14:paraId="2FE7F0A1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2 - dostawa dwóch stołów laboratoryjnych przyściennych o wzmocnionej konstrukcji</w:t>
            </w:r>
          </w:p>
        </w:tc>
        <w:tc>
          <w:tcPr>
            <w:tcW w:w="2793" w:type="dxa"/>
          </w:tcPr>
          <w:p w14:paraId="700720CF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 xml:space="preserve">JORLAB Spółka </w:t>
            </w:r>
          </w:p>
          <w:p w14:paraId="5C829A9C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>z ograniczoną odpowiedzialnością</w:t>
            </w:r>
          </w:p>
          <w:p w14:paraId="197244CA" w14:textId="77777777" w:rsidR="00C07D0E" w:rsidRPr="00A4051F" w:rsidRDefault="00C07D0E" w:rsidP="00057724">
            <w:pPr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ul. Mazowiecka 52/8/208</w:t>
            </w:r>
          </w:p>
          <w:p w14:paraId="4FC5C55C" w14:textId="77777777" w:rsidR="00C07D0E" w:rsidRPr="00A4051F" w:rsidRDefault="00C07D0E" w:rsidP="00057724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87-100 Toruń</w:t>
            </w:r>
          </w:p>
        </w:tc>
        <w:tc>
          <w:tcPr>
            <w:tcW w:w="2976" w:type="dxa"/>
          </w:tcPr>
          <w:p w14:paraId="71313B4D" w14:textId="77777777" w:rsidR="00C07D0E" w:rsidRPr="00A4051F" w:rsidRDefault="00C07D0E" w:rsidP="00057724">
            <w:pPr>
              <w:spacing w:before="40" w:after="4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8BCF3DC" w14:textId="77777777" w:rsidR="00C07D0E" w:rsidRPr="00A4051F" w:rsidRDefault="00C07D0E" w:rsidP="00057724">
            <w:pPr>
              <w:spacing w:before="40" w:after="4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3E3EE33" w14:textId="77777777" w:rsidR="00C07D0E" w:rsidRPr="00A4051F" w:rsidRDefault="00C07D0E" w:rsidP="00057724">
            <w:pPr>
              <w:spacing w:before="40" w:after="4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*)</w:t>
            </w:r>
          </w:p>
        </w:tc>
        <w:tc>
          <w:tcPr>
            <w:tcW w:w="1560" w:type="dxa"/>
            <w:vAlign w:val="center"/>
          </w:tcPr>
          <w:p w14:paraId="6A360BF7" w14:textId="77777777" w:rsidR="00C07D0E" w:rsidRPr="00A4051F" w:rsidRDefault="00C07D0E" w:rsidP="00057724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C07D0E" w:rsidRPr="00A4051F" w14:paraId="3A84CA24" w14:textId="77777777" w:rsidTr="00057724">
        <w:tc>
          <w:tcPr>
            <w:tcW w:w="2169" w:type="dxa"/>
          </w:tcPr>
          <w:p w14:paraId="68611C3C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2 - dostawa dwóch stołów laboratoryjnych przyściennych o wzmocnionej konstrukcji</w:t>
            </w:r>
          </w:p>
        </w:tc>
        <w:tc>
          <w:tcPr>
            <w:tcW w:w="2793" w:type="dxa"/>
          </w:tcPr>
          <w:p w14:paraId="7085214E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>Koettermann</w:t>
            </w:r>
            <w:proofErr w:type="spellEnd"/>
            <w:r w:rsidRPr="00A4051F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o.o.</w:t>
            </w:r>
          </w:p>
          <w:p w14:paraId="3E5BA2AD" w14:textId="77777777" w:rsidR="00C07D0E" w:rsidRPr="00A4051F" w:rsidRDefault="00C07D0E" w:rsidP="00057724">
            <w:pPr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Ul. Szamocka 8</w:t>
            </w:r>
          </w:p>
          <w:p w14:paraId="5C7C8BB5" w14:textId="77777777" w:rsidR="00C07D0E" w:rsidRPr="00A4051F" w:rsidRDefault="00C07D0E" w:rsidP="00057724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01-748 Warszawa</w:t>
            </w:r>
          </w:p>
        </w:tc>
        <w:tc>
          <w:tcPr>
            <w:tcW w:w="2976" w:type="dxa"/>
          </w:tcPr>
          <w:p w14:paraId="310875D2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2C9CD5AD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2 - Okres gwarancji - 15.00</w:t>
            </w:r>
          </w:p>
          <w:p w14:paraId="17BE2644" w14:textId="77777777" w:rsidR="00C07D0E" w:rsidRPr="00A4051F" w:rsidRDefault="00C07D0E" w:rsidP="00057724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>3 - Termin realizacji na stoły – 25.00</w:t>
            </w:r>
          </w:p>
        </w:tc>
        <w:tc>
          <w:tcPr>
            <w:tcW w:w="1560" w:type="dxa"/>
            <w:vAlign w:val="center"/>
          </w:tcPr>
          <w:p w14:paraId="74CEBF10" w14:textId="77777777" w:rsidR="00C07D0E" w:rsidRPr="00A4051F" w:rsidRDefault="00C07D0E" w:rsidP="00057724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4051F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</w:tbl>
    <w:p w14:paraId="134B8E57" w14:textId="77777777" w:rsidR="00C07D0E" w:rsidRPr="00A4051F" w:rsidRDefault="00C07D0E" w:rsidP="00C07D0E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54A0491D" w14:textId="77777777" w:rsidR="00C07D0E" w:rsidRPr="00A4051F" w:rsidRDefault="00C07D0E" w:rsidP="00C07D0E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A4051F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A4051F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057152AB" w14:textId="77777777" w:rsidR="00C07D0E" w:rsidRPr="00A4051F" w:rsidRDefault="00C07D0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16DFF38C" w14:textId="77777777" w:rsidR="008642B3" w:rsidRPr="00A4051F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A4051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56A10" w14:textId="77777777" w:rsidR="003208B2" w:rsidRDefault="003208B2">
      <w:r>
        <w:separator/>
      </w:r>
    </w:p>
  </w:endnote>
  <w:endnote w:type="continuationSeparator" w:id="0">
    <w:p w14:paraId="1C91FB8D" w14:textId="77777777" w:rsidR="003208B2" w:rsidRDefault="0032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A9A2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7816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9AB26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EC1D4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9529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A8B5E" w14:textId="77777777" w:rsidR="003208B2" w:rsidRDefault="003208B2">
      <w:r>
        <w:separator/>
      </w:r>
    </w:p>
  </w:footnote>
  <w:footnote w:type="continuationSeparator" w:id="0">
    <w:p w14:paraId="58A95EA5" w14:textId="77777777" w:rsidR="003208B2" w:rsidRDefault="00320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093F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FBB4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1A67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3758"/>
    <w:rsid w:val="00022322"/>
    <w:rsid w:val="00042497"/>
    <w:rsid w:val="00050B4E"/>
    <w:rsid w:val="000C1E6F"/>
    <w:rsid w:val="000E4E56"/>
    <w:rsid w:val="001A1468"/>
    <w:rsid w:val="001B7815"/>
    <w:rsid w:val="00211A34"/>
    <w:rsid w:val="002635A2"/>
    <w:rsid w:val="002713DC"/>
    <w:rsid w:val="002B1E4F"/>
    <w:rsid w:val="002B6761"/>
    <w:rsid w:val="0031073E"/>
    <w:rsid w:val="003208B2"/>
    <w:rsid w:val="003445A0"/>
    <w:rsid w:val="003A0AFC"/>
    <w:rsid w:val="003D611C"/>
    <w:rsid w:val="00431C0B"/>
    <w:rsid w:val="00437CAD"/>
    <w:rsid w:val="00445B7A"/>
    <w:rsid w:val="004657DA"/>
    <w:rsid w:val="004B2665"/>
    <w:rsid w:val="004B6229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62712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4051F"/>
    <w:rsid w:val="00A43758"/>
    <w:rsid w:val="00A91321"/>
    <w:rsid w:val="00AA02AC"/>
    <w:rsid w:val="00B12712"/>
    <w:rsid w:val="00B32D12"/>
    <w:rsid w:val="00B464D3"/>
    <w:rsid w:val="00B8185B"/>
    <w:rsid w:val="00BC6F7F"/>
    <w:rsid w:val="00BD2174"/>
    <w:rsid w:val="00C07D0E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37889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71D794"/>
  <w15:chartTrackingRefBased/>
  <w15:docId w15:val="{B7341F6F-09E9-4853-A032-BFC2B5710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474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2026-07-24T08:25:00Z</cp:lastPrinted>
  <dcterms:created xsi:type="dcterms:W3CDTF">2026-07-24T08:25:00Z</dcterms:created>
  <dcterms:modified xsi:type="dcterms:W3CDTF">2026-07-24T08:25:00Z</dcterms:modified>
</cp:coreProperties>
</file>