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C2251" w14:textId="2650999B" w:rsidR="00D34297" w:rsidRPr="00471F3F" w:rsidRDefault="009743E5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743E5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743E5">
        <w:rPr>
          <w:rFonts w:ascii="Arial" w:hAnsi="Arial" w:cs="Arial"/>
          <w:sz w:val="24"/>
          <w:szCs w:val="24"/>
        </w:rPr>
        <w:t>2026-07-24</w:t>
      </w:r>
    </w:p>
    <w:p w14:paraId="76BD5A2F" w14:textId="0AA2FF2F" w:rsidR="00D34297" w:rsidRPr="00471F3F" w:rsidRDefault="009743E5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43E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939B854" w14:textId="0DA0C2FE" w:rsidR="00D34297" w:rsidRPr="00471F3F" w:rsidRDefault="009743E5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9743E5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743E5">
        <w:rPr>
          <w:rFonts w:ascii="Arial" w:hAnsi="Arial" w:cs="Arial"/>
          <w:sz w:val="24"/>
          <w:szCs w:val="24"/>
        </w:rPr>
        <w:t>66</w:t>
      </w:r>
    </w:p>
    <w:p w14:paraId="16616714" w14:textId="1167A192" w:rsidR="00D34297" w:rsidRPr="00471F3F" w:rsidRDefault="009743E5" w:rsidP="00D34297">
      <w:pPr>
        <w:rPr>
          <w:rFonts w:ascii="Arial" w:hAnsi="Arial" w:cs="Arial"/>
          <w:sz w:val="24"/>
          <w:szCs w:val="24"/>
        </w:rPr>
      </w:pPr>
      <w:r w:rsidRPr="009743E5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743E5">
        <w:rPr>
          <w:rFonts w:ascii="Arial" w:hAnsi="Arial" w:cs="Arial"/>
          <w:sz w:val="24"/>
          <w:szCs w:val="24"/>
        </w:rPr>
        <w:t>Kraków</w:t>
      </w:r>
    </w:p>
    <w:p w14:paraId="31BC27B5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4C227F" w14:textId="77777777" w:rsidR="00D34297" w:rsidRDefault="00D34297" w:rsidP="008D1710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1552726" w14:textId="5BDB23A9" w:rsidR="008D1710" w:rsidRPr="003261E7" w:rsidRDefault="008D1710" w:rsidP="008D1710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DZP-271-18/26-897.AF</w:t>
      </w:r>
    </w:p>
    <w:p w14:paraId="75D4308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855EB4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1B208E3C" w14:textId="77777777" w:rsidTr="00D34297">
        <w:tc>
          <w:tcPr>
            <w:tcW w:w="9180" w:type="dxa"/>
            <w:shd w:val="clear" w:color="auto" w:fill="F2F2F2"/>
            <w:hideMark/>
          </w:tcPr>
          <w:p w14:paraId="432FECF7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20A2A855" w14:textId="12E12E1B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8D171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gr. 3</w:t>
            </w:r>
          </w:p>
        </w:tc>
      </w:tr>
    </w:tbl>
    <w:p w14:paraId="76640365" w14:textId="77777777" w:rsidR="00D34297" w:rsidRPr="00D34297" w:rsidRDefault="00D34297" w:rsidP="008D1710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504C8601" w14:textId="77777777" w:rsidTr="00310284">
        <w:tc>
          <w:tcPr>
            <w:tcW w:w="2269" w:type="dxa"/>
          </w:tcPr>
          <w:p w14:paraId="75E3289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98D5BD" w14:textId="63FF8554" w:rsidR="00D34297" w:rsidRPr="00D34297" w:rsidRDefault="009743E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43E5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Szpitala.</w:t>
            </w:r>
          </w:p>
        </w:tc>
      </w:tr>
      <w:tr w:rsidR="009743E5" w:rsidRPr="00D34297" w14:paraId="0BF57760" w14:textId="77777777" w:rsidTr="00A3751B">
        <w:tc>
          <w:tcPr>
            <w:tcW w:w="2269" w:type="dxa"/>
          </w:tcPr>
          <w:p w14:paraId="7B4B3567" w14:textId="77777777" w:rsidR="009743E5" w:rsidRPr="00D34297" w:rsidRDefault="009743E5" w:rsidP="00A375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F4CAF80" w14:textId="623D33AA" w:rsidR="009743E5" w:rsidRPr="00D34297" w:rsidRDefault="009743E5" w:rsidP="00A375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43E5">
              <w:rPr>
                <w:rFonts w:ascii="Arial" w:hAnsi="Arial" w:cs="Arial"/>
                <w:bCs/>
                <w:sz w:val="24"/>
                <w:szCs w:val="24"/>
              </w:rPr>
              <w:t>DZP-271-18/26</w:t>
            </w:r>
          </w:p>
        </w:tc>
      </w:tr>
    </w:tbl>
    <w:p w14:paraId="54EE334C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132D1DC" w14:textId="3615B946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743E5" w:rsidRPr="009743E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743E5" w:rsidRPr="009743E5">
        <w:rPr>
          <w:rFonts w:ascii="Arial" w:hAnsi="Arial" w:cs="Arial"/>
          <w:sz w:val="24"/>
          <w:szCs w:val="24"/>
        </w:rPr>
        <w:t>(</w:t>
      </w:r>
      <w:proofErr w:type="spellStart"/>
      <w:r w:rsidR="009743E5" w:rsidRPr="009743E5">
        <w:rPr>
          <w:rFonts w:ascii="Arial" w:hAnsi="Arial" w:cs="Arial"/>
          <w:sz w:val="24"/>
          <w:szCs w:val="24"/>
        </w:rPr>
        <w:t>t.j</w:t>
      </w:r>
      <w:proofErr w:type="spellEnd"/>
      <w:r w:rsidR="009743E5" w:rsidRPr="009743E5">
        <w:rPr>
          <w:rFonts w:ascii="Arial" w:hAnsi="Arial" w:cs="Arial"/>
          <w:sz w:val="24"/>
          <w:szCs w:val="24"/>
        </w:rPr>
        <w:t>. Dz. U. z 2026 r. poz. 793)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A278CB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CA4D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BC98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2C9FE24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743E5" w:rsidRPr="00D34297" w14:paraId="2C727BBA" w14:textId="77777777" w:rsidTr="00A3751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416B" w14:textId="302CC290" w:rsidR="009743E5" w:rsidRPr="00D34297" w:rsidRDefault="009743E5" w:rsidP="00A3751B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43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76B8" w14:textId="302CE77F" w:rsidR="009743E5" w:rsidRPr="00D34297" w:rsidRDefault="009743E5" w:rsidP="00A3751B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743E5">
              <w:rPr>
                <w:rFonts w:ascii="Arial" w:hAnsi="Arial" w:cs="Arial"/>
                <w:b/>
                <w:sz w:val="24"/>
                <w:szCs w:val="24"/>
              </w:rPr>
              <w:t>Odzież ochronna dla personelu medycznego</w:t>
            </w:r>
          </w:p>
          <w:p w14:paraId="2F494A4F" w14:textId="77777777" w:rsidR="009743E5" w:rsidRPr="00D34297" w:rsidRDefault="009743E5" w:rsidP="00A3751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B48DE5" w14:textId="06966DA1" w:rsidR="009743E5" w:rsidRPr="00D34297" w:rsidRDefault="009743E5" w:rsidP="00A3751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3E5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743E5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B451D4" w14:textId="77777777" w:rsidR="009743E5" w:rsidRPr="00D34297" w:rsidRDefault="009743E5" w:rsidP="00A3751B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B3D801" w14:textId="51C89D7E" w:rsidR="009743E5" w:rsidRPr="00D34297" w:rsidRDefault="009743E5" w:rsidP="00A3751B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43E5">
              <w:rPr>
                <w:rFonts w:ascii="Arial" w:hAnsi="Arial" w:cs="Arial"/>
                <w:sz w:val="24"/>
                <w:szCs w:val="24"/>
              </w:rPr>
              <w:t>Wszystkie zło</w:t>
            </w:r>
            <w:r w:rsidR="008D1710">
              <w:rPr>
                <w:rFonts w:ascii="Arial" w:hAnsi="Arial" w:cs="Arial"/>
                <w:sz w:val="24"/>
                <w:szCs w:val="24"/>
              </w:rPr>
              <w:t>ż</w:t>
            </w:r>
            <w:r w:rsidRPr="009743E5">
              <w:rPr>
                <w:rFonts w:ascii="Arial" w:hAnsi="Arial" w:cs="Arial"/>
                <w:sz w:val="24"/>
                <w:szCs w:val="24"/>
              </w:rPr>
              <w:t>one oferty podlegały odrzuceniu.</w:t>
            </w:r>
          </w:p>
        </w:tc>
      </w:tr>
    </w:tbl>
    <w:p w14:paraId="397BFF31" w14:textId="77777777" w:rsidR="00010B31" w:rsidRDefault="00010B31" w:rsidP="00D07514">
      <w:pPr>
        <w:pStyle w:val="Tekstpodstawowy"/>
        <w:spacing w:line="276" w:lineRule="auto"/>
        <w:ind w:left="6372" w:firstLine="708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1534F95A" w14:textId="77777777" w:rsidR="00D07514" w:rsidRPr="00D07514" w:rsidRDefault="00D07514" w:rsidP="00D07514">
      <w:pPr>
        <w:pStyle w:val="Tekstpodstawowy"/>
        <w:jc w:val="right"/>
        <w:rPr>
          <w:rFonts w:ascii="Arial" w:hAnsi="Arial" w:cs="Arial"/>
          <w:i/>
          <w:szCs w:val="24"/>
        </w:rPr>
      </w:pPr>
      <w:r w:rsidRPr="00D07514">
        <w:rPr>
          <w:rFonts w:ascii="Arial" w:hAnsi="Arial" w:cs="Arial"/>
          <w:i/>
          <w:szCs w:val="24"/>
        </w:rPr>
        <w:t>Z-ca Dyrektora ds. Ekonomicznych</w:t>
      </w:r>
    </w:p>
    <w:p w14:paraId="2C4EC0F9" w14:textId="77777777" w:rsidR="00D07514" w:rsidRPr="00D07514" w:rsidRDefault="00D07514" w:rsidP="00D07514">
      <w:pPr>
        <w:pStyle w:val="Tekstpodstawowy"/>
        <w:jc w:val="right"/>
        <w:rPr>
          <w:rFonts w:ascii="Arial" w:hAnsi="Arial" w:cs="Arial"/>
          <w:i/>
          <w:szCs w:val="24"/>
        </w:rPr>
      </w:pPr>
      <w:r w:rsidRPr="00D07514">
        <w:rPr>
          <w:rFonts w:ascii="Arial" w:hAnsi="Arial" w:cs="Arial"/>
          <w:i/>
          <w:szCs w:val="24"/>
        </w:rPr>
        <w:t xml:space="preserve">mgr Aneta </w:t>
      </w:r>
      <w:proofErr w:type="spellStart"/>
      <w:r w:rsidRPr="00D07514">
        <w:rPr>
          <w:rFonts w:ascii="Arial" w:hAnsi="Arial" w:cs="Arial"/>
          <w:i/>
          <w:szCs w:val="24"/>
        </w:rPr>
        <w:t>Dulewska</w:t>
      </w:r>
      <w:proofErr w:type="spellEnd"/>
      <w:r w:rsidRPr="00D07514">
        <w:rPr>
          <w:rFonts w:ascii="Arial" w:hAnsi="Arial" w:cs="Arial"/>
          <w:i/>
          <w:szCs w:val="24"/>
        </w:rPr>
        <w:t xml:space="preserve"> </w:t>
      </w:r>
    </w:p>
    <w:p w14:paraId="64F9D4F0" w14:textId="69CD7D3D" w:rsidR="002A7DFF" w:rsidRDefault="009743E5" w:rsidP="00D07514">
      <w:pPr>
        <w:spacing w:line="360" w:lineRule="auto"/>
      </w:pPr>
      <w:r w:rsidRPr="009743E5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3DD6" w14:textId="77777777" w:rsidR="00117A86" w:rsidRDefault="00117A86" w:rsidP="00D34297">
      <w:r>
        <w:separator/>
      </w:r>
    </w:p>
  </w:endnote>
  <w:endnote w:type="continuationSeparator" w:id="0">
    <w:p w14:paraId="3DB7E62E" w14:textId="77777777" w:rsidR="00117A86" w:rsidRDefault="00117A86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A57A0" w14:textId="77777777" w:rsidR="009743E5" w:rsidRDefault="009743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A8C4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542D4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75114" w14:textId="77777777" w:rsidR="009743E5" w:rsidRDefault="009743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FB9FA" w14:textId="77777777" w:rsidR="00117A86" w:rsidRDefault="00117A86" w:rsidP="00D34297">
      <w:r>
        <w:separator/>
      </w:r>
    </w:p>
  </w:footnote>
  <w:footnote w:type="continuationSeparator" w:id="0">
    <w:p w14:paraId="10478BCC" w14:textId="77777777" w:rsidR="00117A86" w:rsidRDefault="00117A86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97EC4" w14:textId="77777777" w:rsidR="009743E5" w:rsidRDefault="009743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EC1C" w14:textId="77777777" w:rsidR="009743E5" w:rsidRDefault="009743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B5244" w14:textId="77777777" w:rsidR="009743E5" w:rsidRDefault="009743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00A"/>
    <w:rsid w:val="00010B31"/>
    <w:rsid w:val="00104963"/>
    <w:rsid w:val="00117A86"/>
    <w:rsid w:val="00150F65"/>
    <w:rsid w:val="002A7DFF"/>
    <w:rsid w:val="00310284"/>
    <w:rsid w:val="004E2226"/>
    <w:rsid w:val="005464E2"/>
    <w:rsid w:val="0064300A"/>
    <w:rsid w:val="0069369D"/>
    <w:rsid w:val="00823326"/>
    <w:rsid w:val="00856A3E"/>
    <w:rsid w:val="00894412"/>
    <w:rsid w:val="008D1710"/>
    <w:rsid w:val="008E183D"/>
    <w:rsid w:val="009462DF"/>
    <w:rsid w:val="009500EB"/>
    <w:rsid w:val="009743E5"/>
    <w:rsid w:val="00993EFC"/>
    <w:rsid w:val="00AB3E72"/>
    <w:rsid w:val="00AC1A4B"/>
    <w:rsid w:val="00C70EFE"/>
    <w:rsid w:val="00D07514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F9F82"/>
  <w15:chartTrackingRefBased/>
  <w15:docId w15:val="{CC0B9B13-C14E-4B75-AD35-A4CCB685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dc:description/>
  <cp:lastModifiedBy>Agata Fijak</cp:lastModifiedBy>
  <cp:revision>3</cp:revision>
  <dcterms:created xsi:type="dcterms:W3CDTF">2026-07-24T07:31:00Z</dcterms:created>
  <dcterms:modified xsi:type="dcterms:W3CDTF">2026-07-24T12:14:00Z</dcterms:modified>
</cp:coreProperties>
</file>