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D45ED7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b w:val="0"/>
          <w:sz w:val="16"/>
          <w:szCs w:val="16"/>
        </w:rPr>
        <w:tab/>
      </w:r>
      <w:r w:rsidRPr="00D45ED7">
        <w:rPr>
          <w:rFonts w:ascii="Verdana" w:hAnsi="Verdana"/>
          <w:sz w:val="16"/>
          <w:szCs w:val="16"/>
        </w:rPr>
        <w:t xml:space="preserve">Załącznik nr </w:t>
      </w:r>
      <w:r w:rsidR="00012286" w:rsidRPr="00D45ED7">
        <w:rPr>
          <w:rFonts w:ascii="Verdana" w:hAnsi="Verdana"/>
          <w:sz w:val="16"/>
          <w:szCs w:val="16"/>
        </w:rPr>
        <w:t>1</w:t>
      </w:r>
    </w:p>
    <w:p w14:paraId="03EECED9" w14:textId="77777777" w:rsidR="008D2AB8" w:rsidRPr="00D45ED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7B8204A4" w14:textId="77777777" w:rsidR="008D2AB8" w:rsidRPr="00D45ED7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D45ED7">
        <w:rPr>
          <w:rFonts w:ascii="Verdana" w:hAnsi="Verdana"/>
          <w:b/>
          <w:sz w:val="16"/>
          <w:szCs w:val="16"/>
        </w:rPr>
        <w:t>FORMULARZ OFERTY</w:t>
      </w:r>
    </w:p>
    <w:p w14:paraId="0AB841D4" w14:textId="77777777" w:rsidR="0014028B" w:rsidRPr="00D45ED7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04D67EED" w14:textId="77777777" w:rsidR="0014028B" w:rsidRPr="00D45ED7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2013987A" w14:textId="77777777" w:rsidR="0014028B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2ACD4C26" w14:textId="58EC40A8" w:rsidR="0014028B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20EF20C1" w14:textId="77777777" w:rsidR="0014028B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10C84284" w14:textId="77777777" w:rsidR="0014028B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6DAC707B" w14:textId="77777777" w:rsidR="0014028B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19D9A976" w14:textId="7A1EAC9F" w:rsidR="0014028B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TEL.…………………………………FAX ………………………………</w:t>
      </w:r>
    </w:p>
    <w:p w14:paraId="4E46C95E" w14:textId="77777777" w:rsidR="0014028B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CA7E927" w14:textId="77777777" w:rsidR="0014028B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45F8EF0E" w14:textId="20A83405" w:rsidR="008D2AB8" w:rsidRPr="00D45ED7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0D7C07C8" w14:textId="77777777" w:rsidR="00C358E1" w:rsidRPr="00D45ED7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24956452" w14:textId="77777777" w:rsidR="008D2AB8" w:rsidRPr="00D45ED7" w:rsidRDefault="008D2AB8" w:rsidP="008D2AB8">
      <w:pPr>
        <w:spacing w:line="360" w:lineRule="auto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Do: Nazwa i siedziba Zamawiającego:</w:t>
      </w:r>
    </w:p>
    <w:p w14:paraId="48E3EEDC" w14:textId="3B4F9F9A" w:rsidR="002F3454" w:rsidRPr="00D45ED7" w:rsidRDefault="002F3454" w:rsidP="008D2AB8">
      <w:pPr>
        <w:ind w:right="-110"/>
        <w:rPr>
          <w:rFonts w:ascii="Verdana" w:hAnsi="Verdana"/>
          <w:b/>
          <w:sz w:val="16"/>
          <w:szCs w:val="16"/>
        </w:rPr>
      </w:pPr>
      <w:r w:rsidRPr="00D45ED7">
        <w:rPr>
          <w:rFonts w:ascii="Verdana" w:hAnsi="Verdana"/>
          <w:b/>
          <w:sz w:val="16"/>
          <w:szCs w:val="16"/>
        </w:rPr>
        <w:t xml:space="preserve">Akademia Górniczo </w:t>
      </w:r>
      <w:r w:rsidR="00081DFA" w:rsidRPr="00D45ED7">
        <w:rPr>
          <w:rFonts w:ascii="Verdana" w:hAnsi="Verdana"/>
          <w:b/>
          <w:sz w:val="16"/>
          <w:szCs w:val="16"/>
        </w:rPr>
        <w:t>–</w:t>
      </w:r>
      <w:r w:rsidRPr="00D45ED7">
        <w:rPr>
          <w:rFonts w:ascii="Verdana" w:hAnsi="Verdana"/>
          <w:b/>
          <w:sz w:val="16"/>
          <w:szCs w:val="16"/>
        </w:rPr>
        <w:t xml:space="preserve"> Hutnicza</w:t>
      </w:r>
      <w:r w:rsidR="00081DFA" w:rsidRPr="00D45ED7">
        <w:rPr>
          <w:rFonts w:ascii="Verdana" w:hAnsi="Verdana"/>
          <w:b/>
          <w:sz w:val="16"/>
          <w:szCs w:val="16"/>
        </w:rPr>
        <w:t xml:space="preserve"> </w:t>
      </w:r>
      <w:r w:rsidRPr="00D45ED7">
        <w:rPr>
          <w:rFonts w:ascii="Verdana" w:hAnsi="Verdana"/>
          <w:b/>
          <w:sz w:val="16"/>
          <w:szCs w:val="16"/>
        </w:rPr>
        <w:t>im. Stanisława Staszica w Krakowie</w:t>
      </w:r>
    </w:p>
    <w:p w14:paraId="6B4F36D3" w14:textId="77777777" w:rsidR="008D2AB8" w:rsidRPr="00D45ED7" w:rsidRDefault="002F3454" w:rsidP="008D2AB8">
      <w:pPr>
        <w:ind w:right="-110"/>
        <w:rPr>
          <w:rFonts w:ascii="Verdana" w:hAnsi="Verdana"/>
          <w:b/>
          <w:sz w:val="16"/>
          <w:szCs w:val="16"/>
        </w:rPr>
      </w:pPr>
      <w:r w:rsidRPr="00D45ED7">
        <w:rPr>
          <w:rFonts w:ascii="Verdana" w:hAnsi="Verdana"/>
          <w:b/>
          <w:sz w:val="16"/>
          <w:szCs w:val="16"/>
        </w:rPr>
        <w:t>Dział Zamówień Publicznych</w:t>
      </w:r>
      <w:r w:rsidR="008D2AB8" w:rsidRPr="00D45ED7">
        <w:rPr>
          <w:rFonts w:ascii="Verdana" w:hAnsi="Verdana"/>
          <w:b/>
          <w:sz w:val="16"/>
          <w:szCs w:val="16"/>
        </w:rPr>
        <w:t xml:space="preserve">  </w:t>
      </w:r>
    </w:p>
    <w:p w14:paraId="58F732BD" w14:textId="77777777" w:rsidR="008D2AB8" w:rsidRPr="00D45ED7" w:rsidRDefault="002F3454" w:rsidP="008D2AB8">
      <w:pPr>
        <w:ind w:right="-110"/>
        <w:rPr>
          <w:rFonts w:ascii="Verdana" w:hAnsi="Verdana"/>
          <w:b/>
          <w:sz w:val="16"/>
          <w:szCs w:val="16"/>
        </w:rPr>
      </w:pPr>
      <w:r w:rsidRPr="00D45ED7">
        <w:rPr>
          <w:rFonts w:ascii="Verdana" w:hAnsi="Verdana"/>
          <w:b/>
          <w:sz w:val="16"/>
          <w:szCs w:val="16"/>
        </w:rPr>
        <w:t>Al. Mickiewicza</w:t>
      </w:r>
      <w:r w:rsidR="008D2AB8" w:rsidRPr="00D45ED7">
        <w:rPr>
          <w:rFonts w:ascii="Verdana" w:hAnsi="Verdana"/>
          <w:b/>
          <w:sz w:val="16"/>
          <w:szCs w:val="16"/>
        </w:rPr>
        <w:t xml:space="preserve"> </w:t>
      </w:r>
      <w:r w:rsidRPr="00D45ED7">
        <w:rPr>
          <w:rFonts w:ascii="Verdana" w:hAnsi="Verdana"/>
          <w:b/>
          <w:sz w:val="16"/>
          <w:szCs w:val="16"/>
        </w:rPr>
        <w:t>30</w:t>
      </w:r>
      <w:r w:rsidR="008D2AB8" w:rsidRPr="00D45ED7">
        <w:rPr>
          <w:rFonts w:ascii="Verdana" w:hAnsi="Verdana"/>
          <w:b/>
          <w:sz w:val="16"/>
          <w:szCs w:val="16"/>
        </w:rPr>
        <w:t xml:space="preserve"> </w:t>
      </w:r>
    </w:p>
    <w:p w14:paraId="1E6260B1" w14:textId="77777777" w:rsidR="008D2AB8" w:rsidRPr="00D45ED7" w:rsidRDefault="002F3454" w:rsidP="008D2AB8">
      <w:pPr>
        <w:rPr>
          <w:rFonts w:ascii="Verdana" w:hAnsi="Verdana"/>
          <w:b/>
          <w:sz w:val="16"/>
          <w:szCs w:val="16"/>
        </w:rPr>
      </w:pPr>
      <w:r w:rsidRPr="00D45ED7">
        <w:rPr>
          <w:rFonts w:ascii="Verdana" w:hAnsi="Verdana"/>
          <w:b/>
          <w:sz w:val="16"/>
          <w:szCs w:val="16"/>
        </w:rPr>
        <w:t>30-059</w:t>
      </w:r>
      <w:r w:rsidR="008D2AB8" w:rsidRPr="00D45ED7">
        <w:rPr>
          <w:rFonts w:ascii="Verdana" w:hAnsi="Verdana"/>
          <w:b/>
          <w:sz w:val="16"/>
          <w:szCs w:val="16"/>
        </w:rPr>
        <w:t xml:space="preserve"> </w:t>
      </w:r>
      <w:r w:rsidRPr="00D45ED7">
        <w:rPr>
          <w:rFonts w:ascii="Verdana" w:hAnsi="Verdana"/>
          <w:b/>
          <w:sz w:val="16"/>
          <w:szCs w:val="16"/>
        </w:rPr>
        <w:t>Kraków</w:t>
      </w:r>
      <w:r w:rsidR="008D2AB8" w:rsidRPr="00D45ED7">
        <w:rPr>
          <w:rFonts w:ascii="Verdana" w:hAnsi="Verdana"/>
          <w:b/>
          <w:sz w:val="16"/>
          <w:szCs w:val="16"/>
        </w:rPr>
        <w:t xml:space="preserve">,  </w:t>
      </w:r>
    </w:p>
    <w:p w14:paraId="55EA74C1" w14:textId="77777777" w:rsidR="00D90F6D" w:rsidRPr="00D45ED7" w:rsidRDefault="00D90F6D" w:rsidP="008D2AB8">
      <w:pPr>
        <w:rPr>
          <w:rFonts w:ascii="Verdana" w:hAnsi="Verdana"/>
          <w:b/>
          <w:sz w:val="16"/>
          <w:szCs w:val="16"/>
        </w:rPr>
      </w:pPr>
    </w:p>
    <w:p w14:paraId="5C4B5FBE" w14:textId="684A59C3" w:rsidR="00760AEB" w:rsidRPr="00D45ED7" w:rsidRDefault="00A105DD" w:rsidP="00541840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E762D3" w:rsidRPr="00D45ED7">
        <w:rPr>
          <w:rFonts w:ascii="Verdana" w:hAnsi="Verdana"/>
          <w:b/>
          <w:sz w:val="16"/>
          <w:szCs w:val="16"/>
        </w:rPr>
        <w:t xml:space="preserve">Dostawa 6 </w:t>
      </w:r>
      <w:r w:rsidR="00371B22">
        <w:rPr>
          <w:rFonts w:ascii="Verdana" w:hAnsi="Verdana"/>
          <w:b/>
          <w:sz w:val="16"/>
          <w:szCs w:val="16"/>
        </w:rPr>
        <w:t xml:space="preserve">szt. </w:t>
      </w:r>
      <w:r w:rsidR="00E762D3" w:rsidRPr="00D45ED7">
        <w:rPr>
          <w:rFonts w:ascii="Verdana" w:hAnsi="Verdana"/>
          <w:b/>
          <w:sz w:val="16"/>
          <w:szCs w:val="16"/>
        </w:rPr>
        <w:t xml:space="preserve">skanerów 3D w celu poprawy potencjału dydaktycznego </w:t>
      </w:r>
      <w:r w:rsidR="00C7020C">
        <w:rPr>
          <w:rFonts w:ascii="Verdana" w:hAnsi="Verdana"/>
          <w:b/>
          <w:sz w:val="16"/>
          <w:szCs w:val="16"/>
        </w:rPr>
        <w:t xml:space="preserve">dla </w:t>
      </w:r>
      <w:r w:rsidR="00E762D3" w:rsidRPr="00D45ED7">
        <w:rPr>
          <w:rFonts w:ascii="Verdana" w:hAnsi="Verdana"/>
          <w:b/>
          <w:sz w:val="16"/>
          <w:szCs w:val="16"/>
        </w:rPr>
        <w:t xml:space="preserve">KSW </w:t>
      </w:r>
      <w:proofErr w:type="spellStart"/>
      <w:r w:rsidR="00E762D3" w:rsidRPr="00D45ED7">
        <w:rPr>
          <w:rFonts w:ascii="Verdana" w:hAnsi="Verdana"/>
          <w:b/>
          <w:sz w:val="16"/>
          <w:szCs w:val="16"/>
        </w:rPr>
        <w:t>WIMiR</w:t>
      </w:r>
      <w:proofErr w:type="spellEnd"/>
      <w:r w:rsidR="00E762D3" w:rsidRPr="00D45ED7">
        <w:rPr>
          <w:rFonts w:ascii="Verdana" w:hAnsi="Verdana"/>
          <w:b/>
          <w:sz w:val="16"/>
          <w:szCs w:val="16"/>
        </w:rPr>
        <w:t xml:space="preserve"> w zakresie pomiarów wielkości geometrycznych KC-DE-zp.25.350.2026</w:t>
      </w:r>
      <w:r w:rsidR="00811AAB" w:rsidRPr="00D45ED7">
        <w:rPr>
          <w:rFonts w:ascii="Verdana" w:hAnsi="Verdana"/>
          <w:b/>
          <w:sz w:val="16"/>
          <w:szCs w:val="16"/>
        </w:rPr>
        <w:t xml:space="preserve">, </w:t>
      </w:r>
      <w:r w:rsidRPr="00D45ED7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p w14:paraId="008F2D4E" w14:textId="77777777" w:rsidR="00617456" w:rsidRPr="00D45ED7" w:rsidRDefault="00617456" w:rsidP="00617456">
      <w:pPr>
        <w:ind w:firstLine="3969"/>
        <w:rPr>
          <w:rFonts w:ascii="Verdana" w:hAnsi="Verdana"/>
          <w:b/>
          <w:sz w:val="16"/>
          <w:szCs w:val="16"/>
        </w:rPr>
      </w:pPr>
    </w:p>
    <w:tbl>
      <w:tblPr>
        <w:tblW w:w="1006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417"/>
        <w:gridCol w:w="1985"/>
        <w:gridCol w:w="992"/>
        <w:gridCol w:w="1418"/>
        <w:gridCol w:w="1134"/>
        <w:gridCol w:w="850"/>
        <w:gridCol w:w="1844"/>
      </w:tblGrid>
      <w:tr w:rsidR="00617456" w:rsidRPr="00D45ED7" w14:paraId="67ACB1AE" w14:textId="77777777" w:rsidTr="00E762D3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9B971" w14:textId="0779C002" w:rsidR="00617456" w:rsidRPr="00D45ED7" w:rsidRDefault="00617456" w:rsidP="00B1334E">
            <w:pPr>
              <w:rPr>
                <w:rFonts w:ascii="Verdana" w:hAnsi="Verdana"/>
                <w:sz w:val="16"/>
                <w:szCs w:val="16"/>
              </w:rPr>
            </w:pPr>
            <w:proofErr w:type="spellStart"/>
            <w:r w:rsidRPr="00D45ED7">
              <w:rPr>
                <w:rFonts w:ascii="Verdana" w:hAnsi="Verdana"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DBEF0E" w14:textId="3F610140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 xml:space="preserve">Nazwa </w:t>
            </w:r>
            <w:r w:rsidR="00ED2B95" w:rsidRPr="00D45ED7">
              <w:rPr>
                <w:rFonts w:ascii="Verdana" w:hAnsi="Verdana"/>
                <w:b/>
                <w:bCs/>
                <w:sz w:val="16"/>
                <w:szCs w:val="16"/>
              </w:rPr>
              <w:t>sprzętu</w:t>
            </w:r>
          </w:p>
          <w:p w14:paraId="386ECA9C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5F8EA7" w14:textId="6D9BEAC7" w:rsidR="00617456" w:rsidRPr="00D45ED7" w:rsidRDefault="006771EF" w:rsidP="00B1334E">
            <w:pPr>
              <w:rPr>
                <w:rFonts w:ascii="Verdana" w:hAnsi="Verdana"/>
                <w:b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iCs/>
                <w:sz w:val="16"/>
                <w:szCs w:val="16"/>
              </w:rPr>
              <w:t>P</w:t>
            </w:r>
            <w:r w:rsidR="00617456" w:rsidRPr="00D45ED7">
              <w:rPr>
                <w:rFonts w:ascii="Verdana" w:hAnsi="Verdana"/>
                <w:b/>
                <w:iCs/>
                <w:sz w:val="16"/>
                <w:szCs w:val="16"/>
              </w:rPr>
              <w:t>roducent</w:t>
            </w:r>
            <w:r w:rsidRPr="00D45ED7">
              <w:rPr>
                <w:rFonts w:ascii="Verdana" w:hAnsi="Verdana"/>
                <w:b/>
                <w:iCs/>
                <w:sz w:val="16"/>
                <w:szCs w:val="16"/>
              </w:rPr>
              <w:t xml:space="preserve"> i </w:t>
            </w:r>
            <w:r w:rsidR="00617456" w:rsidRPr="00D45ED7">
              <w:rPr>
                <w:rFonts w:ascii="Verdana" w:hAnsi="Verdana"/>
                <w:b/>
                <w:iCs/>
                <w:sz w:val="16"/>
                <w:szCs w:val="16"/>
              </w:rPr>
              <w:t>model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F05730" w14:textId="77777777" w:rsidR="00617456" w:rsidRPr="00D45ED7" w:rsidRDefault="00617456" w:rsidP="00E762D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104DA0F6" w14:textId="77777777" w:rsidR="00617456" w:rsidRPr="00D45ED7" w:rsidRDefault="00617456" w:rsidP="00E762D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78346A2" w14:textId="07080066" w:rsidR="002C4E56" w:rsidRPr="00D45ED7" w:rsidRDefault="002C4E56" w:rsidP="002C4E5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</w:p>
          <w:p w14:paraId="4CD33D59" w14:textId="0F13B3D0" w:rsidR="00617456" w:rsidRPr="00D45ED7" w:rsidRDefault="00617456" w:rsidP="002C4E56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24ACA6" w14:textId="3476CE40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53002762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F3B497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6B63E476" w14:textId="77777777" w:rsidR="00617456" w:rsidRPr="00D45ED7" w:rsidRDefault="00617456" w:rsidP="00B1334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[23%]</w:t>
            </w:r>
          </w:p>
          <w:p w14:paraId="72407A60" w14:textId="77777777" w:rsidR="00617456" w:rsidRPr="00D45ED7" w:rsidRDefault="00617456" w:rsidP="00B1334E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A3AA4A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57C8A4A2" w14:textId="77777777" w:rsidR="00617456" w:rsidRPr="00D45ED7" w:rsidRDefault="00617456" w:rsidP="00B1334E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[PLN]</w:t>
            </w:r>
          </w:p>
          <w:p w14:paraId="4760CD31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617456" w:rsidRPr="00D45ED7" w14:paraId="72BCD68F" w14:textId="77777777" w:rsidTr="00E762D3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295B17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987D5D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D0E23DD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82AF46" w14:textId="77777777" w:rsidR="00617456" w:rsidRPr="00D45ED7" w:rsidRDefault="00617456" w:rsidP="00E762D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9A9326" w14:textId="51910E37" w:rsidR="00617456" w:rsidRPr="00D45ED7" w:rsidRDefault="002C4E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8AF009" w14:textId="5EE55FD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2780C8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98447A1" w14:textId="77777777" w:rsidR="00617456" w:rsidRPr="00D45ED7" w:rsidRDefault="00617456" w:rsidP="00B1334E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617456" w:rsidRPr="00D45ED7" w14:paraId="06EC33C2" w14:textId="77777777" w:rsidTr="00E762D3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801B71" w14:textId="77777777" w:rsidR="00617456" w:rsidRPr="00D45ED7" w:rsidRDefault="00617456" w:rsidP="00B1334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25FD" w14:textId="77777777" w:rsidR="00E762D3" w:rsidRPr="00D45ED7" w:rsidRDefault="00E762D3" w:rsidP="00B1334E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</w:p>
          <w:p w14:paraId="3AA9A2AE" w14:textId="6C277346" w:rsidR="00617456" w:rsidRPr="00D45ED7" w:rsidRDefault="0006654E" w:rsidP="00B1334E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Ręczny skaner 3D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6AB9" w14:textId="77777777" w:rsidR="00E762D3" w:rsidRPr="00D45ED7" w:rsidRDefault="00E762D3" w:rsidP="00B1334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  <w:p w14:paraId="28F8FDE5" w14:textId="68DACF03" w:rsidR="00E762D3" w:rsidRPr="00D45ED7" w:rsidRDefault="00E762D3" w:rsidP="00B1334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45ED7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……………………………………………………</w:t>
            </w:r>
          </w:p>
          <w:p w14:paraId="0E92DB26" w14:textId="42DB972A" w:rsidR="00E762D3" w:rsidRPr="00D45ED7" w:rsidRDefault="00E762D3" w:rsidP="00D45ED7">
            <w:pPr>
              <w:suppressAutoHyphens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45ED7">
              <w:rPr>
                <w:rFonts w:ascii="Verdana" w:hAnsi="Verdana"/>
                <w:b/>
                <w:sz w:val="16"/>
                <w:szCs w:val="16"/>
                <w:lang w:eastAsia="zh-CN"/>
              </w:rPr>
              <w:t>Nazwa</w:t>
            </w:r>
            <w:r w:rsidR="001E5E77">
              <w:rPr>
                <w:rFonts w:ascii="Verdana" w:hAnsi="Verdana"/>
                <w:b/>
                <w:sz w:val="16"/>
                <w:szCs w:val="16"/>
                <w:lang w:eastAsia="zh-CN"/>
              </w:rPr>
              <w:t xml:space="preserve"> licencji </w:t>
            </w:r>
            <w:r w:rsidRPr="00D45ED7">
              <w:rPr>
                <w:rFonts w:ascii="Verdana" w:hAnsi="Verdana"/>
                <w:b/>
                <w:sz w:val="16"/>
                <w:szCs w:val="16"/>
                <w:lang w:eastAsia="zh-CN"/>
              </w:rPr>
              <w:t>oprogramowania:</w:t>
            </w:r>
          </w:p>
          <w:p w14:paraId="18D2C4E1" w14:textId="2D448540" w:rsidR="00E762D3" w:rsidRPr="00D45ED7" w:rsidRDefault="00E762D3" w:rsidP="00D45ED7">
            <w:pPr>
              <w:suppressAutoHyphens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45ED7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7B325" w14:textId="2082141D" w:rsidR="00617456" w:rsidRPr="00D45ED7" w:rsidRDefault="0006654E" w:rsidP="00E762D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  <w:r w:rsidR="00617456" w:rsidRPr="00D45ED7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E3B82" w14:textId="77777777" w:rsidR="00617456" w:rsidRPr="00D45ED7" w:rsidRDefault="00617456" w:rsidP="00B1334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7041" w14:textId="650BDCB0" w:rsidR="00617456" w:rsidRPr="00D45ED7" w:rsidRDefault="00617456" w:rsidP="00B1334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DF30F9" w14:textId="77777777" w:rsidR="00617456" w:rsidRPr="00D45ED7" w:rsidRDefault="00617456" w:rsidP="00B1334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66A59D" w14:textId="77777777" w:rsidR="00617456" w:rsidRPr="00D45ED7" w:rsidRDefault="00617456" w:rsidP="00B1334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06654E" w:rsidRPr="00D45ED7" w14:paraId="4BFEB366" w14:textId="77777777" w:rsidTr="00E762D3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F7ADEC" w14:textId="5A37243D" w:rsidR="0006654E" w:rsidRPr="00D45ED7" w:rsidRDefault="0006654E" w:rsidP="00B1334E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3023" w14:textId="77777777" w:rsidR="00E762D3" w:rsidRPr="00D45ED7" w:rsidRDefault="00E762D3" w:rsidP="00B1334E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</w:p>
          <w:p w14:paraId="2FD833B7" w14:textId="26F3874B" w:rsidR="0006654E" w:rsidRPr="00D45ED7" w:rsidRDefault="0006654E" w:rsidP="00B1334E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Stacjonarny skaner 3D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AF8B" w14:textId="77777777" w:rsidR="00E762D3" w:rsidRPr="00D45ED7" w:rsidRDefault="00E762D3" w:rsidP="00E762D3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  <w:p w14:paraId="69CC723C" w14:textId="38B8B5F4" w:rsidR="00E762D3" w:rsidRPr="00D45ED7" w:rsidRDefault="00E762D3" w:rsidP="00E762D3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45ED7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……………………………………………………</w:t>
            </w:r>
          </w:p>
          <w:p w14:paraId="634760CE" w14:textId="55BBF6AF" w:rsidR="00E762D3" w:rsidRPr="00D45ED7" w:rsidRDefault="00E762D3" w:rsidP="00D45ED7">
            <w:pPr>
              <w:suppressAutoHyphens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45ED7">
              <w:rPr>
                <w:rFonts w:ascii="Verdana" w:hAnsi="Verdana"/>
                <w:b/>
                <w:sz w:val="16"/>
                <w:szCs w:val="16"/>
                <w:lang w:eastAsia="zh-CN"/>
              </w:rPr>
              <w:t>Nazwa</w:t>
            </w:r>
            <w:r w:rsidR="001E5E77">
              <w:rPr>
                <w:rFonts w:ascii="Verdana" w:hAnsi="Verdana"/>
                <w:b/>
                <w:sz w:val="16"/>
                <w:szCs w:val="16"/>
                <w:lang w:eastAsia="zh-CN"/>
              </w:rPr>
              <w:t xml:space="preserve"> licencji </w:t>
            </w:r>
            <w:r w:rsidRPr="00D45ED7">
              <w:rPr>
                <w:rFonts w:ascii="Verdana" w:hAnsi="Verdana"/>
                <w:b/>
                <w:sz w:val="16"/>
                <w:szCs w:val="16"/>
                <w:lang w:eastAsia="zh-CN"/>
              </w:rPr>
              <w:t>oprogramowania:</w:t>
            </w:r>
          </w:p>
          <w:p w14:paraId="1444CC6C" w14:textId="212912FB" w:rsidR="0006654E" w:rsidRPr="00D45ED7" w:rsidRDefault="00E762D3" w:rsidP="00D45ED7">
            <w:pPr>
              <w:suppressAutoHyphens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45ED7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1604" w14:textId="11CE5321" w:rsidR="0006654E" w:rsidRPr="00D45ED7" w:rsidRDefault="0006654E" w:rsidP="00E762D3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3 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5592" w14:textId="77777777" w:rsidR="0006654E" w:rsidRPr="00D45ED7" w:rsidRDefault="0006654E" w:rsidP="00B1334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8BC4" w14:textId="77777777" w:rsidR="0006654E" w:rsidRPr="00D45ED7" w:rsidRDefault="0006654E" w:rsidP="00B1334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D1D438" w14:textId="77777777" w:rsidR="0006654E" w:rsidRPr="00D45ED7" w:rsidRDefault="0006654E" w:rsidP="00B1334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C71F0B" w14:textId="77777777" w:rsidR="0006654E" w:rsidRPr="00D45ED7" w:rsidRDefault="0006654E" w:rsidP="00B1334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2C4E56" w:rsidRPr="00D45ED7" w14:paraId="01447EC1" w14:textId="77777777" w:rsidTr="00E762D3">
        <w:trPr>
          <w:trHeight w:val="327"/>
        </w:trPr>
        <w:tc>
          <w:tcPr>
            <w:tcW w:w="623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C35877" w14:textId="77777777" w:rsidR="002C4E56" w:rsidRPr="00D45ED7" w:rsidRDefault="002C4E56" w:rsidP="00E762D3">
            <w:pPr>
              <w:ind w:right="425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45ED7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18A1156A" w14:textId="77777777" w:rsidR="002C4E56" w:rsidRPr="00D45ED7" w:rsidRDefault="002C4E56" w:rsidP="00E762D3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BB3F" w14:textId="09DDAF77" w:rsidR="002C4E56" w:rsidRPr="00D45ED7" w:rsidRDefault="002C4E56" w:rsidP="00B1334E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6A2E30" w14:textId="77777777" w:rsidR="002C4E56" w:rsidRPr="00D45ED7" w:rsidRDefault="002C4E56" w:rsidP="00B1334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7ABA28" w14:textId="77777777" w:rsidR="002C4E56" w:rsidRPr="00D45ED7" w:rsidRDefault="002C4E56" w:rsidP="00B1334E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9C5B6BA" w14:textId="77777777" w:rsidR="00617456" w:rsidRPr="00D45ED7" w:rsidRDefault="00617456" w:rsidP="00617456">
      <w:pPr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Wartość  netto za całość zamówienia:………………… /słownie: …………………………./</w:t>
      </w:r>
    </w:p>
    <w:p w14:paraId="70FFCA12" w14:textId="77777777" w:rsidR="00617456" w:rsidRPr="00D45ED7" w:rsidRDefault="00617456" w:rsidP="00617456">
      <w:pPr>
        <w:ind w:right="425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Wartość  brutto za całość zamówienia:………………/słownie: ……………………..…/</w:t>
      </w:r>
    </w:p>
    <w:p w14:paraId="1FF7FFD7" w14:textId="723FB358" w:rsidR="00617456" w:rsidRPr="00D45ED7" w:rsidRDefault="00617456" w:rsidP="00617456">
      <w:pPr>
        <w:pStyle w:val="Tekstpodstawowy"/>
        <w:rPr>
          <w:rFonts w:ascii="Verdana" w:hAnsi="Verdana"/>
          <w:b w:val="0"/>
          <w:bCs/>
          <w:sz w:val="16"/>
          <w:szCs w:val="16"/>
        </w:rPr>
      </w:pPr>
      <w:r w:rsidRPr="00D45ED7">
        <w:rPr>
          <w:rFonts w:ascii="Verdana" w:hAnsi="Verdana"/>
          <w:b w:val="0"/>
          <w:bCs/>
          <w:sz w:val="16"/>
          <w:szCs w:val="16"/>
        </w:rPr>
        <w:t>Vat</w:t>
      </w:r>
      <w:r w:rsidR="00D45ED7" w:rsidRPr="00D45ED7">
        <w:rPr>
          <w:rFonts w:ascii="Verdana" w:hAnsi="Verdana"/>
          <w:b w:val="0"/>
          <w:bCs/>
          <w:sz w:val="16"/>
          <w:szCs w:val="16"/>
        </w:rPr>
        <w:t xml:space="preserve"> 23%</w:t>
      </w:r>
      <w:r w:rsidR="002C4E56" w:rsidRPr="00D45ED7">
        <w:rPr>
          <w:rFonts w:ascii="Verdana" w:hAnsi="Verdana"/>
          <w:b w:val="0"/>
          <w:bCs/>
          <w:sz w:val="16"/>
          <w:szCs w:val="16"/>
        </w:rPr>
        <w:t>:</w:t>
      </w:r>
      <w:r w:rsidRPr="00D45ED7">
        <w:rPr>
          <w:rFonts w:ascii="Verdana" w:hAnsi="Verdana"/>
          <w:b w:val="0"/>
          <w:bCs/>
          <w:sz w:val="16"/>
          <w:szCs w:val="16"/>
        </w:rPr>
        <w:t>……………………………………</w:t>
      </w:r>
    </w:p>
    <w:p w14:paraId="57F03B77" w14:textId="77777777" w:rsidR="00AE2ADC" w:rsidRPr="00D45ED7" w:rsidRDefault="00AE2ADC" w:rsidP="00AE2ADC">
      <w:pPr>
        <w:jc w:val="both"/>
        <w:rPr>
          <w:rFonts w:ascii="Verdana" w:hAnsi="Verdana"/>
          <w:color w:val="FF0000"/>
          <w:sz w:val="16"/>
          <w:szCs w:val="16"/>
        </w:rPr>
      </w:pPr>
    </w:p>
    <w:p w14:paraId="2D89190F" w14:textId="7EA1431E" w:rsidR="0006654E" w:rsidRPr="00D45ED7" w:rsidRDefault="0006654E" w:rsidP="0006654E">
      <w:pPr>
        <w:widowControl w:val="0"/>
        <w:ind w:right="1"/>
        <w:jc w:val="both"/>
        <w:rPr>
          <w:rFonts w:ascii="Verdana" w:hAnsi="Verdana"/>
          <w:bCs/>
          <w:i/>
          <w:sz w:val="16"/>
          <w:szCs w:val="16"/>
        </w:rPr>
      </w:pPr>
      <w:bookmarkStart w:id="0" w:name="_Hlk184300427"/>
      <w:r w:rsidRPr="00D45ED7">
        <w:rPr>
          <w:rFonts w:ascii="Verdana" w:hAnsi="Verdana"/>
          <w:bCs/>
          <w:i/>
          <w:sz w:val="16"/>
          <w:szCs w:val="16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45ED7">
        <w:rPr>
          <w:rFonts w:ascii="Verdana" w:hAnsi="Verdana"/>
          <w:b/>
          <w:i/>
          <w:sz w:val="16"/>
          <w:szCs w:val="16"/>
        </w:rPr>
        <w:t>na skanery 3D</w:t>
      </w:r>
      <w:r w:rsidRPr="00D45ED7">
        <w:rPr>
          <w:rFonts w:ascii="Verdana" w:hAnsi="Verdana"/>
          <w:bCs/>
          <w:i/>
          <w:sz w:val="16"/>
          <w:szCs w:val="16"/>
        </w:rPr>
        <w:t xml:space="preserve">  wchodzące w zakres niniejszego zamówienia. Po przedstawieniu przez Zamawiającego zamówienia potwierdzonego przez organ nadzorujący Zamawiającego Wykonawca uwzględni w wystawionej fakturze 0% stawkę podatku VAT.  </w:t>
      </w:r>
    </w:p>
    <w:p w14:paraId="1A9F7363" w14:textId="77777777" w:rsidR="0006654E" w:rsidRPr="00D45ED7" w:rsidRDefault="0006654E" w:rsidP="006E501F">
      <w:pPr>
        <w:jc w:val="both"/>
        <w:rPr>
          <w:rFonts w:ascii="Verdana" w:hAnsi="Verdana"/>
          <w:b/>
          <w:bCs/>
          <w:sz w:val="16"/>
          <w:szCs w:val="16"/>
        </w:rPr>
      </w:pPr>
    </w:p>
    <w:p w14:paraId="330857B3" w14:textId="77777777" w:rsidR="0006654E" w:rsidRPr="00D45ED7" w:rsidRDefault="0006654E" w:rsidP="006E501F">
      <w:pPr>
        <w:jc w:val="both"/>
        <w:rPr>
          <w:rFonts w:ascii="Verdana" w:hAnsi="Verdana"/>
          <w:b/>
          <w:bCs/>
          <w:sz w:val="16"/>
          <w:szCs w:val="16"/>
        </w:rPr>
      </w:pPr>
    </w:p>
    <w:bookmarkEnd w:id="0"/>
    <w:p w14:paraId="09289261" w14:textId="77777777" w:rsidR="0006654E" w:rsidRPr="00D45ED7" w:rsidRDefault="0006654E" w:rsidP="0006654E">
      <w:pPr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D45ED7">
        <w:rPr>
          <w:rFonts w:ascii="Verdana" w:hAnsi="Verdana"/>
          <w:b/>
          <w:bCs/>
          <w:sz w:val="16"/>
          <w:szCs w:val="16"/>
        </w:rPr>
        <w:t>Okres udzielonej gwarancji:</w:t>
      </w:r>
      <w:r w:rsidRPr="00D45ED7">
        <w:rPr>
          <w:rFonts w:ascii="Verdana" w:hAnsi="Verdana"/>
          <w:sz w:val="16"/>
          <w:szCs w:val="16"/>
        </w:rPr>
        <w:t xml:space="preserve"> </w:t>
      </w:r>
      <w:r w:rsidRPr="00D45ED7">
        <w:rPr>
          <w:rFonts w:ascii="Verdana" w:hAnsi="Verdana"/>
          <w:b/>
          <w:bCs/>
          <w:sz w:val="16"/>
          <w:szCs w:val="16"/>
        </w:rPr>
        <w:t>……………. miesięcy*</w:t>
      </w:r>
      <w:r w:rsidRPr="00D45ED7">
        <w:rPr>
          <w:rFonts w:ascii="Verdana" w:hAnsi="Verdana"/>
          <w:sz w:val="16"/>
          <w:szCs w:val="16"/>
        </w:rPr>
        <w:t xml:space="preserve">) </w:t>
      </w:r>
      <w:r w:rsidRPr="00D45ED7">
        <w:rPr>
          <w:rFonts w:ascii="Verdana" w:hAnsi="Verdana"/>
          <w:b/>
          <w:bCs/>
          <w:i/>
          <w:iCs/>
          <w:sz w:val="16"/>
          <w:szCs w:val="16"/>
          <w:highlight w:val="yellow"/>
        </w:rPr>
        <w:t>(kryterium oceny ofert).</w:t>
      </w:r>
    </w:p>
    <w:p w14:paraId="74844D74" w14:textId="77777777" w:rsidR="0006654E" w:rsidRPr="00D45ED7" w:rsidRDefault="0006654E" w:rsidP="0006654E">
      <w:pPr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*)Zamawiający informuje, że w przypadku braku wpisania okresu gwarancji przez Wykonawcę, Zamawiający przyjmie okres gwarancji minimalny wskazany w SWZ.</w:t>
      </w:r>
    </w:p>
    <w:p w14:paraId="129C6084" w14:textId="77777777" w:rsidR="0006654E" w:rsidRPr="00D45ED7" w:rsidRDefault="0006654E" w:rsidP="0006654E">
      <w:pPr>
        <w:jc w:val="both"/>
        <w:rPr>
          <w:rFonts w:ascii="Verdana" w:hAnsi="Verdana"/>
          <w:sz w:val="16"/>
          <w:szCs w:val="16"/>
        </w:rPr>
      </w:pPr>
    </w:p>
    <w:p w14:paraId="142F67B8" w14:textId="2BFD9EF1" w:rsidR="0006654E" w:rsidRPr="00D45ED7" w:rsidRDefault="0006654E" w:rsidP="0006654E">
      <w:pPr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b/>
          <w:bCs/>
          <w:sz w:val="16"/>
          <w:szCs w:val="16"/>
        </w:rPr>
        <w:t>Termin realizacji zamówienia</w:t>
      </w:r>
      <w:r w:rsidRPr="00D45ED7">
        <w:rPr>
          <w:rFonts w:ascii="Verdana" w:hAnsi="Verdana"/>
          <w:sz w:val="16"/>
          <w:szCs w:val="16"/>
        </w:rPr>
        <w:t xml:space="preserve">:  </w:t>
      </w:r>
      <w:r w:rsidRPr="00AC617A">
        <w:rPr>
          <w:rFonts w:ascii="Verdana" w:hAnsi="Verdana"/>
          <w:b/>
          <w:bCs/>
          <w:sz w:val="16"/>
          <w:szCs w:val="16"/>
        </w:rPr>
        <w:t>…</w:t>
      </w:r>
      <w:r w:rsidR="00AC617A" w:rsidRPr="00AC617A">
        <w:rPr>
          <w:rFonts w:ascii="Verdana" w:hAnsi="Verdana"/>
          <w:b/>
          <w:bCs/>
          <w:sz w:val="16"/>
          <w:szCs w:val="16"/>
        </w:rPr>
        <w:t>..</w:t>
      </w:r>
      <w:r w:rsidRPr="00AC617A">
        <w:rPr>
          <w:rFonts w:ascii="Verdana" w:hAnsi="Verdana"/>
          <w:b/>
          <w:bCs/>
          <w:sz w:val="16"/>
          <w:szCs w:val="16"/>
        </w:rPr>
        <w:t>…dni</w:t>
      </w:r>
      <w:r w:rsidRPr="00D45ED7">
        <w:rPr>
          <w:rFonts w:ascii="Verdana" w:hAnsi="Verdana"/>
          <w:sz w:val="16"/>
          <w:szCs w:val="16"/>
        </w:rPr>
        <w:t xml:space="preserve"> od daty otrzymania zamówienia potwierdzonego przez </w:t>
      </w:r>
      <w:proofErr w:type="spellStart"/>
      <w:r w:rsidRPr="00D45ED7">
        <w:rPr>
          <w:rFonts w:ascii="Verdana" w:hAnsi="Verdana"/>
          <w:sz w:val="16"/>
          <w:szCs w:val="16"/>
        </w:rPr>
        <w:t>MNiSW</w:t>
      </w:r>
      <w:proofErr w:type="spellEnd"/>
      <w:r w:rsidRPr="00D45ED7">
        <w:rPr>
          <w:rFonts w:ascii="Verdana" w:hAnsi="Verdana"/>
          <w:sz w:val="16"/>
          <w:szCs w:val="16"/>
        </w:rPr>
        <w:t xml:space="preserve">*) </w:t>
      </w:r>
      <w:r w:rsidRPr="00D45ED7">
        <w:rPr>
          <w:rFonts w:ascii="Verdana" w:hAnsi="Verdana"/>
          <w:b/>
          <w:bCs/>
          <w:i/>
          <w:iCs/>
          <w:sz w:val="16"/>
          <w:szCs w:val="16"/>
          <w:highlight w:val="yellow"/>
        </w:rPr>
        <w:t>(kryterium oceny ofert).</w:t>
      </w:r>
    </w:p>
    <w:p w14:paraId="79AAC76C" w14:textId="77777777" w:rsidR="0006654E" w:rsidRPr="00D45ED7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D45ED7">
        <w:rPr>
          <w:rFonts w:ascii="Verdana" w:hAnsi="Verdana"/>
          <w:bCs/>
          <w:iCs/>
          <w:sz w:val="16"/>
          <w:szCs w:val="16"/>
        </w:rPr>
        <w:t>*)Zamawiający informuje, że w przypadku braku wpisania terminu realizacji przez Wykonawcę, Zamawiający przyjmie termin maksymalny wskazany w SWZ.</w:t>
      </w:r>
    </w:p>
    <w:p w14:paraId="27B16250" w14:textId="77777777" w:rsidR="0006654E" w:rsidRPr="00D45ED7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</w:p>
    <w:p w14:paraId="5C940DE3" w14:textId="77777777" w:rsidR="0006654E" w:rsidRPr="00D45ED7" w:rsidRDefault="0006654E" w:rsidP="0006654E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</w:p>
    <w:p w14:paraId="36E5A863" w14:textId="77777777" w:rsidR="0006654E" w:rsidRPr="00D45ED7" w:rsidRDefault="0006654E" w:rsidP="0006654E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lastRenderedPageBreak/>
        <w:t>Oświadczamy, że zgodnie z ustawą z dnia 6 marca 2018 r. Prawo przedsiębiorców, należymy do małych lub średnich przedsiębiorców:</w:t>
      </w:r>
      <w:r w:rsidRPr="00D45ED7">
        <w:rPr>
          <w:rFonts w:ascii="Verdana" w:hAnsi="Verdana"/>
          <w:b/>
          <w:sz w:val="16"/>
          <w:szCs w:val="16"/>
        </w:rPr>
        <w:t xml:space="preserve"> TAK/NIE</w:t>
      </w:r>
    </w:p>
    <w:p w14:paraId="2379BF86" w14:textId="77777777" w:rsidR="0006654E" w:rsidRPr="00D45ED7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 xml:space="preserve">Termin płatności: </w:t>
      </w:r>
      <w:r w:rsidRPr="00D45ED7">
        <w:rPr>
          <w:rFonts w:ascii="Verdana" w:hAnsi="Verdana"/>
          <w:b w:val="0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41F8E5B" w14:textId="77777777" w:rsidR="0006654E" w:rsidRPr="00D45ED7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6"/>
          <w:szCs w:val="16"/>
          <w:u w:val="single"/>
        </w:rPr>
      </w:pPr>
    </w:p>
    <w:p w14:paraId="19A50783" w14:textId="77777777" w:rsidR="0006654E" w:rsidRPr="00D45ED7" w:rsidRDefault="0006654E" w:rsidP="0006654E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  <w:u w:val="single"/>
        </w:rPr>
        <w:t>Jednocześnie oświadczamy, że:</w:t>
      </w:r>
    </w:p>
    <w:p w14:paraId="6B1DE6E2" w14:textId="77777777" w:rsidR="0006654E" w:rsidRPr="00D45ED7" w:rsidRDefault="0006654E" w:rsidP="0006654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D45ED7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do terminu wskazanego w SWZ.</w:t>
      </w:r>
    </w:p>
    <w:p w14:paraId="752F5213" w14:textId="77777777" w:rsidR="0006654E" w:rsidRPr="00D45ED7" w:rsidRDefault="0006654E" w:rsidP="0006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D45ED7">
        <w:rPr>
          <w:rFonts w:ascii="Verdana" w:hAnsi="Verdana"/>
          <w:color w:val="000000"/>
          <w:sz w:val="16"/>
          <w:szCs w:val="16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D45ED7">
        <w:rPr>
          <w:rFonts w:ascii="Verdana" w:hAnsi="Verdana"/>
          <w:color w:val="000000"/>
          <w:sz w:val="16"/>
          <w:szCs w:val="16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45ED7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  <w:r w:rsidRPr="00D45ED7">
        <w:rPr>
          <w:rFonts w:ascii="Verdana" w:hAnsi="Verdana"/>
          <w:sz w:val="16"/>
          <w:szCs w:val="16"/>
        </w:rPr>
        <w:t xml:space="preserve"> </w:t>
      </w:r>
    </w:p>
    <w:p w14:paraId="336CAB59" w14:textId="4093DC42" w:rsidR="0006654E" w:rsidRPr="00D45ED7" w:rsidRDefault="0006654E" w:rsidP="0006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D45ED7">
        <w:rPr>
          <w:rFonts w:ascii="Verdana" w:hAnsi="Verdana"/>
          <w:color w:val="000000"/>
          <w:sz w:val="16"/>
          <w:szCs w:val="16"/>
        </w:rPr>
        <w:t xml:space="preserve">Jesteśmy świadomi, że po rozstrzygnięciu przetargu, Zamawiający zgodnie z ustawą z dnia 11 marca 2004 r. o podatku od towarów i usług (t. j. Dz. U. 2011 Nr 177 poz. 1054 z </w:t>
      </w:r>
      <w:proofErr w:type="spellStart"/>
      <w:r w:rsidRPr="00D45ED7">
        <w:rPr>
          <w:rFonts w:ascii="Verdana" w:hAnsi="Verdana"/>
          <w:color w:val="000000"/>
          <w:sz w:val="16"/>
          <w:szCs w:val="16"/>
        </w:rPr>
        <w:t>późn</w:t>
      </w:r>
      <w:proofErr w:type="spellEnd"/>
      <w:r w:rsidRPr="00D45ED7">
        <w:rPr>
          <w:rFonts w:ascii="Verdana" w:hAnsi="Verdana"/>
          <w:color w:val="000000"/>
          <w:sz w:val="16"/>
          <w:szCs w:val="16"/>
        </w:rPr>
        <w:t xml:space="preserve">. zm.) będzie się ubiegał o zastosowanie przy zakupie 0% stawki VAT na </w:t>
      </w:r>
      <w:r w:rsidRPr="00D45ED7">
        <w:rPr>
          <w:rFonts w:ascii="Verdana" w:hAnsi="Verdana"/>
          <w:b/>
          <w:bCs/>
          <w:color w:val="000000"/>
          <w:sz w:val="16"/>
          <w:szCs w:val="16"/>
        </w:rPr>
        <w:t>skanery 3D</w:t>
      </w:r>
      <w:r w:rsidRPr="00D45ED7">
        <w:rPr>
          <w:rFonts w:ascii="Verdana" w:hAnsi="Verdana"/>
          <w:color w:val="000000"/>
          <w:sz w:val="16"/>
          <w:szCs w:val="16"/>
        </w:rPr>
        <w:t xml:space="preserve">   w zakresie objętym zwolnieniem – zgodnie z art. 83 ust. 1 pkt 26 przywołanej ustawy. </w:t>
      </w:r>
    </w:p>
    <w:p w14:paraId="6AF64654" w14:textId="3CE40134" w:rsidR="0006654E" w:rsidRPr="00D45ED7" w:rsidRDefault="0006654E" w:rsidP="0006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D45ED7">
        <w:rPr>
          <w:rFonts w:ascii="Verdana" w:hAnsi="Verdana"/>
          <w:color w:val="000000"/>
          <w:sz w:val="16"/>
          <w:szCs w:val="16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D45ED7">
        <w:rPr>
          <w:rFonts w:ascii="Verdana" w:hAnsi="Verdana"/>
          <w:b/>
          <w:bCs/>
          <w:color w:val="000000"/>
          <w:sz w:val="16"/>
          <w:szCs w:val="16"/>
        </w:rPr>
        <w:t>skanery 3D</w:t>
      </w:r>
      <w:r w:rsidRPr="00D45ED7">
        <w:rPr>
          <w:rFonts w:ascii="Verdana" w:hAnsi="Verdana"/>
          <w:color w:val="000000"/>
          <w:sz w:val="16"/>
          <w:szCs w:val="16"/>
        </w:rPr>
        <w:t xml:space="preserve">  - są przeznaczone dla placówki oświatowej -  zgodnie z ustawą z dnia 11 marca 2004 r. o podatku od towarów i usług (Dz.U. z dnia 5 kwietnia 2004 r.) o podatku od towarów i usług (t. j. Dz. U. 2011 Nr 177 poz. 1054 z </w:t>
      </w:r>
      <w:proofErr w:type="spellStart"/>
      <w:r w:rsidRPr="00D45ED7">
        <w:rPr>
          <w:rFonts w:ascii="Verdana" w:hAnsi="Verdana"/>
          <w:color w:val="000000"/>
          <w:sz w:val="16"/>
          <w:szCs w:val="16"/>
        </w:rPr>
        <w:t>późn</w:t>
      </w:r>
      <w:proofErr w:type="spellEnd"/>
      <w:r w:rsidRPr="00D45ED7">
        <w:rPr>
          <w:rFonts w:ascii="Verdana" w:hAnsi="Verdana"/>
          <w:color w:val="000000"/>
          <w:sz w:val="16"/>
          <w:szCs w:val="16"/>
        </w:rPr>
        <w:t>. zm.)</w:t>
      </w:r>
    </w:p>
    <w:p w14:paraId="04F4EBEC" w14:textId="77777777" w:rsidR="0006654E" w:rsidRPr="00D45ED7" w:rsidRDefault="0006654E" w:rsidP="0006654E">
      <w:pPr>
        <w:numPr>
          <w:ilvl w:val="0"/>
          <w:numId w:val="1"/>
        </w:numPr>
        <w:rPr>
          <w:rFonts w:ascii="Verdana" w:hAnsi="Verdana"/>
          <w:color w:val="000000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0B6353" w14:textId="77777777" w:rsidR="0006654E" w:rsidRPr="00D45ED7" w:rsidRDefault="0006654E" w:rsidP="0006654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5ED7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</w:t>
      </w:r>
    </w:p>
    <w:p w14:paraId="26EE2F89" w14:textId="77777777" w:rsidR="0006654E" w:rsidRPr="00D45ED7" w:rsidRDefault="0006654E" w:rsidP="0006654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5ED7">
        <w:rPr>
          <w:rFonts w:ascii="Verdana" w:hAnsi="Verdana"/>
          <w:i/>
          <w:sz w:val="16"/>
          <w:szCs w:val="16"/>
        </w:rPr>
        <w:t xml:space="preserve">swobodnego przepływu takich danych oraz uchylenia dyrektywy 95/46/WE (ogólne rozporządzenie o ochronie danych) (Dz. Urz. UE L 119 z 04.05.2016, str. 1). </w:t>
      </w:r>
    </w:p>
    <w:p w14:paraId="1AA26015" w14:textId="77777777" w:rsidR="0006654E" w:rsidRPr="00D45ED7" w:rsidRDefault="0006654E" w:rsidP="0006654E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D45ED7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4CB9C7" w14:textId="77777777" w:rsidR="0006654E" w:rsidRPr="00D45ED7" w:rsidRDefault="0006654E" w:rsidP="0006654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6654E" w:rsidRPr="00D45ED7" w14:paraId="6D458128" w14:textId="77777777" w:rsidTr="000932C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7FF151" w14:textId="77777777" w:rsidR="0006654E" w:rsidRPr="00D45ED7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98B17" w14:textId="77777777" w:rsidR="0006654E" w:rsidRPr="00D45ED7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539C2F4" w14:textId="77777777" w:rsidR="0006654E" w:rsidRPr="00D45ED7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F8DD10" w14:textId="77777777" w:rsidR="0006654E" w:rsidRPr="00D45ED7" w:rsidRDefault="0006654E" w:rsidP="000932C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45ED7">
              <w:rPr>
                <w:rFonts w:ascii="Verdana" w:hAnsi="Verdana"/>
                <w:sz w:val="16"/>
                <w:szCs w:val="16"/>
              </w:rPr>
              <w:t>Nazwa podwykonawcy</w:t>
            </w:r>
            <w:r w:rsidRPr="00D45ED7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06654E" w:rsidRPr="00D45ED7" w14:paraId="262CC2EC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8CD46" w14:textId="77777777" w:rsidR="0006654E" w:rsidRPr="00D45ED7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7C615" w14:textId="77777777" w:rsidR="0006654E" w:rsidRPr="00D45ED7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6CA53" w14:textId="77777777" w:rsidR="0006654E" w:rsidRPr="00D45ED7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06654E" w:rsidRPr="00D45ED7" w14:paraId="024DAA2F" w14:textId="77777777" w:rsidTr="000932C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E9973" w14:textId="77777777" w:rsidR="0006654E" w:rsidRPr="00D45ED7" w:rsidRDefault="0006654E" w:rsidP="000932C5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18FB7" w14:textId="77777777" w:rsidR="0006654E" w:rsidRPr="00D45ED7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34F81" w14:textId="77777777" w:rsidR="0006654E" w:rsidRPr="00D45ED7" w:rsidRDefault="0006654E" w:rsidP="000932C5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88687E4" w14:textId="77777777" w:rsidR="0006654E" w:rsidRPr="00D45ED7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5C182639" w14:textId="77777777" w:rsidR="0006654E" w:rsidRPr="00D45ED7" w:rsidRDefault="0006654E" w:rsidP="0006654E">
      <w:pPr>
        <w:pStyle w:val="Nagwek1"/>
        <w:rPr>
          <w:rFonts w:ascii="Verdana" w:hAnsi="Verdana" w:cs="Times New Roman"/>
          <w:sz w:val="16"/>
          <w:szCs w:val="16"/>
        </w:rPr>
      </w:pPr>
      <w:r w:rsidRPr="00D45ED7">
        <w:rPr>
          <w:rFonts w:ascii="Verdana" w:hAnsi="Verdana" w:cs="Times New Roman"/>
          <w:sz w:val="16"/>
          <w:szCs w:val="16"/>
        </w:rPr>
        <w:tab/>
        <w:t>Imię i Nazwisko</w:t>
      </w:r>
      <w:r w:rsidRPr="00D45ED7">
        <w:rPr>
          <w:rFonts w:ascii="Verdana" w:hAnsi="Verdana" w:cs="Times New Roman"/>
          <w:sz w:val="16"/>
          <w:szCs w:val="16"/>
        </w:rPr>
        <w:tab/>
      </w:r>
      <w:r w:rsidRPr="00D45ED7">
        <w:rPr>
          <w:rFonts w:ascii="Verdana" w:hAnsi="Verdana" w:cs="Times New Roman"/>
          <w:sz w:val="16"/>
          <w:szCs w:val="16"/>
        </w:rPr>
        <w:tab/>
      </w:r>
      <w:r w:rsidRPr="00D45ED7">
        <w:rPr>
          <w:rFonts w:ascii="Verdana" w:hAnsi="Verdana" w:cs="Times New Roman"/>
          <w:sz w:val="16"/>
          <w:szCs w:val="16"/>
        </w:rPr>
        <w:tab/>
      </w:r>
      <w:r w:rsidRPr="00D45ED7">
        <w:rPr>
          <w:rFonts w:ascii="Verdana" w:hAnsi="Verdana" w:cs="Times New Roman"/>
          <w:sz w:val="16"/>
          <w:szCs w:val="16"/>
        </w:rPr>
        <w:tab/>
      </w:r>
      <w:r w:rsidRPr="00D45ED7">
        <w:rPr>
          <w:rFonts w:ascii="Verdana" w:hAnsi="Verdana" w:cs="Times New Roman"/>
          <w:sz w:val="16"/>
          <w:szCs w:val="16"/>
        </w:rPr>
        <w:tab/>
      </w:r>
      <w:r w:rsidRPr="00D45ED7">
        <w:rPr>
          <w:rFonts w:ascii="Verdana" w:hAnsi="Verdana" w:cs="Times New Roman"/>
          <w:sz w:val="16"/>
          <w:szCs w:val="16"/>
        </w:rPr>
        <w:tab/>
      </w:r>
      <w:r w:rsidRPr="00D45ED7">
        <w:rPr>
          <w:rFonts w:ascii="Verdana" w:hAnsi="Verdana" w:cs="Times New Roman"/>
          <w:sz w:val="16"/>
          <w:szCs w:val="16"/>
        </w:rPr>
        <w:tab/>
      </w:r>
    </w:p>
    <w:p w14:paraId="257F34F2" w14:textId="77777777" w:rsidR="0006654E" w:rsidRPr="00D45ED7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5ED7">
        <w:rPr>
          <w:rFonts w:ascii="Verdana" w:hAnsi="Verdana"/>
          <w:sz w:val="16"/>
          <w:szCs w:val="16"/>
        </w:rPr>
        <w:tab/>
      </w:r>
      <w:r w:rsidRPr="00D45ED7">
        <w:rPr>
          <w:rFonts w:ascii="Verdana" w:hAnsi="Verdana"/>
          <w:sz w:val="16"/>
          <w:szCs w:val="16"/>
        </w:rPr>
        <w:tab/>
      </w:r>
    </w:p>
    <w:p w14:paraId="1C1EF265" w14:textId="77777777" w:rsidR="0006654E" w:rsidRPr="00D45ED7" w:rsidRDefault="0006654E" w:rsidP="0006654E">
      <w:pPr>
        <w:tabs>
          <w:tab w:val="left" w:pos="426"/>
        </w:tabs>
        <w:ind w:left="425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5ED7">
        <w:rPr>
          <w:rFonts w:ascii="Verdana" w:hAnsi="Verdana"/>
          <w:sz w:val="16"/>
          <w:szCs w:val="16"/>
        </w:rPr>
        <w:tab/>
      </w:r>
      <w:r w:rsidRPr="00D45ED7">
        <w:rPr>
          <w:rFonts w:ascii="Verdana" w:hAnsi="Verdana"/>
          <w:sz w:val="16"/>
          <w:szCs w:val="16"/>
        </w:rPr>
        <w:tab/>
        <w:t xml:space="preserve"> </w:t>
      </w:r>
    </w:p>
    <w:p w14:paraId="6A45D54B" w14:textId="77777777" w:rsidR="0006654E" w:rsidRPr="00D45ED7" w:rsidRDefault="0006654E" w:rsidP="0006654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4149ED3" w14:textId="77777777" w:rsidR="0006654E" w:rsidRPr="00D45ED7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D45ED7">
        <w:rPr>
          <w:rFonts w:ascii="Verdana" w:hAnsi="Verdana"/>
          <w:sz w:val="16"/>
          <w:szCs w:val="16"/>
        </w:rPr>
        <w:t>ych</w:t>
      </w:r>
      <w:proofErr w:type="spellEnd"/>
      <w:r w:rsidRPr="00D45ED7">
        <w:rPr>
          <w:rFonts w:ascii="Verdana" w:hAnsi="Verdana"/>
          <w:sz w:val="16"/>
          <w:szCs w:val="16"/>
        </w:rPr>
        <w:t>) dokumentu(ów)</w:t>
      </w:r>
    </w:p>
    <w:p w14:paraId="761DD2CD" w14:textId="77777777" w:rsidR="0006654E" w:rsidRPr="00D45ED7" w:rsidRDefault="0006654E" w:rsidP="0006654E">
      <w:pPr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712CED9E" w14:textId="77777777" w:rsidR="0006654E" w:rsidRPr="00D45ED7" w:rsidRDefault="0006654E" w:rsidP="0006654E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załącznikami do niniejszej oferty są:</w:t>
      </w:r>
    </w:p>
    <w:p w14:paraId="63A4BD02" w14:textId="77777777" w:rsidR="0006654E" w:rsidRPr="00D45ED7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41F3E43F" w14:textId="77777777" w:rsidR="0006654E" w:rsidRPr="00D45ED7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44881BA7" w14:textId="77777777" w:rsidR="0006654E" w:rsidRPr="00D45ED7" w:rsidRDefault="0006654E" w:rsidP="0006654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08EC4CEC" w14:textId="0D781F8B" w:rsidR="0006654E" w:rsidRPr="00D45ED7" w:rsidRDefault="0006654E" w:rsidP="00D45ED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5ED7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6C4FBC6B" w14:textId="77777777" w:rsidR="0006654E" w:rsidRPr="00D45ED7" w:rsidRDefault="0006654E" w:rsidP="0006654E">
      <w:pPr>
        <w:spacing w:line="360" w:lineRule="auto"/>
        <w:ind w:left="720"/>
        <w:jc w:val="both"/>
        <w:rPr>
          <w:rFonts w:ascii="Verdana" w:hAnsi="Verdana"/>
          <w:sz w:val="16"/>
          <w:szCs w:val="16"/>
        </w:rPr>
      </w:pPr>
    </w:p>
    <w:p w14:paraId="49FC4809" w14:textId="77777777" w:rsidR="0006654E" w:rsidRPr="00D45ED7" w:rsidRDefault="0006654E" w:rsidP="0006654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45ED7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45ED7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5ED7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45ED7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5ED7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45ED7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5ED7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45ED7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113879BC" w14:textId="3FD929E2" w:rsidR="00FE545C" w:rsidRPr="00D45ED7" w:rsidRDefault="00FE545C" w:rsidP="0006654E">
      <w:pPr>
        <w:jc w:val="both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</w:p>
    <w:sectPr w:rsidR="00FE545C" w:rsidRPr="00D45ED7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B21B2" w14:textId="77777777" w:rsidR="009B32DA" w:rsidRDefault="009B32DA">
      <w:r>
        <w:separator/>
      </w:r>
    </w:p>
  </w:endnote>
  <w:endnote w:type="continuationSeparator" w:id="0">
    <w:p w14:paraId="02053D06" w14:textId="77777777" w:rsidR="009B32DA" w:rsidRDefault="009B3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D49A0" w14:textId="77777777" w:rsidR="009B32DA" w:rsidRDefault="009B32DA">
      <w:r>
        <w:separator/>
      </w:r>
    </w:p>
  </w:footnote>
  <w:footnote w:type="continuationSeparator" w:id="0">
    <w:p w14:paraId="52433E3B" w14:textId="77777777" w:rsidR="009B32DA" w:rsidRDefault="009B3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8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9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  <w:num w:numId="11" w16cid:durableId="2224473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27C8"/>
    <w:rsid w:val="0006654E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0F7035"/>
    <w:rsid w:val="00106636"/>
    <w:rsid w:val="001115E3"/>
    <w:rsid w:val="00116EC6"/>
    <w:rsid w:val="00123482"/>
    <w:rsid w:val="00124E3F"/>
    <w:rsid w:val="0014028B"/>
    <w:rsid w:val="00140B94"/>
    <w:rsid w:val="001420A7"/>
    <w:rsid w:val="0014794F"/>
    <w:rsid w:val="00156084"/>
    <w:rsid w:val="00173342"/>
    <w:rsid w:val="001801DD"/>
    <w:rsid w:val="00197F90"/>
    <w:rsid w:val="001A1BC7"/>
    <w:rsid w:val="001A4222"/>
    <w:rsid w:val="001A4A5E"/>
    <w:rsid w:val="001B166A"/>
    <w:rsid w:val="001B2C9A"/>
    <w:rsid w:val="001C0556"/>
    <w:rsid w:val="001C10DA"/>
    <w:rsid w:val="001D28A2"/>
    <w:rsid w:val="001D4612"/>
    <w:rsid w:val="001E442A"/>
    <w:rsid w:val="001E448C"/>
    <w:rsid w:val="001E5E77"/>
    <w:rsid w:val="001F1CD7"/>
    <w:rsid w:val="001F6532"/>
    <w:rsid w:val="00203D6A"/>
    <w:rsid w:val="00207E98"/>
    <w:rsid w:val="00223FF2"/>
    <w:rsid w:val="002462B8"/>
    <w:rsid w:val="0026316F"/>
    <w:rsid w:val="002723B0"/>
    <w:rsid w:val="0029472B"/>
    <w:rsid w:val="00294D6D"/>
    <w:rsid w:val="00295D3E"/>
    <w:rsid w:val="002A62F1"/>
    <w:rsid w:val="002B5657"/>
    <w:rsid w:val="002C0B6A"/>
    <w:rsid w:val="002C123A"/>
    <w:rsid w:val="002C4E56"/>
    <w:rsid w:val="002C5511"/>
    <w:rsid w:val="002E7A54"/>
    <w:rsid w:val="002F3454"/>
    <w:rsid w:val="002F7019"/>
    <w:rsid w:val="0030439D"/>
    <w:rsid w:val="00315A4A"/>
    <w:rsid w:val="0032134D"/>
    <w:rsid w:val="00330366"/>
    <w:rsid w:val="00330509"/>
    <w:rsid w:val="003361CD"/>
    <w:rsid w:val="003511EC"/>
    <w:rsid w:val="00354DC4"/>
    <w:rsid w:val="00363ECC"/>
    <w:rsid w:val="00371B22"/>
    <w:rsid w:val="00392510"/>
    <w:rsid w:val="003B182C"/>
    <w:rsid w:val="003B5251"/>
    <w:rsid w:val="003B5D70"/>
    <w:rsid w:val="003C4780"/>
    <w:rsid w:val="003E0EE7"/>
    <w:rsid w:val="003E6ADA"/>
    <w:rsid w:val="003F20DE"/>
    <w:rsid w:val="003F5BB8"/>
    <w:rsid w:val="00400A53"/>
    <w:rsid w:val="004040D8"/>
    <w:rsid w:val="00405783"/>
    <w:rsid w:val="00405AAA"/>
    <w:rsid w:val="00410B10"/>
    <w:rsid w:val="00411C81"/>
    <w:rsid w:val="00416A75"/>
    <w:rsid w:val="004177D4"/>
    <w:rsid w:val="00430CEA"/>
    <w:rsid w:val="0043742B"/>
    <w:rsid w:val="004528E6"/>
    <w:rsid w:val="00457F06"/>
    <w:rsid w:val="004623C5"/>
    <w:rsid w:val="00473CB3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3724C"/>
    <w:rsid w:val="00540107"/>
    <w:rsid w:val="00541840"/>
    <w:rsid w:val="00546577"/>
    <w:rsid w:val="0055705E"/>
    <w:rsid w:val="00561AEA"/>
    <w:rsid w:val="00573E1E"/>
    <w:rsid w:val="00576ADB"/>
    <w:rsid w:val="00593486"/>
    <w:rsid w:val="00595C87"/>
    <w:rsid w:val="005A07A8"/>
    <w:rsid w:val="005A4766"/>
    <w:rsid w:val="005A6D3D"/>
    <w:rsid w:val="005D2C65"/>
    <w:rsid w:val="005E261C"/>
    <w:rsid w:val="005E6201"/>
    <w:rsid w:val="005E6D94"/>
    <w:rsid w:val="006007EF"/>
    <w:rsid w:val="00614492"/>
    <w:rsid w:val="00617456"/>
    <w:rsid w:val="0062650B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62501"/>
    <w:rsid w:val="00673F1A"/>
    <w:rsid w:val="006771EF"/>
    <w:rsid w:val="006815F6"/>
    <w:rsid w:val="006A5BCC"/>
    <w:rsid w:val="006C0F22"/>
    <w:rsid w:val="006D3738"/>
    <w:rsid w:val="006D4DE7"/>
    <w:rsid w:val="006E501F"/>
    <w:rsid w:val="006E5B84"/>
    <w:rsid w:val="006F1419"/>
    <w:rsid w:val="00711664"/>
    <w:rsid w:val="007121DC"/>
    <w:rsid w:val="007141EE"/>
    <w:rsid w:val="0071709F"/>
    <w:rsid w:val="007173A8"/>
    <w:rsid w:val="0072085E"/>
    <w:rsid w:val="00725136"/>
    <w:rsid w:val="007406D4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B162C"/>
    <w:rsid w:val="007B5CE2"/>
    <w:rsid w:val="007C0B52"/>
    <w:rsid w:val="007C6AB0"/>
    <w:rsid w:val="007F29A1"/>
    <w:rsid w:val="007F7C77"/>
    <w:rsid w:val="00811AAB"/>
    <w:rsid w:val="008135FF"/>
    <w:rsid w:val="00825C32"/>
    <w:rsid w:val="00833933"/>
    <w:rsid w:val="00846D74"/>
    <w:rsid w:val="00853083"/>
    <w:rsid w:val="00856FE1"/>
    <w:rsid w:val="008607BD"/>
    <w:rsid w:val="0088546E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63332"/>
    <w:rsid w:val="00970FE4"/>
    <w:rsid w:val="00972FA2"/>
    <w:rsid w:val="00994C77"/>
    <w:rsid w:val="00997E5C"/>
    <w:rsid w:val="009A01D9"/>
    <w:rsid w:val="009A1728"/>
    <w:rsid w:val="009B32DA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5875"/>
    <w:rsid w:val="00A57976"/>
    <w:rsid w:val="00A81366"/>
    <w:rsid w:val="00A83018"/>
    <w:rsid w:val="00A85D05"/>
    <w:rsid w:val="00A85FD4"/>
    <w:rsid w:val="00A9206E"/>
    <w:rsid w:val="00AA5C49"/>
    <w:rsid w:val="00AA643F"/>
    <w:rsid w:val="00AB5C25"/>
    <w:rsid w:val="00AC617A"/>
    <w:rsid w:val="00AE1A8D"/>
    <w:rsid w:val="00AE2ADC"/>
    <w:rsid w:val="00AF1B33"/>
    <w:rsid w:val="00B12B6C"/>
    <w:rsid w:val="00B21109"/>
    <w:rsid w:val="00B247EA"/>
    <w:rsid w:val="00B259A0"/>
    <w:rsid w:val="00B33859"/>
    <w:rsid w:val="00B34C8E"/>
    <w:rsid w:val="00B42D8D"/>
    <w:rsid w:val="00B52B1D"/>
    <w:rsid w:val="00B726FF"/>
    <w:rsid w:val="00B7715C"/>
    <w:rsid w:val="00B774DC"/>
    <w:rsid w:val="00B83A54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020C"/>
    <w:rsid w:val="00C71552"/>
    <w:rsid w:val="00C740D5"/>
    <w:rsid w:val="00C86396"/>
    <w:rsid w:val="00C9566E"/>
    <w:rsid w:val="00C969A6"/>
    <w:rsid w:val="00CA4A48"/>
    <w:rsid w:val="00CA637B"/>
    <w:rsid w:val="00CA7D36"/>
    <w:rsid w:val="00CB262B"/>
    <w:rsid w:val="00CD00BC"/>
    <w:rsid w:val="00CE218C"/>
    <w:rsid w:val="00CE408F"/>
    <w:rsid w:val="00CF07F1"/>
    <w:rsid w:val="00D002C7"/>
    <w:rsid w:val="00D14C77"/>
    <w:rsid w:val="00D24208"/>
    <w:rsid w:val="00D45ED7"/>
    <w:rsid w:val="00D46DCD"/>
    <w:rsid w:val="00D5267D"/>
    <w:rsid w:val="00D5481E"/>
    <w:rsid w:val="00D60C38"/>
    <w:rsid w:val="00D66893"/>
    <w:rsid w:val="00D90666"/>
    <w:rsid w:val="00D90ACB"/>
    <w:rsid w:val="00D90F6D"/>
    <w:rsid w:val="00DA3FE4"/>
    <w:rsid w:val="00DC1500"/>
    <w:rsid w:val="00DC516E"/>
    <w:rsid w:val="00DC537A"/>
    <w:rsid w:val="00DD415E"/>
    <w:rsid w:val="00DE3945"/>
    <w:rsid w:val="00DF4174"/>
    <w:rsid w:val="00E031EF"/>
    <w:rsid w:val="00E06D15"/>
    <w:rsid w:val="00E16FE5"/>
    <w:rsid w:val="00E26EFA"/>
    <w:rsid w:val="00E379CA"/>
    <w:rsid w:val="00E44053"/>
    <w:rsid w:val="00E44371"/>
    <w:rsid w:val="00E5013C"/>
    <w:rsid w:val="00E706CF"/>
    <w:rsid w:val="00E755A7"/>
    <w:rsid w:val="00E762D3"/>
    <w:rsid w:val="00E807BA"/>
    <w:rsid w:val="00E93B78"/>
    <w:rsid w:val="00E949B0"/>
    <w:rsid w:val="00EA1F57"/>
    <w:rsid w:val="00EA4A57"/>
    <w:rsid w:val="00EC0BEA"/>
    <w:rsid w:val="00EC665B"/>
    <w:rsid w:val="00ED2B95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47373"/>
    <w:rsid w:val="00F50A2A"/>
    <w:rsid w:val="00F51688"/>
    <w:rsid w:val="00F53146"/>
    <w:rsid w:val="00F54064"/>
    <w:rsid w:val="00F57F04"/>
    <w:rsid w:val="00F642E0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paragraph" w:styleId="NormalnyWeb">
    <w:name w:val="Normal (Web)"/>
    <w:basedOn w:val="Normalny"/>
    <w:uiPriority w:val="99"/>
    <w:unhideWhenUsed/>
    <w:rsid w:val="00617456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937</Words>
  <Characters>5627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3</cp:revision>
  <cp:lastPrinted>2026-07-24T12:13:00Z</cp:lastPrinted>
  <dcterms:created xsi:type="dcterms:W3CDTF">2026-07-24T09:26:00Z</dcterms:created>
  <dcterms:modified xsi:type="dcterms:W3CDTF">2026-07-24T12:14:00Z</dcterms:modified>
</cp:coreProperties>
</file>