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71EA3" w:rsidRPr="00D71EA3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71EA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71EA3">
        <w:rPr>
          <w:rFonts w:ascii="Arial" w:hAnsi="Arial" w:cs="Arial"/>
        </w:rPr>
        <w:t>Szpital Specjalistyczny im. Stefana Żeromskiego SPZOZ w Krakowie</w:t>
      </w:r>
    </w:p>
    <w:p w:rsidR="006676AE" w:rsidRPr="0012157F" w:rsidRDefault="00D71EA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71EA3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D71EA3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71EA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71EA3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D71EA3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71EA3" w:rsidRPr="0012157F" w:rsidTr="00E13585">
        <w:tc>
          <w:tcPr>
            <w:tcW w:w="9104" w:type="dxa"/>
            <w:shd w:val="clear" w:color="auto" w:fill="D9D9D9"/>
          </w:tcPr>
          <w:p w:rsidR="00D71EA3" w:rsidRPr="0012157F" w:rsidRDefault="00D71EA3" w:rsidP="00E1358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71EA3" w:rsidRPr="0012157F" w:rsidRDefault="00D71EA3" w:rsidP="00E1358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71EA3">
              <w:rPr>
                <w:rFonts w:ascii="Arial" w:hAnsi="Arial" w:cs="Arial"/>
                <w:sz w:val="24"/>
                <w:szCs w:val="24"/>
              </w:rPr>
              <w:t>(t.j.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D71EA3" w:rsidRPr="00612283" w:rsidRDefault="00D71EA3" w:rsidP="00E1358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71EA3" w:rsidRPr="00612283" w:rsidRDefault="00D71EA3" w:rsidP="00E13585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71EA3" w:rsidRPr="0012157F" w:rsidRDefault="00D71EA3" w:rsidP="00E13585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D71EA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71E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zestawów do wertebroplastyki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71EA3" w:rsidRPr="00A2540E" w:rsidTr="00E13585">
        <w:tc>
          <w:tcPr>
            <w:tcW w:w="2269" w:type="dxa"/>
          </w:tcPr>
          <w:p w:rsidR="00D71EA3" w:rsidRPr="00A2540E" w:rsidRDefault="00D71EA3" w:rsidP="00E135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D71EA3" w:rsidRPr="00A2540E" w:rsidRDefault="00D71EA3" w:rsidP="00E135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71EA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DZP-271-39/26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71EA3" w:rsidRPr="00D71EA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D71EA3" w:rsidRPr="00992BD8" w:rsidRDefault="00D71EA3" w:rsidP="00D71EA3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D71EA3" w:rsidP="00D71EA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D71EA3" w:rsidRPr="00A44833" w:rsidRDefault="00D71EA3" w:rsidP="00D71EA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D71EA3" w:rsidRPr="0012157F" w:rsidRDefault="00D71EA3" w:rsidP="00D71EA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D71EA3" w:rsidRPr="0012157F" w:rsidRDefault="00D71EA3" w:rsidP="00D71EA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D71EA3" w:rsidRDefault="007A2BCB" w:rsidP="00D71E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650D6C" w:rsidTr="005517FB">
        <w:tc>
          <w:tcPr>
            <w:tcW w:w="9104" w:type="dxa"/>
            <w:shd w:val="clear" w:color="auto" w:fill="D9D9D9"/>
          </w:tcPr>
          <w:p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Pzp</w:t>
      </w:r>
      <w:r w:rsidRPr="00392D3E">
        <w:rPr>
          <w:rFonts w:ascii="Arial" w:hAnsi="Arial" w:cs="Arial"/>
          <w:sz w:val="24"/>
          <w:szCs w:val="24"/>
        </w:rPr>
        <w:t>.</w:t>
      </w:r>
    </w:p>
    <w:p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A3418" w:rsidRDefault="002A3418" w:rsidP="0038231F">
      <w:pPr>
        <w:spacing w:after="0" w:line="240" w:lineRule="auto"/>
      </w:pPr>
      <w:r>
        <w:separator/>
      </w:r>
    </w:p>
  </w:endnote>
  <w:endnote w:type="continuationSeparator" w:id="0">
    <w:p w:rsidR="002A3418" w:rsidRDefault="002A34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71EA3" w:rsidRDefault="00D71E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71EA3" w:rsidRDefault="00D71E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A3418" w:rsidRDefault="002A3418" w:rsidP="0038231F">
      <w:pPr>
        <w:spacing w:after="0" w:line="240" w:lineRule="auto"/>
      </w:pPr>
      <w:r>
        <w:separator/>
      </w:r>
    </w:p>
  </w:footnote>
  <w:footnote w:type="continuationSeparator" w:id="0">
    <w:p w:rsidR="002A3418" w:rsidRDefault="002A3418" w:rsidP="0038231F">
      <w:pPr>
        <w:spacing w:after="0" w:line="240" w:lineRule="auto"/>
      </w:pPr>
      <w:r>
        <w:continuationSeparator/>
      </w:r>
    </w:p>
  </w:footnote>
  <w:footnote w:id="1">
    <w:p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71EA3" w:rsidRDefault="00D71E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71EA3" w:rsidRDefault="00D71E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71EA3" w:rsidRDefault="00D71E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9011119">
    <w:abstractNumId w:val="11"/>
  </w:num>
  <w:num w:numId="2" w16cid:durableId="1182236033">
    <w:abstractNumId w:val="0"/>
  </w:num>
  <w:num w:numId="3" w16cid:durableId="320238596">
    <w:abstractNumId w:val="10"/>
  </w:num>
  <w:num w:numId="4" w16cid:durableId="227033596">
    <w:abstractNumId w:val="13"/>
  </w:num>
  <w:num w:numId="5" w16cid:durableId="433481622">
    <w:abstractNumId w:val="12"/>
  </w:num>
  <w:num w:numId="6" w16cid:durableId="1043746574">
    <w:abstractNumId w:val="9"/>
  </w:num>
  <w:num w:numId="7" w16cid:durableId="28605077">
    <w:abstractNumId w:val="1"/>
  </w:num>
  <w:num w:numId="8" w16cid:durableId="125246647">
    <w:abstractNumId w:val="6"/>
  </w:num>
  <w:num w:numId="9" w16cid:durableId="1019042921">
    <w:abstractNumId w:val="4"/>
  </w:num>
  <w:num w:numId="10" w16cid:durableId="1774547002">
    <w:abstractNumId w:val="7"/>
  </w:num>
  <w:num w:numId="11" w16cid:durableId="814644405">
    <w:abstractNumId w:val="5"/>
  </w:num>
  <w:num w:numId="12" w16cid:durableId="2031182953">
    <w:abstractNumId w:val="8"/>
  </w:num>
  <w:num w:numId="13" w16cid:durableId="1438404588">
    <w:abstractNumId w:val="3"/>
  </w:num>
  <w:num w:numId="14" w16cid:durableId="1534658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3418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A341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1EA3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5E90D293-2B2A-46C8-A36F-F658C3AE5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842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2026-07-24T10:26:00Z</dcterms:created>
  <dcterms:modified xsi:type="dcterms:W3CDTF">2026-07-24T10:26:00Z</dcterms:modified>
</cp:coreProperties>
</file>