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D6C9C" w14:textId="4B5C78CB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94F27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ACC8EA4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488E79E" w14:textId="77777777" w:rsidR="00B95C96" w:rsidRPr="0012157F" w:rsidRDefault="003055D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55DE">
        <w:rPr>
          <w:rFonts w:ascii="Arial" w:hAnsi="Arial" w:cs="Arial"/>
        </w:rPr>
        <w:t>Szpital Specjalistyczny im. Stefana Żeromskiego SPZOZ w Krakowie</w:t>
      </w:r>
    </w:p>
    <w:p w14:paraId="732A8185" w14:textId="77777777" w:rsidR="00B95C96" w:rsidRPr="0012157F" w:rsidRDefault="003055D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55DE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3055DE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40B7C573" w14:textId="77777777" w:rsidR="00B95C96" w:rsidRDefault="003055DE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055DE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3055DE">
        <w:rPr>
          <w:rFonts w:ascii="Arial" w:hAnsi="Arial" w:cs="Arial"/>
        </w:rPr>
        <w:t>Kraków</w:t>
      </w:r>
    </w:p>
    <w:p w14:paraId="651EA99D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45DC7E5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CCA908D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75C6F775" w14:textId="77777777" w:rsidTr="006C3667">
        <w:tc>
          <w:tcPr>
            <w:tcW w:w="2800" w:type="dxa"/>
          </w:tcPr>
          <w:p w14:paraId="021874CD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F458E7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A76B18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85CAEF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20249F5" w14:textId="77777777" w:rsidTr="006C3667">
        <w:tc>
          <w:tcPr>
            <w:tcW w:w="2800" w:type="dxa"/>
          </w:tcPr>
          <w:p w14:paraId="6D102C07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075F15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B9817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A93FD2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DC20B5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55DE" w:rsidRPr="0012157F" w14:paraId="55AA581B" w14:textId="77777777" w:rsidTr="006F77E3">
        <w:tc>
          <w:tcPr>
            <w:tcW w:w="9104" w:type="dxa"/>
            <w:shd w:val="clear" w:color="auto" w:fill="D9D9D9"/>
          </w:tcPr>
          <w:p w14:paraId="53DF9E63" w14:textId="77777777" w:rsidR="003055DE" w:rsidRPr="0012157F" w:rsidRDefault="003055DE" w:rsidP="006F77E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4CC25B0" w14:textId="77777777" w:rsidR="003055DE" w:rsidRPr="00094F76" w:rsidRDefault="003055DE" w:rsidP="006F77E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055D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055D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055DE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6CEB617" w14:textId="77777777" w:rsidR="003055DE" w:rsidRPr="0017574D" w:rsidRDefault="003055DE" w:rsidP="006F77E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32C7270" w14:textId="77777777" w:rsidR="003055DE" w:rsidRDefault="003055DE" w:rsidP="006F77E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B2F039B" w14:textId="77777777" w:rsidR="003055DE" w:rsidRPr="002C3302" w:rsidRDefault="003055DE" w:rsidP="006F77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302D4F6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B089FB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729EECA" w14:textId="77777777" w:rsidTr="006C3667">
        <w:tc>
          <w:tcPr>
            <w:tcW w:w="2269" w:type="dxa"/>
          </w:tcPr>
          <w:p w14:paraId="75AA26E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BA2FF54" w14:textId="77777777" w:rsidR="00B95C96" w:rsidRPr="00A2540E" w:rsidRDefault="003055D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055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zestawów do wertebroplastyki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055DE" w:rsidRPr="00A2540E" w14:paraId="57A6D180" w14:textId="77777777" w:rsidTr="006F77E3">
        <w:tc>
          <w:tcPr>
            <w:tcW w:w="2269" w:type="dxa"/>
          </w:tcPr>
          <w:p w14:paraId="7EBA9AD7" w14:textId="77777777" w:rsidR="003055DE" w:rsidRPr="00A2540E" w:rsidRDefault="003055DE" w:rsidP="006F77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7D313AE" w14:textId="77777777" w:rsidR="003055DE" w:rsidRPr="00A2540E" w:rsidRDefault="003055DE" w:rsidP="006F77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055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DZP-271-39/26</w:t>
            </w:r>
          </w:p>
        </w:tc>
      </w:tr>
    </w:tbl>
    <w:p w14:paraId="35C00CCB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3B793CD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055DE" w:rsidRPr="003055D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70791EB" w14:textId="77777777" w:rsidR="00211A26" w:rsidRDefault="00211A26" w:rsidP="00211A2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Oświadczeniu</w:t>
      </w:r>
      <w:r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Pr="00886689">
        <w:rPr>
          <w:rFonts w:ascii="Arial" w:hAnsi="Arial" w:cs="Arial"/>
          <w:sz w:val="24"/>
          <w:szCs w:val="24"/>
        </w:rPr>
        <w:t>Pzp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, </w:t>
      </w:r>
      <w:r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>
        <w:rPr>
          <w:rFonts w:ascii="Arial" w:hAnsi="Arial" w:cs="Arial"/>
          <w:sz w:val="24"/>
          <w:szCs w:val="24"/>
        </w:rPr>
        <w:t>:</w:t>
      </w:r>
      <w:r w:rsidRPr="00886689">
        <w:rPr>
          <w:rFonts w:ascii="Arial" w:hAnsi="Arial" w:cs="Arial"/>
          <w:sz w:val="24"/>
          <w:szCs w:val="24"/>
        </w:rPr>
        <w:t xml:space="preserve">  </w:t>
      </w:r>
    </w:p>
    <w:p w14:paraId="0875C781" w14:textId="77777777" w:rsidR="00211A26" w:rsidRDefault="00211A26" w:rsidP="00211A26">
      <w:pPr>
        <w:numPr>
          <w:ilvl w:val="0"/>
          <w:numId w:val="18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29735F41" w14:textId="77777777" w:rsidR="00211A26" w:rsidRDefault="00211A26" w:rsidP="00211A26">
      <w:pPr>
        <w:numPr>
          <w:ilvl w:val="0"/>
          <w:numId w:val="18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</w:t>
      </w:r>
      <w:r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4A1A0DB7" w14:textId="77777777" w:rsidR="00211A26" w:rsidRPr="008D05ED" w:rsidRDefault="00211A26" w:rsidP="006F77E3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48CFBCC" w14:textId="77777777" w:rsidR="00211A26" w:rsidRDefault="00211A26" w:rsidP="00211A26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Oświadczeniu</w:t>
      </w:r>
      <w:r>
        <w:rPr>
          <w:rFonts w:ascii="Arial" w:hAnsi="Arial" w:cs="Arial"/>
          <w:bCs/>
          <w:sz w:val="24"/>
          <w:szCs w:val="24"/>
        </w:rPr>
        <w:t>,</w:t>
      </w:r>
      <w:r w:rsidRPr="004115BC">
        <w:rPr>
          <w:rFonts w:ascii="Arial" w:hAnsi="Arial" w:cs="Arial"/>
          <w:bCs/>
          <w:sz w:val="24"/>
          <w:szCs w:val="24"/>
        </w:rPr>
        <w:t xml:space="preserve"> dotycząc</w:t>
      </w:r>
      <w:r>
        <w:rPr>
          <w:rFonts w:ascii="Arial" w:hAnsi="Arial" w:cs="Arial"/>
          <w:bCs/>
          <w:sz w:val="24"/>
          <w:szCs w:val="24"/>
        </w:rPr>
        <w:t>ym</w:t>
      </w:r>
      <w:r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FA4A48B" w14:textId="77777777" w:rsidR="00211A26" w:rsidRDefault="00211A26" w:rsidP="00211A2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8576CB">
        <w:rPr>
          <w:rFonts w:ascii="Arial" w:hAnsi="Arial" w:cs="Arial"/>
          <w:bCs/>
          <w:sz w:val="24"/>
          <w:szCs w:val="24"/>
        </w:rPr>
        <w:t>. Dz.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576CB">
        <w:rPr>
          <w:rFonts w:ascii="Arial" w:hAnsi="Arial" w:cs="Arial"/>
          <w:bCs/>
          <w:sz w:val="24"/>
          <w:szCs w:val="24"/>
        </w:rPr>
        <w:t>U. z 202</w:t>
      </w:r>
      <w:r>
        <w:rPr>
          <w:rFonts w:ascii="Arial" w:hAnsi="Arial" w:cs="Arial"/>
          <w:bCs/>
          <w:sz w:val="24"/>
          <w:szCs w:val="24"/>
        </w:rPr>
        <w:t xml:space="preserve">5 </w:t>
      </w:r>
      <w:r w:rsidRPr="008576CB">
        <w:rPr>
          <w:rFonts w:ascii="Arial" w:hAnsi="Arial" w:cs="Arial"/>
          <w:bCs/>
          <w:sz w:val="24"/>
          <w:szCs w:val="24"/>
        </w:rPr>
        <w:t>r. poz. 5</w:t>
      </w:r>
      <w:r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.</w:t>
      </w:r>
    </w:p>
    <w:p w14:paraId="3A491D65" w14:textId="77777777" w:rsidR="00211A26" w:rsidRDefault="00211A26" w:rsidP="006F77E3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1F98EAD" w14:textId="77777777" w:rsidR="00211A26" w:rsidRPr="00743884" w:rsidRDefault="00211A26" w:rsidP="006F77E3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DE3344C" w14:textId="77777777" w:rsidR="00211A26" w:rsidRDefault="00211A26" w:rsidP="006F77E3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05A4352" w14:textId="77777777" w:rsidR="00211A26" w:rsidRDefault="00211A26" w:rsidP="006F77E3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1D55011" w14:textId="77777777" w:rsidR="00211A26" w:rsidRDefault="00211A26" w:rsidP="00211A26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1E8C65C" w14:textId="77777777" w:rsidTr="006C3667">
        <w:tc>
          <w:tcPr>
            <w:tcW w:w="2660" w:type="dxa"/>
          </w:tcPr>
          <w:p w14:paraId="03793FC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D8F514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E2E419F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F98646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4F9B2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FF1C2C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055D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A0E935C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A4119" w14:textId="77777777" w:rsidR="00CE6E4A" w:rsidRDefault="00CE6E4A" w:rsidP="0038231F">
      <w:pPr>
        <w:spacing w:after="0" w:line="240" w:lineRule="auto"/>
      </w:pPr>
      <w:r>
        <w:separator/>
      </w:r>
    </w:p>
  </w:endnote>
  <w:endnote w:type="continuationSeparator" w:id="0">
    <w:p w14:paraId="6A17BD14" w14:textId="77777777" w:rsidR="00CE6E4A" w:rsidRDefault="00CE6E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83B4C" w14:textId="77777777" w:rsidR="003055DE" w:rsidRDefault="003055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C826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3339F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3EB4" w14:textId="77777777" w:rsidR="003055DE" w:rsidRDefault="003055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F584A" w14:textId="77777777" w:rsidR="00CE6E4A" w:rsidRDefault="00CE6E4A" w:rsidP="0038231F">
      <w:pPr>
        <w:spacing w:after="0" w:line="240" w:lineRule="auto"/>
      </w:pPr>
      <w:r>
        <w:separator/>
      </w:r>
    </w:p>
  </w:footnote>
  <w:footnote w:type="continuationSeparator" w:id="0">
    <w:p w14:paraId="5577ACCE" w14:textId="77777777" w:rsidR="00CE6E4A" w:rsidRDefault="00CE6E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BF557" w14:textId="77777777" w:rsidR="003055DE" w:rsidRDefault="003055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993A9" w14:textId="77777777" w:rsidR="003055DE" w:rsidRDefault="003055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BCCA1" w14:textId="77777777" w:rsidR="003055DE" w:rsidRDefault="003055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AD35B2"/>
    <w:multiLevelType w:val="hybridMultilevel"/>
    <w:tmpl w:val="9912D0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52222015">
    <w:abstractNumId w:val="12"/>
  </w:num>
  <w:num w:numId="2" w16cid:durableId="2064674405">
    <w:abstractNumId w:val="0"/>
  </w:num>
  <w:num w:numId="3" w16cid:durableId="1494292252">
    <w:abstractNumId w:val="11"/>
  </w:num>
  <w:num w:numId="4" w16cid:durableId="1008408087">
    <w:abstractNumId w:val="16"/>
  </w:num>
  <w:num w:numId="5" w16cid:durableId="729766856">
    <w:abstractNumId w:val="13"/>
  </w:num>
  <w:num w:numId="6" w16cid:durableId="1409107411">
    <w:abstractNumId w:val="10"/>
  </w:num>
  <w:num w:numId="7" w16cid:durableId="1843617158">
    <w:abstractNumId w:val="1"/>
  </w:num>
  <w:num w:numId="8" w16cid:durableId="703675656">
    <w:abstractNumId w:val="6"/>
  </w:num>
  <w:num w:numId="9" w16cid:durableId="562450872">
    <w:abstractNumId w:val="4"/>
  </w:num>
  <w:num w:numId="10" w16cid:durableId="1434321002">
    <w:abstractNumId w:val="7"/>
  </w:num>
  <w:num w:numId="11" w16cid:durableId="538781327">
    <w:abstractNumId w:val="5"/>
  </w:num>
  <w:num w:numId="12" w16cid:durableId="2009559340">
    <w:abstractNumId w:val="9"/>
  </w:num>
  <w:num w:numId="13" w16cid:durableId="99378333">
    <w:abstractNumId w:val="3"/>
  </w:num>
  <w:num w:numId="14" w16cid:durableId="878667934">
    <w:abstractNumId w:val="2"/>
  </w:num>
  <w:num w:numId="15" w16cid:durableId="1379862208">
    <w:abstractNumId w:val="15"/>
  </w:num>
  <w:num w:numId="16" w16cid:durableId="651562430">
    <w:abstractNumId w:val="8"/>
  </w:num>
  <w:num w:numId="17" w16cid:durableId="1509366107">
    <w:abstractNumId w:val="14"/>
  </w:num>
  <w:num w:numId="18" w16cid:durableId="56919725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E4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1A26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055DE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4F27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3A7F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CE6E4A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9BAD0E"/>
  <w15:docId w15:val="{C5DD5535-C516-43A6-9DCB-49346D0A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2016-07-26T10:32:00Z</cp:lastPrinted>
  <dcterms:created xsi:type="dcterms:W3CDTF">2026-07-24T10:42:00Z</dcterms:created>
  <dcterms:modified xsi:type="dcterms:W3CDTF">2026-07-24T10:43:00Z</dcterms:modified>
</cp:coreProperties>
</file>