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5D217" w14:textId="26835AF5" w:rsidR="00FB7F50" w:rsidRPr="002245BE" w:rsidRDefault="00EA79A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79A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79A5">
        <w:rPr>
          <w:sz w:val="22"/>
          <w:szCs w:val="22"/>
        </w:rPr>
        <w:t>2026-07-24</w:t>
      </w:r>
    </w:p>
    <w:p w14:paraId="74A9769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63FCFC" w14:textId="77777777" w:rsidR="00EA79A5" w:rsidRPr="00EA79A5" w:rsidRDefault="00EA79A5" w:rsidP="00FB7F50">
      <w:pPr>
        <w:spacing w:after="40"/>
        <w:rPr>
          <w:b/>
          <w:bCs/>
          <w:sz w:val="22"/>
          <w:szCs w:val="22"/>
        </w:rPr>
      </w:pPr>
      <w:r w:rsidRPr="00EA79A5">
        <w:rPr>
          <w:b/>
          <w:bCs/>
          <w:sz w:val="22"/>
          <w:szCs w:val="22"/>
        </w:rPr>
        <w:t>Akademia Górniczo - Hutnicza</w:t>
      </w:r>
    </w:p>
    <w:p w14:paraId="3D516F8E" w14:textId="77777777" w:rsidR="00EA79A5" w:rsidRPr="00EA79A5" w:rsidRDefault="00EA79A5" w:rsidP="00FB7F50">
      <w:pPr>
        <w:spacing w:after="40"/>
        <w:rPr>
          <w:b/>
          <w:bCs/>
          <w:sz w:val="22"/>
          <w:szCs w:val="22"/>
        </w:rPr>
      </w:pPr>
      <w:r w:rsidRPr="00EA79A5">
        <w:rPr>
          <w:b/>
          <w:bCs/>
          <w:sz w:val="22"/>
          <w:szCs w:val="22"/>
        </w:rPr>
        <w:t>im. Stanisława Staszica w Krakowie</w:t>
      </w:r>
    </w:p>
    <w:p w14:paraId="2436C46A" w14:textId="7831741F" w:rsidR="00FB7F50" w:rsidRPr="002245BE" w:rsidRDefault="00EA79A5" w:rsidP="00FB7F50">
      <w:pPr>
        <w:spacing w:after="40"/>
        <w:rPr>
          <w:b/>
          <w:bCs/>
          <w:sz w:val="22"/>
          <w:szCs w:val="22"/>
        </w:rPr>
      </w:pPr>
      <w:r w:rsidRPr="00EA79A5">
        <w:rPr>
          <w:b/>
          <w:bCs/>
          <w:sz w:val="22"/>
          <w:szCs w:val="22"/>
        </w:rPr>
        <w:t>Dział Zamówień Publicznych</w:t>
      </w:r>
    </w:p>
    <w:p w14:paraId="6419D645" w14:textId="28C01E70" w:rsidR="00FB7F50" w:rsidRPr="002245BE" w:rsidRDefault="00EA79A5" w:rsidP="00FB7F50">
      <w:pPr>
        <w:rPr>
          <w:sz w:val="22"/>
          <w:szCs w:val="22"/>
        </w:rPr>
      </w:pPr>
      <w:r w:rsidRPr="00EA79A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A79A5">
        <w:rPr>
          <w:sz w:val="22"/>
          <w:szCs w:val="22"/>
        </w:rPr>
        <w:t>30</w:t>
      </w:r>
    </w:p>
    <w:p w14:paraId="4E3E0502" w14:textId="6A5093A7" w:rsidR="00FB7F50" w:rsidRPr="002245BE" w:rsidRDefault="00EA79A5" w:rsidP="00FB7F50">
      <w:pPr>
        <w:rPr>
          <w:sz w:val="22"/>
          <w:szCs w:val="22"/>
        </w:rPr>
      </w:pPr>
      <w:r w:rsidRPr="00EA79A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A79A5">
        <w:rPr>
          <w:sz w:val="22"/>
          <w:szCs w:val="22"/>
        </w:rPr>
        <w:t>Kraków</w:t>
      </w:r>
    </w:p>
    <w:p w14:paraId="3C5305C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126EC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A79A5" w:rsidRPr="00607F9B" w14:paraId="31DFF614" w14:textId="77777777" w:rsidTr="000C51DA">
        <w:trPr>
          <w:trHeight w:val="638"/>
        </w:trPr>
        <w:tc>
          <w:tcPr>
            <w:tcW w:w="959" w:type="dxa"/>
          </w:tcPr>
          <w:p w14:paraId="409A43D4" w14:textId="77777777" w:rsidR="00EA79A5" w:rsidRPr="00607F9B" w:rsidRDefault="00EA79A5" w:rsidP="000C51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928EB83" w14:textId="64C52070" w:rsidR="00EA79A5" w:rsidRPr="00607F9B" w:rsidRDefault="00EA79A5" w:rsidP="000C51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A79A5">
              <w:rPr>
                <w:sz w:val="22"/>
                <w:szCs w:val="22"/>
              </w:rPr>
              <w:t>podstawowy</w:t>
            </w:r>
            <w:r w:rsidR="00F74A21">
              <w:rPr>
                <w:sz w:val="22"/>
                <w:szCs w:val="22"/>
              </w:rPr>
              <w:t>m</w:t>
            </w:r>
            <w:r w:rsidRPr="00EA79A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A79A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79A5">
              <w:rPr>
                <w:b/>
                <w:bCs/>
                <w:sz w:val="22"/>
                <w:szCs w:val="22"/>
              </w:rPr>
              <w:t xml:space="preserve">Dostawa 1 szt. laptopa na potrzeby </w:t>
            </w:r>
            <w:proofErr w:type="spellStart"/>
            <w:r w:rsidRPr="00EA79A5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79A5">
              <w:rPr>
                <w:b/>
                <w:sz w:val="22"/>
                <w:szCs w:val="22"/>
              </w:rPr>
              <w:t>KC-DE-zp.25.329.2026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6D4A7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A79A5" w14:paraId="635D5733" w14:textId="77777777" w:rsidTr="000C51DA">
        <w:trPr>
          <w:cantSplit/>
        </w:trPr>
        <w:tc>
          <w:tcPr>
            <w:tcW w:w="10150" w:type="dxa"/>
          </w:tcPr>
          <w:p w14:paraId="7A2CD8D4" w14:textId="54D02548" w:rsidR="00EA79A5" w:rsidRPr="00D26ED6" w:rsidRDefault="00EA79A5" w:rsidP="000C51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A79A5">
              <w:rPr>
                <w:b/>
                <w:sz w:val="22"/>
                <w:szCs w:val="22"/>
              </w:rPr>
              <w:t>PROGRESS Systemy Komputerowe Sp. z o.o.</w:t>
            </w:r>
          </w:p>
          <w:p w14:paraId="25874457" w14:textId="7B977E88" w:rsidR="00EA79A5" w:rsidRPr="009F0E5C" w:rsidRDefault="00EA79A5" w:rsidP="000C51DA">
            <w:pPr>
              <w:jc w:val="both"/>
              <w:rPr>
                <w:bCs/>
                <w:sz w:val="22"/>
                <w:szCs w:val="22"/>
              </w:rPr>
            </w:pPr>
            <w:r w:rsidRPr="00EA79A5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9A5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5572E1" w14:textId="6867CD79" w:rsidR="00EA79A5" w:rsidRPr="009F0E5C" w:rsidRDefault="00EA79A5" w:rsidP="000C51DA">
            <w:pPr>
              <w:jc w:val="both"/>
              <w:rPr>
                <w:bCs/>
                <w:sz w:val="22"/>
                <w:szCs w:val="22"/>
              </w:rPr>
            </w:pPr>
            <w:r w:rsidRPr="00EA79A5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A79A5">
              <w:rPr>
                <w:bCs/>
                <w:sz w:val="22"/>
                <w:szCs w:val="22"/>
              </w:rPr>
              <w:t>Kraków</w:t>
            </w:r>
          </w:p>
          <w:p w14:paraId="56250132" w14:textId="77777777" w:rsidR="00EA79A5" w:rsidRPr="00D26ED6" w:rsidRDefault="00EA79A5" w:rsidP="000C51D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ABC4BC" w14:textId="67BDA882" w:rsidR="00EA79A5" w:rsidRDefault="00EA79A5" w:rsidP="000C51D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A79A5">
              <w:rPr>
                <w:sz w:val="22"/>
                <w:szCs w:val="22"/>
              </w:rPr>
              <w:t>Dostaw</w:t>
            </w:r>
            <w:r w:rsidR="00F74A21">
              <w:rPr>
                <w:sz w:val="22"/>
                <w:szCs w:val="22"/>
              </w:rPr>
              <w:t>ę</w:t>
            </w:r>
            <w:r w:rsidRPr="00EA79A5">
              <w:rPr>
                <w:sz w:val="22"/>
                <w:szCs w:val="22"/>
              </w:rPr>
              <w:t xml:space="preserve"> 1 szt. laptopa na potrzeby </w:t>
            </w:r>
            <w:proofErr w:type="spellStart"/>
            <w:r w:rsidRPr="00EA79A5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2CA75DE1" w14:textId="0B270F59" w:rsidR="00EA79A5" w:rsidRPr="00D26ED6" w:rsidRDefault="00EA79A5" w:rsidP="000C51D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A79A5">
              <w:rPr>
                <w:b/>
                <w:sz w:val="22"/>
                <w:szCs w:val="22"/>
              </w:rPr>
              <w:t>17 980.00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BC944B3" w14:textId="77777777" w:rsidR="00EA79A5" w:rsidRDefault="00EA79A5" w:rsidP="000C51D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F65761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70A6ED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270ED6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14FA0F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6DE1D4F" w14:textId="3F289BA2" w:rsidR="002B6761" w:rsidRPr="008567C7" w:rsidRDefault="00EA79A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2173EC8" w14:textId="153491A4" w:rsidR="002B6761" w:rsidRPr="008567C7" w:rsidRDefault="00F74A2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Pojemność</w:t>
            </w:r>
            <w:r w:rsidR="00EA79A5"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pamięci karty graficznej</w:t>
            </w:r>
          </w:p>
        </w:tc>
        <w:tc>
          <w:tcPr>
            <w:tcW w:w="1134" w:type="dxa"/>
            <w:vAlign w:val="center"/>
          </w:tcPr>
          <w:p w14:paraId="00D07738" w14:textId="1C2907C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87A5CDC" w14:textId="6D1C6AC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94942A1" w14:textId="76386BEA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A8E1692" w14:textId="6D90EF4F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804B11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A79A5" w:rsidRPr="008567C7" w14:paraId="5DDB8123" w14:textId="77777777" w:rsidTr="000C51DA">
        <w:tc>
          <w:tcPr>
            <w:tcW w:w="709" w:type="dxa"/>
            <w:vAlign w:val="center"/>
          </w:tcPr>
          <w:p w14:paraId="094102F1" w14:textId="20EB0277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E1A9BBD" w14:textId="55B59CAE" w:rsidR="00EA79A5" w:rsidRPr="002B6761" w:rsidRDefault="00EA79A5" w:rsidP="000C51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DD5605F" w14:textId="6B0D2D87" w:rsidR="00EA79A5" w:rsidRPr="008567C7" w:rsidRDefault="00EA79A5" w:rsidP="000C51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DDF1DFC" w14:textId="3ECFCC6D" w:rsidR="00EA79A5" w:rsidRPr="001B7815" w:rsidRDefault="00EA79A5" w:rsidP="000C51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38E47F3" w14:textId="3A35452F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 xml:space="preserve">  49,92</w:t>
            </w:r>
          </w:p>
        </w:tc>
        <w:tc>
          <w:tcPr>
            <w:tcW w:w="1134" w:type="dxa"/>
            <w:vAlign w:val="center"/>
          </w:tcPr>
          <w:p w14:paraId="346B3BC6" w14:textId="6959146B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0E0F692" w14:textId="197132B4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15FF823" w14:textId="26B2D119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BF19EC" w14:textId="350C7E48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527051" w14:textId="3B554D99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CAB9762" w14:textId="49284487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 xml:space="preserve">  89,92</w:t>
            </w:r>
          </w:p>
        </w:tc>
      </w:tr>
      <w:tr w:rsidR="00EA79A5" w:rsidRPr="008567C7" w14:paraId="6ECD1F88" w14:textId="77777777" w:rsidTr="000C51DA">
        <w:tc>
          <w:tcPr>
            <w:tcW w:w="709" w:type="dxa"/>
            <w:vAlign w:val="center"/>
          </w:tcPr>
          <w:p w14:paraId="28D9C8BC" w14:textId="79DFEEE6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5F69808" w14:textId="18C5C967" w:rsidR="00EA79A5" w:rsidRPr="002B6761" w:rsidRDefault="00EA79A5" w:rsidP="000C51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20334C8A" w14:textId="0003060F" w:rsidR="00EA79A5" w:rsidRPr="008567C7" w:rsidRDefault="00EA79A5" w:rsidP="000C51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6B0C179B" w14:textId="117C9C3E" w:rsidR="00EA79A5" w:rsidRPr="001B7815" w:rsidRDefault="00EA79A5" w:rsidP="000C51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79A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9F28E78" w14:textId="541C8F88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950607D" w14:textId="391A53D5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B92A5E1" w14:textId="420ED84A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3F275FD" w14:textId="4E8C546A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A54F2A" w14:textId="788F55EC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DAD972" w14:textId="2DE042C2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D4C66E" w14:textId="0679FF7B" w:rsidR="00EA79A5" w:rsidRPr="008567C7" w:rsidRDefault="00EA79A5" w:rsidP="000C51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79A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1A7D56C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95EF7D7" w14:textId="77777777" w:rsidR="001F31BC" w:rsidRPr="001B7815" w:rsidRDefault="001F31BC" w:rsidP="001F31B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1F31BC" w14:paraId="3CDD5FB8" w14:textId="77777777" w:rsidTr="000C51DA">
        <w:tc>
          <w:tcPr>
            <w:tcW w:w="779" w:type="dxa"/>
            <w:shd w:val="clear" w:color="auto" w:fill="FFFFFF"/>
            <w:vAlign w:val="center"/>
          </w:tcPr>
          <w:p w14:paraId="3B56BC76" w14:textId="77777777" w:rsidR="001F31BC" w:rsidRPr="004657DA" w:rsidRDefault="001F31BC" w:rsidP="000C51D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988CE0B" w14:textId="77777777" w:rsidR="001F31BC" w:rsidRPr="004657DA" w:rsidRDefault="001F31BC" w:rsidP="000C51D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05520EF" w14:textId="77777777" w:rsidR="001F31BC" w:rsidRPr="004657DA" w:rsidRDefault="001F31BC" w:rsidP="000C51D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1F31BC" w14:paraId="35486687" w14:textId="77777777" w:rsidTr="000C51DA">
        <w:tc>
          <w:tcPr>
            <w:tcW w:w="779" w:type="dxa"/>
            <w:vAlign w:val="center"/>
          </w:tcPr>
          <w:p w14:paraId="13ADE918" w14:textId="77777777" w:rsidR="001F31BC" w:rsidRPr="002B6761" w:rsidRDefault="001F31BC" w:rsidP="000C51DA">
            <w:pPr>
              <w:jc w:val="center"/>
              <w:rPr>
                <w:sz w:val="22"/>
                <w:szCs w:val="22"/>
              </w:rPr>
            </w:pPr>
            <w:r w:rsidRPr="00E61365">
              <w:rPr>
                <w:sz w:val="22"/>
                <w:szCs w:val="22"/>
              </w:rPr>
              <w:lastRenderedPageBreak/>
              <w:t>1</w:t>
            </w:r>
          </w:p>
          <w:p w14:paraId="11D3E9A1" w14:textId="77777777" w:rsidR="001F31BC" w:rsidRPr="002B6761" w:rsidRDefault="001F31BC" w:rsidP="000C51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9B689E7" w14:textId="77777777" w:rsidR="001F31BC" w:rsidRPr="002B6761" w:rsidRDefault="001F31BC" w:rsidP="000C51D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E61365">
              <w:rPr>
                <w:b/>
                <w:bCs/>
                <w:sz w:val="22"/>
                <w:szCs w:val="22"/>
              </w:rPr>
              <w:t>PIXEL Centrum Komputerowe Tomasz Dziedzic</w:t>
            </w:r>
          </w:p>
          <w:p w14:paraId="3AD5102D" w14:textId="77777777" w:rsidR="001F31BC" w:rsidRPr="002B6761" w:rsidRDefault="001F31BC" w:rsidP="000C51DA">
            <w:pPr>
              <w:rPr>
                <w:sz w:val="22"/>
                <w:szCs w:val="22"/>
              </w:rPr>
            </w:pPr>
            <w:r w:rsidRPr="00E61365">
              <w:rPr>
                <w:sz w:val="22"/>
                <w:szCs w:val="22"/>
              </w:rPr>
              <w:t>Kamieniec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61365">
              <w:rPr>
                <w:sz w:val="22"/>
                <w:szCs w:val="22"/>
              </w:rPr>
              <w:t>102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ADA5D1A" w14:textId="77777777" w:rsidR="001F31BC" w:rsidRPr="002B6761" w:rsidRDefault="001F31BC" w:rsidP="000C51DA">
            <w:pPr>
              <w:spacing w:after="40"/>
              <w:rPr>
                <w:sz w:val="22"/>
                <w:szCs w:val="22"/>
              </w:rPr>
            </w:pPr>
            <w:r w:rsidRPr="00E61365">
              <w:rPr>
                <w:sz w:val="22"/>
                <w:szCs w:val="22"/>
              </w:rPr>
              <w:t>28-230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61365">
              <w:rPr>
                <w:sz w:val="22"/>
                <w:szCs w:val="22"/>
              </w:rPr>
              <w:t>Połaniec</w:t>
            </w:r>
          </w:p>
        </w:tc>
        <w:tc>
          <w:tcPr>
            <w:tcW w:w="6413" w:type="dxa"/>
            <w:vAlign w:val="center"/>
          </w:tcPr>
          <w:p w14:paraId="46325E40" w14:textId="77777777" w:rsidR="001F31BC" w:rsidRPr="002B6761" w:rsidRDefault="001F31BC" w:rsidP="000C51DA">
            <w:pPr>
              <w:spacing w:after="40"/>
              <w:rPr>
                <w:sz w:val="22"/>
                <w:szCs w:val="22"/>
              </w:rPr>
            </w:pPr>
            <w:r w:rsidRPr="00E61365">
              <w:rPr>
                <w:sz w:val="22"/>
                <w:szCs w:val="22"/>
              </w:rPr>
              <w:t>Art. 226 ust. 1 pkt 5</w:t>
            </w:r>
          </w:p>
          <w:p w14:paraId="155692BF" w14:textId="77777777" w:rsidR="001F31BC" w:rsidRPr="002B6761" w:rsidRDefault="001F31BC" w:rsidP="000C51DA">
            <w:pPr>
              <w:jc w:val="both"/>
              <w:rPr>
                <w:sz w:val="22"/>
                <w:szCs w:val="22"/>
              </w:rPr>
            </w:pPr>
            <w:r w:rsidRPr="00E61365">
              <w:rPr>
                <w:sz w:val="22"/>
                <w:szCs w:val="22"/>
              </w:rPr>
              <w:t>Oferta podlega odrzuceniu na podstawie art. 226 ust. pkt 5, ponieważ jej treść jest niezgodna z warunkami zamówienia. wykonawca nie podał w Formularzu oferty producenta/modelu oferowanego urządzenia do czego był zobowiązany na podstawie pkt 4.14 SWZ.</w:t>
            </w:r>
          </w:p>
        </w:tc>
      </w:tr>
    </w:tbl>
    <w:p w14:paraId="5575B7E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01CDC9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7B7E" w14:textId="77777777" w:rsidR="000A18D0" w:rsidRDefault="000A18D0">
      <w:r>
        <w:separator/>
      </w:r>
    </w:p>
  </w:endnote>
  <w:endnote w:type="continuationSeparator" w:id="0">
    <w:p w14:paraId="24EDD260" w14:textId="77777777" w:rsidR="000A18D0" w:rsidRDefault="000A1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0D2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D770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AC80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DA796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60E7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9D12D" w14:textId="77777777" w:rsidR="000A18D0" w:rsidRDefault="000A18D0">
      <w:r>
        <w:separator/>
      </w:r>
    </w:p>
  </w:footnote>
  <w:footnote w:type="continuationSeparator" w:id="0">
    <w:p w14:paraId="5E14F7BF" w14:textId="77777777" w:rsidR="000A18D0" w:rsidRDefault="000A1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8728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2C19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7E5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25D"/>
    <w:rsid w:val="00005838"/>
    <w:rsid w:val="00022322"/>
    <w:rsid w:val="00042497"/>
    <w:rsid w:val="000A18D0"/>
    <w:rsid w:val="000C1E6F"/>
    <w:rsid w:val="000E4E56"/>
    <w:rsid w:val="001A1468"/>
    <w:rsid w:val="001B7815"/>
    <w:rsid w:val="001C31ED"/>
    <w:rsid w:val="001F31B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3E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1CA7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125D"/>
    <w:rsid w:val="00D8427E"/>
    <w:rsid w:val="00DE4BF6"/>
    <w:rsid w:val="00E30B2D"/>
    <w:rsid w:val="00E62859"/>
    <w:rsid w:val="00E85D70"/>
    <w:rsid w:val="00EA79A5"/>
    <w:rsid w:val="00F33C66"/>
    <w:rsid w:val="00F74A21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633AE"/>
  <w15:chartTrackingRefBased/>
  <w15:docId w15:val="{8B6AC559-6718-4801-B3E2-18CD55A3F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2026-07-24T11:35:00Z</cp:lastPrinted>
  <dcterms:created xsi:type="dcterms:W3CDTF">2026-07-24T11:37:00Z</dcterms:created>
  <dcterms:modified xsi:type="dcterms:W3CDTF">2026-07-24T11:37:00Z</dcterms:modified>
</cp:coreProperties>
</file>