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1CB94" w14:textId="269CCD48" w:rsidR="00D34297" w:rsidRPr="00471F3F" w:rsidRDefault="00F05B9D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05B9D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F05B9D">
        <w:rPr>
          <w:rFonts w:ascii="Arial" w:hAnsi="Arial" w:cs="Arial"/>
          <w:sz w:val="24"/>
          <w:szCs w:val="24"/>
        </w:rPr>
        <w:t>2026-07-23</w:t>
      </w:r>
    </w:p>
    <w:p w14:paraId="599BE480" w14:textId="7B09E479" w:rsidR="00D34297" w:rsidRPr="00471F3F" w:rsidRDefault="00F05B9D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05B9D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C99E661" w14:textId="62DA39D7" w:rsidR="00D34297" w:rsidRPr="00471F3F" w:rsidRDefault="00F05B9D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F05B9D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F05B9D">
        <w:rPr>
          <w:rFonts w:ascii="Arial" w:hAnsi="Arial" w:cs="Arial"/>
          <w:sz w:val="24"/>
          <w:szCs w:val="24"/>
        </w:rPr>
        <w:t>66</w:t>
      </w:r>
    </w:p>
    <w:p w14:paraId="4727F5F3" w14:textId="6366C6BB" w:rsidR="00D34297" w:rsidRPr="00471F3F" w:rsidRDefault="00F05B9D" w:rsidP="00D34297">
      <w:pPr>
        <w:rPr>
          <w:rFonts w:ascii="Arial" w:hAnsi="Arial" w:cs="Arial"/>
          <w:sz w:val="24"/>
          <w:szCs w:val="24"/>
        </w:rPr>
      </w:pPr>
      <w:r w:rsidRPr="00F05B9D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F05B9D">
        <w:rPr>
          <w:rFonts w:ascii="Arial" w:hAnsi="Arial" w:cs="Arial"/>
          <w:sz w:val="24"/>
          <w:szCs w:val="24"/>
        </w:rPr>
        <w:t>Kraków</w:t>
      </w:r>
    </w:p>
    <w:p w14:paraId="63133588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2F97C78" w14:textId="77777777" w:rsidR="00D34297" w:rsidRDefault="00D34297" w:rsidP="00D52E8B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3B66BBF2" w14:textId="6B044066" w:rsidR="00D52E8B" w:rsidRPr="003261E7" w:rsidRDefault="00D52E8B" w:rsidP="00D52E8B">
      <w:pPr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DZP-271-37/26-891.AF</w:t>
      </w:r>
    </w:p>
    <w:p w14:paraId="6828EE2B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0545DB17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471F3F" w14:paraId="53E35840" w14:textId="77777777" w:rsidTr="00D34297">
        <w:tc>
          <w:tcPr>
            <w:tcW w:w="9180" w:type="dxa"/>
            <w:shd w:val="clear" w:color="auto" w:fill="F2F2F2"/>
            <w:hideMark/>
          </w:tcPr>
          <w:p w14:paraId="63F2B14F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70890720" w14:textId="550326B4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BA14F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br/>
              <w:t xml:space="preserve"> w zadaniu 2, 4, 6.</w:t>
            </w:r>
          </w:p>
        </w:tc>
      </w:tr>
    </w:tbl>
    <w:p w14:paraId="53BD7261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25D9D8FE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3F87AD3B" w14:textId="77777777" w:rsidTr="00310284">
        <w:tc>
          <w:tcPr>
            <w:tcW w:w="2269" w:type="dxa"/>
          </w:tcPr>
          <w:p w14:paraId="31665560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DE61A31" w14:textId="3494A1B5" w:rsidR="00D34297" w:rsidRPr="00D34297" w:rsidRDefault="00F05B9D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5B9D">
              <w:rPr>
                <w:rFonts w:ascii="Arial" w:hAnsi="Arial" w:cs="Arial"/>
                <w:bCs/>
                <w:sz w:val="24"/>
                <w:szCs w:val="24"/>
              </w:rPr>
              <w:t>Inwestycyjny zakup sprzętu medycznego na potrzeby Oddziałów Szpitalnych (7 grup) - zakup, dostawa /wraz z uruchomieniem jeśli dotyczy/ oraz przeszkolenie pracowników Zamawiającego /jeśli dotyczy/</w:t>
            </w:r>
          </w:p>
        </w:tc>
      </w:tr>
      <w:tr w:rsidR="00F05B9D" w:rsidRPr="00D34297" w14:paraId="0805DFA9" w14:textId="77777777" w:rsidTr="009C4CC4">
        <w:tc>
          <w:tcPr>
            <w:tcW w:w="2269" w:type="dxa"/>
          </w:tcPr>
          <w:p w14:paraId="6A611D94" w14:textId="77777777" w:rsidR="00F05B9D" w:rsidRPr="00D34297" w:rsidRDefault="00F05B9D" w:rsidP="009C4CC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AB8A104" w14:textId="22CAC309" w:rsidR="00F05B9D" w:rsidRPr="00D34297" w:rsidRDefault="00F05B9D" w:rsidP="009C4CC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5B9D">
              <w:rPr>
                <w:rFonts w:ascii="Arial" w:hAnsi="Arial" w:cs="Arial"/>
                <w:bCs/>
                <w:sz w:val="24"/>
                <w:szCs w:val="24"/>
              </w:rPr>
              <w:t>DZP-271-37/26</w:t>
            </w:r>
          </w:p>
        </w:tc>
      </w:tr>
    </w:tbl>
    <w:p w14:paraId="07D392D3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5AB457DB" w14:textId="27B31240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F05B9D" w:rsidRPr="00F05B9D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F05B9D" w:rsidRPr="00F05B9D">
        <w:rPr>
          <w:rFonts w:ascii="Arial" w:hAnsi="Arial" w:cs="Arial"/>
          <w:sz w:val="24"/>
          <w:szCs w:val="24"/>
        </w:rPr>
        <w:t>(</w:t>
      </w:r>
      <w:proofErr w:type="spellStart"/>
      <w:r w:rsidR="00F05B9D" w:rsidRPr="00F05B9D">
        <w:rPr>
          <w:rFonts w:ascii="Arial" w:hAnsi="Arial" w:cs="Arial"/>
          <w:sz w:val="24"/>
          <w:szCs w:val="24"/>
        </w:rPr>
        <w:t>t.j</w:t>
      </w:r>
      <w:proofErr w:type="spellEnd"/>
      <w:r w:rsidR="00F05B9D" w:rsidRPr="00F05B9D">
        <w:rPr>
          <w:rFonts w:ascii="Arial" w:hAnsi="Arial" w:cs="Arial"/>
          <w:sz w:val="24"/>
          <w:szCs w:val="24"/>
        </w:rPr>
        <w:t>. Dz. U. z 2026 r. poz. 793)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7174D89B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B5708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AC05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42E1F4B0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F05B9D" w:rsidRPr="00D34297" w14:paraId="5308CDE6" w14:textId="77777777" w:rsidTr="009C4CC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9A4C5" w14:textId="27859FFE" w:rsidR="00F05B9D" w:rsidRPr="00D34297" w:rsidRDefault="00F05B9D" w:rsidP="009C4CC4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5B9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30791" w14:textId="572C4AA6" w:rsidR="00F05B9D" w:rsidRPr="00D34297" w:rsidRDefault="00F05B9D" w:rsidP="009C4CC4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05B9D">
              <w:rPr>
                <w:rFonts w:ascii="Arial" w:hAnsi="Arial" w:cs="Arial"/>
                <w:b/>
                <w:sz w:val="24"/>
                <w:szCs w:val="24"/>
              </w:rPr>
              <w:t xml:space="preserve">Łóżko </w:t>
            </w:r>
            <w:proofErr w:type="spellStart"/>
            <w:r w:rsidRPr="00F05B9D">
              <w:rPr>
                <w:rFonts w:ascii="Arial" w:hAnsi="Arial" w:cs="Arial"/>
                <w:b/>
                <w:sz w:val="24"/>
                <w:szCs w:val="24"/>
              </w:rPr>
              <w:t>bariatryczne</w:t>
            </w:r>
            <w:proofErr w:type="spellEnd"/>
            <w:r w:rsidRPr="00F05B9D">
              <w:rPr>
                <w:rFonts w:ascii="Arial" w:hAnsi="Arial" w:cs="Arial"/>
                <w:b/>
                <w:sz w:val="24"/>
                <w:szCs w:val="24"/>
              </w:rPr>
              <w:t xml:space="preserve"> z szafką i materacem - 3 szt.</w:t>
            </w:r>
          </w:p>
          <w:p w14:paraId="76C5EBA9" w14:textId="77777777" w:rsidR="00F05B9D" w:rsidRPr="00D34297" w:rsidRDefault="00F05B9D" w:rsidP="009C4CC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1EEB61F" w14:textId="3288CE8A" w:rsidR="00F05B9D" w:rsidRPr="00D34297" w:rsidRDefault="00F05B9D" w:rsidP="009C4CC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5B9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F05B9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DCD8353" w14:textId="77777777" w:rsidR="00F05B9D" w:rsidRPr="00D34297" w:rsidRDefault="00F05B9D" w:rsidP="009C4CC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033EC9B" w14:textId="5953F5D9" w:rsidR="00F05B9D" w:rsidRPr="00D34297" w:rsidRDefault="00F05B9D" w:rsidP="009C4CC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5B9D">
              <w:rPr>
                <w:rFonts w:ascii="Arial" w:hAnsi="Arial" w:cs="Arial"/>
                <w:sz w:val="24"/>
                <w:szCs w:val="24"/>
              </w:rPr>
              <w:lastRenderedPageBreak/>
              <w:t>Nie złoż</w:t>
            </w:r>
            <w:r w:rsidR="00D52E8B">
              <w:rPr>
                <w:rFonts w:ascii="Arial" w:hAnsi="Arial" w:cs="Arial"/>
                <w:sz w:val="24"/>
                <w:szCs w:val="24"/>
              </w:rPr>
              <w:t>o</w:t>
            </w:r>
            <w:r w:rsidRPr="00F05B9D">
              <w:rPr>
                <w:rFonts w:ascii="Arial" w:hAnsi="Arial" w:cs="Arial"/>
                <w:sz w:val="24"/>
                <w:szCs w:val="24"/>
              </w:rPr>
              <w:t>no żadnej oferty.</w:t>
            </w:r>
          </w:p>
        </w:tc>
      </w:tr>
      <w:tr w:rsidR="00F05B9D" w:rsidRPr="00D34297" w14:paraId="1E4E13CF" w14:textId="77777777" w:rsidTr="009C4CC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F3BC" w14:textId="15FCA6E2" w:rsidR="00F05B9D" w:rsidRPr="00D34297" w:rsidRDefault="00F05B9D" w:rsidP="009C4CC4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5B9D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2594" w14:textId="07B10BC1" w:rsidR="00F05B9D" w:rsidRPr="00D34297" w:rsidRDefault="00F05B9D" w:rsidP="009C4CC4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05B9D">
              <w:rPr>
                <w:rFonts w:ascii="Arial" w:hAnsi="Arial" w:cs="Arial"/>
                <w:b/>
                <w:sz w:val="24"/>
                <w:szCs w:val="24"/>
              </w:rPr>
              <w:t xml:space="preserve">Rejestrator </w:t>
            </w:r>
            <w:proofErr w:type="spellStart"/>
            <w:r w:rsidRPr="00F05B9D">
              <w:rPr>
                <w:rFonts w:ascii="Arial" w:hAnsi="Arial" w:cs="Arial"/>
                <w:b/>
                <w:sz w:val="24"/>
                <w:szCs w:val="24"/>
              </w:rPr>
              <w:t>holtera</w:t>
            </w:r>
            <w:proofErr w:type="spellEnd"/>
            <w:r w:rsidRPr="00F05B9D">
              <w:rPr>
                <w:rFonts w:ascii="Arial" w:hAnsi="Arial" w:cs="Arial"/>
                <w:b/>
                <w:sz w:val="24"/>
                <w:szCs w:val="24"/>
              </w:rPr>
              <w:t xml:space="preserve"> - 1 szt.</w:t>
            </w:r>
          </w:p>
          <w:p w14:paraId="46C34DAC" w14:textId="77777777" w:rsidR="00F05B9D" w:rsidRPr="00D34297" w:rsidRDefault="00F05B9D" w:rsidP="009C4CC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D878E15" w14:textId="0EC2CFC3" w:rsidR="00F05B9D" w:rsidRPr="00D34297" w:rsidRDefault="00F05B9D" w:rsidP="009C4CC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5B9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F05B9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462AA39" w14:textId="77777777" w:rsidR="00F05B9D" w:rsidRPr="00D34297" w:rsidRDefault="00F05B9D" w:rsidP="009C4CC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8292A71" w14:textId="0B3A8E16" w:rsidR="00F05B9D" w:rsidRPr="00D34297" w:rsidRDefault="00F05B9D" w:rsidP="009C4CC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5B9D">
              <w:rPr>
                <w:rFonts w:ascii="Arial" w:hAnsi="Arial" w:cs="Arial"/>
                <w:sz w:val="24"/>
                <w:szCs w:val="24"/>
              </w:rPr>
              <w:t>Nie złożono żadnej oferty</w:t>
            </w:r>
          </w:p>
        </w:tc>
      </w:tr>
      <w:tr w:rsidR="00F05B9D" w:rsidRPr="00D34297" w14:paraId="314C34BC" w14:textId="77777777" w:rsidTr="009C4CC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99F0F" w14:textId="53BCCAE3" w:rsidR="00F05B9D" w:rsidRPr="00D34297" w:rsidRDefault="00F05B9D" w:rsidP="009C4CC4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5B9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7DDB6" w14:textId="450B520B" w:rsidR="00F05B9D" w:rsidRPr="00D34297" w:rsidRDefault="00F05B9D" w:rsidP="009C4CC4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05B9D">
              <w:rPr>
                <w:rFonts w:ascii="Arial" w:hAnsi="Arial" w:cs="Arial"/>
                <w:b/>
                <w:sz w:val="24"/>
                <w:szCs w:val="24"/>
              </w:rPr>
              <w:t>Aparat USG - 1 szt.</w:t>
            </w:r>
          </w:p>
          <w:p w14:paraId="7BD17218" w14:textId="77777777" w:rsidR="00F05B9D" w:rsidRPr="00D34297" w:rsidRDefault="00F05B9D" w:rsidP="009C4CC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D1300E6" w14:textId="4C0C5CD1" w:rsidR="00F05B9D" w:rsidRPr="00D34297" w:rsidRDefault="00F05B9D" w:rsidP="009C4CC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5B9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F05B9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D164CE6" w14:textId="77777777" w:rsidR="00F05B9D" w:rsidRPr="00D34297" w:rsidRDefault="00F05B9D" w:rsidP="009C4CC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B90E91F" w14:textId="02F5C358" w:rsidR="00F05B9D" w:rsidRPr="00D34297" w:rsidRDefault="00F05B9D" w:rsidP="009C4CC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5B9D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</w:tbl>
    <w:p w14:paraId="3CEAEB3F" w14:textId="77777777" w:rsidR="004D6951" w:rsidRDefault="004D6951" w:rsidP="004D6951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0E6D68E" w14:textId="09D49F2B" w:rsidR="00010B31" w:rsidRDefault="00010B31" w:rsidP="004D6951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1B7E13B8" w14:textId="5B4BF28D" w:rsidR="004D6951" w:rsidRDefault="004D6951" w:rsidP="004D6951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Ekonomicznych</w:t>
      </w:r>
    </w:p>
    <w:p w14:paraId="5255CD11" w14:textId="784A84A9" w:rsidR="004D6951" w:rsidRPr="00D34297" w:rsidRDefault="004D6951" w:rsidP="004D6951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mgr Aneta </w:t>
      </w:r>
      <w:proofErr w:type="spellStart"/>
      <w:r>
        <w:rPr>
          <w:rFonts w:ascii="Arial" w:hAnsi="Arial" w:cs="Arial"/>
          <w:i/>
          <w:szCs w:val="24"/>
        </w:rPr>
        <w:t>Dulewska</w:t>
      </w:r>
      <w:proofErr w:type="spellEnd"/>
    </w:p>
    <w:p w14:paraId="32C1C0DB" w14:textId="066CD5B7" w:rsidR="002A7DFF" w:rsidRDefault="00F05B9D" w:rsidP="002A7DFF">
      <w:pPr>
        <w:spacing w:line="360" w:lineRule="auto"/>
        <w:jc w:val="right"/>
      </w:pPr>
      <w:r w:rsidRPr="00F05B9D">
        <w:rPr>
          <w:rFonts w:ascii="Arial" w:hAnsi="Arial" w:cs="Arial"/>
          <w:sz w:val="24"/>
          <w:szCs w:val="24"/>
        </w:rPr>
        <w:t xml:space="preserve">  </w:t>
      </w:r>
    </w:p>
    <w:sectPr w:rsidR="002A7DFF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400C7" w14:textId="77777777" w:rsidR="00E6288A" w:rsidRDefault="00E6288A" w:rsidP="00D34297">
      <w:r>
        <w:separator/>
      </w:r>
    </w:p>
  </w:endnote>
  <w:endnote w:type="continuationSeparator" w:id="0">
    <w:p w14:paraId="612A4D14" w14:textId="77777777" w:rsidR="00E6288A" w:rsidRDefault="00E6288A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F32B6" w14:textId="77777777" w:rsidR="00F05B9D" w:rsidRDefault="00F05B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BDA34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F0EDF59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4885F" w14:textId="77777777" w:rsidR="00F05B9D" w:rsidRDefault="00F05B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30CD9" w14:textId="77777777" w:rsidR="00E6288A" w:rsidRDefault="00E6288A" w:rsidP="00D34297">
      <w:r>
        <w:separator/>
      </w:r>
    </w:p>
  </w:footnote>
  <w:footnote w:type="continuationSeparator" w:id="0">
    <w:p w14:paraId="21E2814B" w14:textId="77777777" w:rsidR="00E6288A" w:rsidRDefault="00E6288A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0DA35" w14:textId="77777777" w:rsidR="00F05B9D" w:rsidRDefault="00F05B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7A434" w14:textId="77777777" w:rsidR="00F05B9D" w:rsidRDefault="00F05B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8EA64" w14:textId="77777777" w:rsidR="00F05B9D" w:rsidRDefault="00F05B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B0D"/>
    <w:rsid w:val="00004B0D"/>
    <w:rsid w:val="00010B31"/>
    <w:rsid w:val="00104963"/>
    <w:rsid w:val="00150F65"/>
    <w:rsid w:val="002A7DFF"/>
    <w:rsid w:val="00310284"/>
    <w:rsid w:val="004027D3"/>
    <w:rsid w:val="004D6951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B91525"/>
    <w:rsid w:val="00BA14FA"/>
    <w:rsid w:val="00D34297"/>
    <w:rsid w:val="00D41670"/>
    <w:rsid w:val="00D44D12"/>
    <w:rsid w:val="00D52E8B"/>
    <w:rsid w:val="00D8293D"/>
    <w:rsid w:val="00E403D2"/>
    <w:rsid w:val="00E6288A"/>
    <w:rsid w:val="00E742E3"/>
    <w:rsid w:val="00E81E34"/>
    <w:rsid w:val="00EB1359"/>
    <w:rsid w:val="00F0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F799CD"/>
  <w15:chartTrackingRefBased/>
  <w15:docId w15:val="{153FECD7-4DF3-428C-8FE8-DDBAFC9DA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Fijak</dc:creator>
  <cp:keywords/>
  <dc:description/>
  <cp:lastModifiedBy>Agata Fijak</cp:lastModifiedBy>
  <cp:revision>3</cp:revision>
  <dcterms:created xsi:type="dcterms:W3CDTF">2026-07-23T06:34:00Z</dcterms:created>
  <dcterms:modified xsi:type="dcterms:W3CDTF">2026-07-24T08:05:00Z</dcterms:modified>
</cp:coreProperties>
</file>