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4DE1F" w14:textId="77777777" w:rsidR="00CF0AAC" w:rsidRPr="00E60A0B" w:rsidRDefault="00CF0AAC" w:rsidP="00CF0AAC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171A0CD4" w14:textId="77777777" w:rsidR="00CF0AAC" w:rsidRPr="00E60A0B" w:rsidRDefault="00CF0AAC" w:rsidP="00CF0AAC">
      <w:pPr>
        <w:rPr>
          <w:b/>
          <w:sz w:val="22"/>
          <w:szCs w:val="22"/>
        </w:rPr>
      </w:pPr>
    </w:p>
    <w:p w14:paraId="5D6AD204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6607DBB6" w14:textId="77777777" w:rsidR="00CF0AAC" w:rsidRPr="00E60A0B" w:rsidRDefault="00CF0AAC" w:rsidP="00CF0AAC">
      <w:pPr>
        <w:rPr>
          <w:b/>
          <w:sz w:val="22"/>
          <w:szCs w:val="22"/>
        </w:rPr>
      </w:pPr>
    </w:p>
    <w:p w14:paraId="5684C369" w14:textId="77777777" w:rsidR="00CF0AAC" w:rsidRPr="00E60A0B" w:rsidRDefault="00CF0AAC" w:rsidP="00CF0AAC">
      <w:pPr>
        <w:rPr>
          <w:sz w:val="22"/>
          <w:szCs w:val="22"/>
        </w:rPr>
      </w:pPr>
    </w:p>
    <w:p w14:paraId="3E497B5F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240EB864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63C495BD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07B16375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3B413348" w14:textId="77777777" w:rsidR="00CF0AAC" w:rsidRPr="00E60A0B" w:rsidRDefault="00CF0AAC" w:rsidP="00CF0A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F591856" w14:textId="77777777" w:rsidR="00CF0AAC" w:rsidRPr="00E60A0B" w:rsidRDefault="00CF0AAC" w:rsidP="00CF0A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8078A83" w14:textId="77777777" w:rsidR="00CF0AAC" w:rsidRPr="00E60A0B" w:rsidRDefault="00CF0AAC" w:rsidP="00CF0A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4599350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3B754818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1D5B8701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5B56F360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31C384B0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34C63379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32B17323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5C9AD8CF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3B7C67E6" w14:textId="77777777" w:rsidR="00CF0AAC" w:rsidRPr="00E60A0B" w:rsidRDefault="00CF0AAC" w:rsidP="00CF0AAC">
      <w:pPr>
        <w:rPr>
          <w:b/>
          <w:sz w:val="22"/>
          <w:szCs w:val="22"/>
        </w:rPr>
      </w:pPr>
    </w:p>
    <w:p w14:paraId="2EAAAF35" w14:textId="06A03985" w:rsidR="00CF0AAC" w:rsidRPr="00E60A0B" w:rsidRDefault="00CF0AAC" w:rsidP="00CF0AAC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="000B5F22" w:rsidRPr="000B5F22">
        <w:rPr>
          <w:b/>
          <w:sz w:val="22"/>
          <w:szCs w:val="22"/>
        </w:rPr>
        <w:t>Dostawa mikrowagi analitycznej wraz z dedykowanym stołem wagowym, instalacją, uruchomieniem, akredytowanym wzorcowaniem i szkoleniem użytkowników na potrzeby WIMiIP</w:t>
      </w:r>
      <w:r w:rsidRPr="00E60A0B">
        <w:rPr>
          <w:b/>
          <w:sz w:val="22"/>
          <w:szCs w:val="22"/>
        </w:rPr>
        <w:t>, nr sprawy: KC-DE-zp.25.</w:t>
      </w:r>
      <w:r w:rsidR="000B5F22">
        <w:rPr>
          <w:b/>
          <w:sz w:val="22"/>
          <w:szCs w:val="22"/>
        </w:rPr>
        <w:t>30</w:t>
      </w:r>
      <w:r w:rsidRPr="00E60A0B">
        <w:rPr>
          <w:b/>
          <w:sz w:val="22"/>
          <w:szCs w:val="22"/>
        </w:rPr>
        <w:t xml:space="preserve">2.2026 </w:t>
      </w:r>
      <w:r w:rsidRPr="00E60A0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510571F" w14:textId="77777777" w:rsidR="00CF0AAC" w:rsidRPr="00E60A0B" w:rsidRDefault="00CF0AAC" w:rsidP="00CF0AAC">
      <w:pPr>
        <w:rPr>
          <w:sz w:val="22"/>
          <w:szCs w:val="22"/>
        </w:rPr>
      </w:pPr>
    </w:p>
    <w:p w14:paraId="0FD8D936" w14:textId="77777777" w:rsidR="002F36CD" w:rsidRPr="0080057B" w:rsidRDefault="002F36CD" w:rsidP="002F36CD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0D1193CF" w14:textId="77777777" w:rsidR="002F36CD" w:rsidRPr="0080057B" w:rsidRDefault="002F36CD" w:rsidP="002F36CD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76601F99" w14:textId="77777777" w:rsidR="002F36CD" w:rsidRPr="0080057B" w:rsidRDefault="002F36CD" w:rsidP="002F36CD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60A921A6" w14:textId="77777777" w:rsidR="002F36CD" w:rsidRPr="0080057B" w:rsidRDefault="002F36CD" w:rsidP="002F36CD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537CBAE4" w14:textId="77777777" w:rsidR="002F36CD" w:rsidRPr="0080057B" w:rsidRDefault="002F36CD" w:rsidP="002F36CD">
      <w:pPr>
        <w:rPr>
          <w:b/>
          <w:bCs/>
        </w:rPr>
      </w:pPr>
    </w:p>
    <w:p w14:paraId="731A91A5" w14:textId="5B797597" w:rsidR="002F36CD" w:rsidRPr="0080057B" w:rsidRDefault="002F36CD" w:rsidP="002F36CD">
      <w:pPr>
        <w:rPr>
          <w:b/>
          <w:bCs/>
        </w:rPr>
      </w:pPr>
      <w:r w:rsidRPr="0080057B">
        <w:rPr>
          <w:b/>
          <w:bCs/>
        </w:rPr>
        <w:t>Producent/model zaoferowane</w:t>
      </w:r>
      <w:r>
        <w:rPr>
          <w:b/>
          <w:bCs/>
        </w:rPr>
        <w:t>j wagi i dedykowanego stołu wagowego: ………………………….</w:t>
      </w:r>
    </w:p>
    <w:p w14:paraId="33EA1E85" w14:textId="77777777" w:rsidR="000B5F22" w:rsidRPr="00921D4A" w:rsidRDefault="00CF0AAC" w:rsidP="000B5F22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 w:rsidR="000B5F22">
        <w:rPr>
          <w:b/>
          <w:sz w:val="22"/>
          <w:szCs w:val="22"/>
        </w:rPr>
        <w:t>………..</w:t>
      </w:r>
      <w:r w:rsidRPr="00E60A0B">
        <w:rPr>
          <w:b/>
          <w:sz w:val="22"/>
          <w:szCs w:val="22"/>
        </w:rPr>
        <w:t xml:space="preserve"> dni</w:t>
      </w:r>
      <w:r w:rsidR="000B5F22">
        <w:rPr>
          <w:b/>
          <w:sz w:val="22"/>
          <w:szCs w:val="22"/>
        </w:rPr>
        <w:t xml:space="preserve"> roboczych</w:t>
      </w:r>
      <w:r w:rsidRPr="00E60A0B">
        <w:rPr>
          <w:b/>
          <w:sz w:val="22"/>
          <w:szCs w:val="22"/>
        </w:rPr>
        <w:t xml:space="preserve"> od daty podpisania umowy</w:t>
      </w:r>
      <w:r w:rsidR="000B5F22">
        <w:rPr>
          <w:b/>
          <w:sz w:val="22"/>
          <w:szCs w:val="22"/>
        </w:rPr>
        <w:t xml:space="preserve"> </w:t>
      </w:r>
      <w:r w:rsidR="000B5F22" w:rsidRPr="00921D4A">
        <w:rPr>
          <w:b/>
          <w:bCs/>
          <w:i/>
          <w:iCs/>
          <w:sz w:val="22"/>
          <w:szCs w:val="22"/>
        </w:rPr>
        <w:t>/</w:t>
      </w:r>
      <w:r w:rsidR="000B5F22"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="000B5F22" w:rsidRPr="00921D4A">
        <w:rPr>
          <w:b/>
          <w:bCs/>
          <w:i/>
          <w:iCs/>
          <w:sz w:val="22"/>
          <w:szCs w:val="22"/>
        </w:rPr>
        <w:t>/</w:t>
      </w:r>
    </w:p>
    <w:p w14:paraId="570CDC8C" w14:textId="37A1B49A" w:rsidR="00CF0AAC" w:rsidRPr="00E60A0B" w:rsidRDefault="00CF0AAC" w:rsidP="00CF0AAC">
      <w:pPr>
        <w:rPr>
          <w:sz w:val="22"/>
          <w:szCs w:val="22"/>
        </w:rPr>
      </w:pPr>
    </w:p>
    <w:p w14:paraId="2375B8FC" w14:textId="18A18C16" w:rsidR="00CF0AAC" w:rsidRPr="00E60A0B" w:rsidRDefault="00CF0AAC" w:rsidP="00CF0AAC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 w:rsidR="000B5F22">
        <w:rPr>
          <w:sz w:val="22"/>
          <w:szCs w:val="22"/>
        </w:rPr>
        <w:t>1</w:t>
      </w:r>
      <w:r>
        <w:rPr>
          <w:b/>
          <w:bCs/>
          <w:sz w:val="22"/>
          <w:szCs w:val="22"/>
        </w:rPr>
        <w:t>2</w:t>
      </w:r>
      <w:r w:rsidRPr="00E60A0B">
        <w:rPr>
          <w:sz w:val="22"/>
          <w:szCs w:val="22"/>
        </w:rPr>
        <w:t xml:space="preserve"> </w:t>
      </w:r>
      <w:r w:rsidRPr="00E60A0B">
        <w:rPr>
          <w:b/>
          <w:bCs/>
          <w:sz w:val="22"/>
          <w:szCs w:val="22"/>
        </w:rPr>
        <w:t xml:space="preserve">miesięcy </w:t>
      </w:r>
    </w:p>
    <w:p w14:paraId="1AB4CE86" w14:textId="44E61A1E" w:rsidR="00A57666" w:rsidRDefault="00A57666" w:rsidP="00CF0AA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Parametr techniczny 1 - </w:t>
      </w:r>
      <w:r w:rsidR="00356829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owtarzalność</w:t>
      </w:r>
      <w:r w:rsidR="00CF0AAC" w:rsidRPr="00921D4A">
        <w:rPr>
          <w:b/>
          <w:bCs/>
          <w:sz w:val="22"/>
          <w:szCs w:val="22"/>
        </w:rPr>
        <w:t xml:space="preserve">: </w:t>
      </w:r>
    </w:p>
    <w:p w14:paraId="3599C7F9" w14:textId="449112B6" w:rsidR="00C655A0" w:rsidRPr="00C655A0" w:rsidRDefault="00B2184E" w:rsidP="00356829">
      <w:pPr>
        <w:numPr>
          <w:ilvl w:val="0"/>
          <w:numId w:val="6"/>
        </w:numPr>
        <w:rPr>
          <w:b/>
          <w:bCs/>
          <w:sz w:val="22"/>
          <w:szCs w:val="22"/>
        </w:rPr>
      </w:pPr>
      <w:r w:rsidRPr="00B2184E">
        <w:rPr>
          <w:b/>
          <w:bCs/>
          <w:u w:val="single"/>
        </w:rPr>
        <w:t>≤0,015 mg</w:t>
      </w:r>
      <w:r w:rsidR="00E10611">
        <w:t xml:space="preserve">-                  </w:t>
      </w:r>
      <w:r w:rsidR="00E10611">
        <w:rPr>
          <w:b/>
          <w:bCs/>
          <w:sz w:val="22"/>
          <w:szCs w:val="22"/>
        </w:rPr>
        <w:t>TAK /NIE*</w:t>
      </w:r>
    </w:p>
    <w:p w14:paraId="79482F69" w14:textId="2EBA213C" w:rsidR="00A57666" w:rsidRDefault="00A57666" w:rsidP="00356829">
      <w:pPr>
        <w:numPr>
          <w:ilvl w:val="0"/>
          <w:numId w:val="6"/>
        </w:numPr>
        <w:rPr>
          <w:b/>
          <w:bCs/>
          <w:sz w:val="22"/>
          <w:szCs w:val="22"/>
        </w:rPr>
      </w:pPr>
      <w:r w:rsidRPr="00356829">
        <w:rPr>
          <w:b/>
          <w:bCs/>
          <w:sz w:val="22"/>
          <w:szCs w:val="22"/>
          <w:u w:val="single"/>
        </w:rPr>
        <w:t>0,010 mg i ≤ 0,014 mg</w:t>
      </w:r>
      <w:r w:rsidR="00CF0AAC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- </w:t>
      </w:r>
      <w:r w:rsidR="00CF0AAC">
        <w:rPr>
          <w:b/>
          <w:bCs/>
          <w:sz w:val="22"/>
          <w:szCs w:val="22"/>
        </w:rPr>
        <w:t>TAK /NIE*</w:t>
      </w:r>
      <w:r w:rsidR="00CF0AAC" w:rsidRPr="00921D4A">
        <w:rPr>
          <w:b/>
          <w:bCs/>
          <w:sz w:val="22"/>
          <w:szCs w:val="22"/>
        </w:rPr>
        <w:t xml:space="preserve"> </w:t>
      </w:r>
    </w:p>
    <w:p w14:paraId="76465204" w14:textId="5F88D207" w:rsidR="00CF0AAC" w:rsidRPr="00921D4A" w:rsidRDefault="00A57666" w:rsidP="00356829">
      <w:pPr>
        <w:numPr>
          <w:ilvl w:val="0"/>
          <w:numId w:val="6"/>
        </w:numPr>
        <w:rPr>
          <w:b/>
          <w:bCs/>
          <w:sz w:val="22"/>
          <w:szCs w:val="22"/>
        </w:rPr>
      </w:pPr>
      <w:r w:rsidRPr="00356829">
        <w:rPr>
          <w:b/>
          <w:bCs/>
          <w:sz w:val="22"/>
          <w:szCs w:val="22"/>
          <w:u w:val="single"/>
        </w:rPr>
        <w:t>≤0,010 mg</w:t>
      </w:r>
      <w:r>
        <w:rPr>
          <w:b/>
          <w:bCs/>
          <w:sz w:val="22"/>
          <w:szCs w:val="22"/>
        </w:rPr>
        <w:t xml:space="preserve">  - </w:t>
      </w:r>
      <w:r w:rsidR="00C655A0">
        <w:rPr>
          <w:b/>
          <w:bCs/>
          <w:sz w:val="22"/>
          <w:szCs w:val="22"/>
        </w:rPr>
        <w:t xml:space="preserve">                    </w:t>
      </w:r>
      <w:r>
        <w:rPr>
          <w:b/>
          <w:bCs/>
          <w:sz w:val="22"/>
          <w:szCs w:val="22"/>
        </w:rPr>
        <w:t>TAK /NIE*</w:t>
      </w:r>
      <w:r w:rsidRPr="00921D4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Pr="00A57666">
        <w:rPr>
          <w:b/>
          <w:bCs/>
          <w:i/>
          <w:iCs/>
          <w:sz w:val="22"/>
          <w:szCs w:val="22"/>
        </w:rPr>
        <w:t xml:space="preserve"> </w:t>
      </w:r>
      <w:r w:rsidR="00CF0AAC" w:rsidRPr="00921D4A">
        <w:rPr>
          <w:b/>
          <w:bCs/>
          <w:i/>
          <w:iCs/>
          <w:sz w:val="22"/>
          <w:szCs w:val="22"/>
        </w:rPr>
        <w:t>/</w:t>
      </w:r>
      <w:r w:rsidR="00CF0AAC"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="00CF0AAC" w:rsidRPr="00921D4A">
        <w:rPr>
          <w:b/>
          <w:bCs/>
          <w:i/>
          <w:iCs/>
          <w:sz w:val="22"/>
          <w:szCs w:val="22"/>
        </w:rPr>
        <w:t>/</w:t>
      </w:r>
    </w:p>
    <w:p w14:paraId="02C565AF" w14:textId="77777777" w:rsidR="00CF0AAC" w:rsidRPr="00921D4A" w:rsidRDefault="00CF0AAC" w:rsidP="00CF0AAC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4223BA2E" w14:textId="6109C15C" w:rsidR="00A57666" w:rsidRDefault="00A57666" w:rsidP="00CF0A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Parametr techniczny 2 -</w:t>
      </w:r>
      <w:r w:rsidRPr="00A57666">
        <w:t xml:space="preserve"> </w:t>
      </w:r>
      <w:r w:rsidR="00356829">
        <w:rPr>
          <w:b/>
          <w:bCs/>
          <w:sz w:val="22"/>
          <w:szCs w:val="22"/>
          <w:u w:val="single"/>
        </w:rPr>
        <w:t>C</w:t>
      </w:r>
      <w:r w:rsidRPr="00A57666">
        <w:rPr>
          <w:b/>
          <w:bCs/>
          <w:sz w:val="22"/>
          <w:szCs w:val="22"/>
          <w:u w:val="single"/>
        </w:rPr>
        <w:t>zas stabilizacji</w:t>
      </w:r>
    </w:p>
    <w:p w14:paraId="05B9F056" w14:textId="19D8307B" w:rsidR="00C655A0" w:rsidRPr="00C655A0" w:rsidRDefault="00C655A0" w:rsidP="00356829">
      <w:pPr>
        <w:numPr>
          <w:ilvl w:val="0"/>
          <w:numId w:val="8"/>
        </w:numPr>
        <w:rPr>
          <w:b/>
          <w:bCs/>
          <w:sz w:val="22"/>
          <w:szCs w:val="22"/>
        </w:rPr>
      </w:pPr>
      <w:r w:rsidRPr="00C655A0">
        <w:rPr>
          <w:b/>
          <w:bCs/>
          <w:sz w:val="22"/>
          <w:szCs w:val="22"/>
          <w:u w:val="single"/>
        </w:rPr>
        <w:t>5 s</w:t>
      </w:r>
      <w:r>
        <w:rPr>
          <w:b/>
          <w:bCs/>
          <w:sz w:val="22"/>
          <w:szCs w:val="22"/>
        </w:rPr>
        <w:t xml:space="preserve"> –    TAK /NIE*</w:t>
      </w:r>
    </w:p>
    <w:p w14:paraId="04653416" w14:textId="735D6E47" w:rsidR="00A57666" w:rsidRDefault="00A57666" w:rsidP="00356829">
      <w:pPr>
        <w:numPr>
          <w:ilvl w:val="0"/>
          <w:numId w:val="8"/>
        </w:numPr>
        <w:rPr>
          <w:b/>
          <w:bCs/>
          <w:sz w:val="22"/>
          <w:szCs w:val="22"/>
        </w:rPr>
      </w:pPr>
      <w:r w:rsidRPr="00A57666">
        <w:rPr>
          <w:b/>
          <w:bCs/>
          <w:sz w:val="22"/>
          <w:szCs w:val="22"/>
          <w:u w:val="single"/>
        </w:rPr>
        <w:t>4 s</w:t>
      </w:r>
      <w:r>
        <w:rPr>
          <w:b/>
          <w:bCs/>
          <w:sz w:val="22"/>
          <w:szCs w:val="22"/>
          <w:u w:val="single"/>
        </w:rPr>
        <w:t xml:space="preserve"> </w:t>
      </w:r>
      <w:r w:rsidR="00CF0AAC" w:rsidRPr="00921D4A">
        <w:rPr>
          <w:b/>
          <w:bCs/>
          <w:sz w:val="22"/>
          <w:szCs w:val="22"/>
        </w:rPr>
        <w:t xml:space="preserve"> </w:t>
      </w:r>
      <w:r w:rsidR="00356829">
        <w:rPr>
          <w:b/>
          <w:bCs/>
          <w:sz w:val="22"/>
          <w:szCs w:val="22"/>
        </w:rPr>
        <w:t xml:space="preserve">- </w:t>
      </w:r>
      <w:r w:rsidR="00CF0AAC">
        <w:rPr>
          <w:b/>
          <w:bCs/>
          <w:sz w:val="22"/>
          <w:szCs w:val="22"/>
        </w:rPr>
        <w:t xml:space="preserve">   TAK /NIE*</w:t>
      </w:r>
      <w:r w:rsidR="00CF0AAC" w:rsidRPr="00921D4A">
        <w:rPr>
          <w:b/>
          <w:bCs/>
          <w:sz w:val="22"/>
          <w:szCs w:val="22"/>
        </w:rPr>
        <w:t xml:space="preserve"> </w:t>
      </w:r>
    </w:p>
    <w:p w14:paraId="69DA925C" w14:textId="47FB53B7" w:rsidR="00CF0AAC" w:rsidRPr="00356829" w:rsidRDefault="00356829" w:rsidP="00CF0AAC">
      <w:pPr>
        <w:numPr>
          <w:ilvl w:val="0"/>
          <w:numId w:val="8"/>
        </w:numPr>
        <w:rPr>
          <w:b/>
          <w:bCs/>
          <w:sz w:val="22"/>
          <w:szCs w:val="22"/>
          <w:u w:val="single"/>
        </w:rPr>
      </w:pPr>
      <w:r w:rsidRPr="00356829">
        <w:rPr>
          <w:b/>
          <w:bCs/>
          <w:sz w:val="22"/>
          <w:szCs w:val="22"/>
          <w:u w:val="single"/>
        </w:rPr>
        <w:t>≤ 3 s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</w:rPr>
        <w:t xml:space="preserve"> - TAK /NIE*</w:t>
      </w:r>
      <w:r>
        <w:rPr>
          <w:b/>
          <w:bCs/>
          <w:sz w:val="22"/>
          <w:szCs w:val="22"/>
          <w:u w:val="single"/>
        </w:rPr>
        <w:t xml:space="preserve"> </w:t>
      </w:r>
      <w:r w:rsidR="00CF0AAC" w:rsidRPr="00356829">
        <w:rPr>
          <w:b/>
          <w:bCs/>
          <w:i/>
          <w:iCs/>
          <w:sz w:val="22"/>
          <w:szCs w:val="22"/>
        </w:rPr>
        <w:t>/</w:t>
      </w:r>
      <w:r w:rsidR="00CF0AAC" w:rsidRPr="00356829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="00CF0AAC" w:rsidRPr="00356829">
        <w:rPr>
          <w:b/>
          <w:bCs/>
          <w:i/>
          <w:iCs/>
          <w:sz w:val="22"/>
          <w:szCs w:val="22"/>
        </w:rPr>
        <w:t>/</w:t>
      </w:r>
    </w:p>
    <w:p w14:paraId="012DBE93" w14:textId="77777777" w:rsidR="00CF0AAC" w:rsidRPr="00921D4A" w:rsidRDefault="00CF0AAC" w:rsidP="00CF0AAC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52F4CE24" w14:textId="77777777" w:rsidR="00CF0AAC" w:rsidRPr="00E60A0B" w:rsidRDefault="00CF0AAC" w:rsidP="00CF0AAC">
      <w:pPr>
        <w:rPr>
          <w:sz w:val="22"/>
          <w:szCs w:val="22"/>
        </w:rPr>
      </w:pPr>
    </w:p>
    <w:p w14:paraId="14951286" w14:textId="77777777" w:rsidR="00CF0AAC" w:rsidRPr="00E60A0B" w:rsidRDefault="00CF0AAC" w:rsidP="00CF0AAC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35F45CA5" w14:textId="77777777" w:rsidR="00CF0AAC" w:rsidRPr="00E60A0B" w:rsidRDefault="00CF0AAC" w:rsidP="00CF0AAC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7A930818" w14:textId="77777777" w:rsidR="00CF0AAC" w:rsidRPr="00E60A0B" w:rsidRDefault="00CF0AAC" w:rsidP="00CF0AAC">
      <w:pPr>
        <w:rPr>
          <w:sz w:val="22"/>
          <w:szCs w:val="22"/>
        </w:rPr>
      </w:pPr>
    </w:p>
    <w:p w14:paraId="53536A33" w14:textId="77777777" w:rsidR="0089775A" w:rsidRPr="00E60A0B" w:rsidRDefault="00CF0AAC" w:rsidP="0089775A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="0089775A"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421E168C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1753C18B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0334AC52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6C36975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B172AA" w14:textId="77777777" w:rsidR="0089775A" w:rsidRPr="00E60A0B" w:rsidRDefault="0089775A" w:rsidP="0089775A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8C756" w14:textId="77777777" w:rsidR="0089775A" w:rsidRPr="00E60A0B" w:rsidRDefault="0089775A" w:rsidP="0089775A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541770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775A" w:rsidRPr="00E60A0B" w14:paraId="1A928037" w14:textId="77777777" w:rsidTr="00533B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424CA" w14:textId="77777777" w:rsidR="0089775A" w:rsidRPr="00E60A0B" w:rsidRDefault="0089775A" w:rsidP="00533B71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43205" w14:textId="77777777" w:rsidR="0089775A" w:rsidRPr="00E60A0B" w:rsidRDefault="0089775A" w:rsidP="00533B71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688FE572" w14:textId="77777777" w:rsidR="0089775A" w:rsidRPr="00E60A0B" w:rsidRDefault="0089775A" w:rsidP="00533B71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23B86" w14:textId="77777777" w:rsidR="0089775A" w:rsidRPr="00E60A0B" w:rsidRDefault="0089775A" w:rsidP="00533B71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89775A" w:rsidRPr="00E60A0B" w14:paraId="24115B09" w14:textId="77777777" w:rsidTr="00533B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D6D44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56E6C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9D8DC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</w:tr>
      <w:tr w:rsidR="0089775A" w:rsidRPr="00E60A0B" w14:paraId="1F2ABE5A" w14:textId="77777777" w:rsidTr="00533B7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21AA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E55D8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00633" w14:textId="77777777" w:rsidR="0089775A" w:rsidRPr="00E60A0B" w:rsidRDefault="0089775A" w:rsidP="00533B71">
            <w:pPr>
              <w:rPr>
                <w:sz w:val="22"/>
                <w:szCs w:val="22"/>
              </w:rPr>
            </w:pPr>
          </w:p>
        </w:tc>
      </w:tr>
    </w:tbl>
    <w:p w14:paraId="45D544DB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21BF6E4F" w14:textId="77777777" w:rsidR="0089775A" w:rsidRPr="00E60A0B" w:rsidRDefault="0089775A" w:rsidP="0089775A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47F7A3FE" w14:textId="77777777" w:rsidR="0089775A" w:rsidRPr="00E60A0B" w:rsidRDefault="0089775A" w:rsidP="0089775A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25B1235" w14:textId="77777777" w:rsidR="0089775A" w:rsidRPr="00E60A0B" w:rsidRDefault="0089775A" w:rsidP="0089775A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7AD620F1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(ych) dokumentu(ów)</w:t>
      </w:r>
    </w:p>
    <w:p w14:paraId="03BAA568" w14:textId="77777777" w:rsidR="0089775A" w:rsidRDefault="0089775A" w:rsidP="0089775A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6847E5" w14:textId="77777777" w:rsidR="0089775A" w:rsidRPr="0088216C" w:rsidRDefault="0089775A" w:rsidP="0089775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D9AF01C" w14:textId="77777777" w:rsidR="0089775A" w:rsidRPr="0088216C" w:rsidRDefault="0089775A" w:rsidP="0089775A">
      <w:pPr>
        <w:ind w:left="426"/>
        <w:jc w:val="both"/>
        <w:rPr>
          <w:i/>
          <w:sz w:val="22"/>
          <w:szCs w:val="22"/>
        </w:rPr>
      </w:pPr>
    </w:p>
    <w:p w14:paraId="3BFA4CCC" w14:textId="77777777" w:rsidR="0089775A" w:rsidRPr="0088216C" w:rsidRDefault="0089775A" w:rsidP="0089775A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0C60F3DF" w14:textId="77777777" w:rsidR="0089775A" w:rsidRPr="00E60A0B" w:rsidRDefault="0089775A" w:rsidP="0089775A">
      <w:pPr>
        <w:rPr>
          <w:sz w:val="22"/>
          <w:szCs w:val="22"/>
        </w:rPr>
      </w:pPr>
    </w:p>
    <w:p w14:paraId="7E78699B" w14:textId="77777777" w:rsidR="0089775A" w:rsidRPr="00E60A0B" w:rsidRDefault="0089775A" w:rsidP="0089775A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6C7856F7" w14:textId="77777777" w:rsidR="0089775A" w:rsidRPr="00E60A0B" w:rsidRDefault="0089775A" w:rsidP="0089775A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5FAD4514" w14:textId="77777777" w:rsidR="0089775A" w:rsidRPr="00E60A0B" w:rsidRDefault="0089775A" w:rsidP="0089775A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153FFA24" w14:textId="77777777" w:rsidR="0089775A" w:rsidRPr="00921D4A" w:rsidRDefault="0089775A" w:rsidP="0089775A">
      <w:pPr>
        <w:jc w:val="center"/>
        <w:rPr>
          <w:i/>
          <w:iCs/>
          <w:color w:val="EE0000"/>
          <w:sz w:val="22"/>
          <w:szCs w:val="22"/>
        </w:rPr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526C03CE" w14:textId="77777777" w:rsidR="0089775A" w:rsidRPr="00E60A0B" w:rsidRDefault="0089775A" w:rsidP="0089775A">
      <w:pPr>
        <w:rPr>
          <w:sz w:val="22"/>
          <w:szCs w:val="22"/>
        </w:rPr>
      </w:pPr>
    </w:p>
    <w:p w14:paraId="361619FA" w14:textId="14DACFAE" w:rsidR="00FE545C" w:rsidRPr="00353F92" w:rsidRDefault="00FE545C" w:rsidP="0089775A"/>
    <w:sectPr w:rsidR="00FE545C" w:rsidRPr="00353F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FBA2E" w14:textId="77777777" w:rsidR="002479D0" w:rsidRDefault="002479D0">
      <w:r>
        <w:separator/>
      </w:r>
    </w:p>
  </w:endnote>
  <w:endnote w:type="continuationSeparator" w:id="0">
    <w:p w14:paraId="01649933" w14:textId="77777777" w:rsidR="002479D0" w:rsidRDefault="00247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0B79B" w14:textId="77777777" w:rsidR="000D4CD1" w:rsidRDefault="000D4C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C8A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0B9FF" w14:textId="77777777" w:rsidR="000D4CD1" w:rsidRDefault="000D4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C3BD6" w14:textId="77777777" w:rsidR="002479D0" w:rsidRDefault="002479D0">
      <w:r>
        <w:separator/>
      </w:r>
    </w:p>
  </w:footnote>
  <w:footnote w:type="continuationSeparator" w:id="0">
    <w:p w14:paraId="2D796A19" w14:textId="77777777" w:rsidR="002479D0" w:rsidRDefault="00247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102FB" w14:textId="77777777" w:rsidR="000D4CD1" w:rsidRDefault="000D4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1C30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F7351" w14:textId="77777777" w:rsidR="000D4CD1" w:rsidRDefault="000D4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622FF2"/>
    <w:multiLevelType w:val="hybridMultilevel"/>
    <w:tmpl w:val="FAAAD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B3287"/>
    <w:multiLevelType w:val="hybridMultilevel"/>
    <w:tmpl w:val="40207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C079BF"/>
    <w:multiLevelType w:val="hybridMultilevel"/>
    <w:tmpl w:val="8B3C05C0"/>
    <w:lvl w:ilvl="0" w:tplc="EA10FA1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u w:val="singl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633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7356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482568">
    <w:abstractNumId w:val="0"/>
  </w:num>
  <w:num w:numId="4" w16cid:durableId="2040620029">
    <w:abstractNumId w:val="4"/>
  </w:num>
  <w:num w:numId="5" w16cid:durableId="718433654">
    <w:abstractNumId w:val="3"/>
  </w:num>
  <w:num w:numId="6" w16cid:durableId="842553457">
    <w:abstractNumId w:val="1"/>
  </w:num>
  <w:num w:numId="7" w16cid:durableId="1570270054">
    <w:abstractNumId w:val="6"/>
  </w:num>
  <w:num w:numId="8" w16cid:durableId="2117869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3D12"/>
    <w:rsid w:val="00012286"/>
    <w:rsid w:val="000704FC"/>
    <w:rsid w:val="00071CCC"/>
    <w:rsid w:val="000B5F22"/>
    <w:rsid w:val="000B731D"/>
    <w:rsid w:val="000D4CD1"/>
    <w:rsid w:val="000D6134"/>
    <w:rsid w:val="000E09C7"/>
    <w:rsid w:val="000F1A8B"/>
    <w:rsid w:val="000F6589"/>
    <w:rsid w:val="00106636"/>
    <w:rsid w:val="00116EC6"/>
    <w:rsid w:val="001511CF"/>
    <w:rsid w:val="001801DD"/>
    <w:rsid w:val="001B5A49"/>
    <w:rsid w:val="001D4612"/>
    <w:rsid w:val="00207E98"/>
    <w:rsid w:val="002479D0"/>
    <w:rsid w:val="002723B0"/>
    <w:rsid w:val="002F36CD"/>
    <w:rsid w:val="00315A4A"/>
    <w:rsid w:val="00353F92"/>
    <w:rsid w:val="00356829"/>
    <w:rsid w:val="00423D12"/>
    <w:rsid w:val="004B7300"/>
    <w:rsid w:val="004C6753"/>
    <w:rsid w:val="00574822"/>
    <w:rsid w:val="00595C87"/>
    <w:rsid w:val="005D2C65"/>
    <w:rsid w:val="005E0939"/>
    <w:rsid w:val="005E6D94"/>
    <w:rsid w:val="00610C04"/>
    <w:rsid w:val="0063384F"/>
    <w:rsid w:val="00643C6F"/>
    <w:rsid w:val="00646202"/>
    <w:rsid w:val="0065290F"/>
    <w:rsid w:val="006815F6"/>
    <w:rsid w:val="007748F0"/>
    <w:rsid w:val="007A4321"/>
    <w:rsid w:val="007E7E6D"/>
    <w:rsid w:val="00833933"/>
    <w:rsid w:val="00853083"/>
    <w:rsid w:val="0089775A"/>
    <w:rsid w:val="008B2F0C"/>
    <w:rsid w:val="008B4928"/>
    <w:rsid w:val="008D2AB8"/>
    <w:rsid w:val="008F1C66"/>
    <w:rsid w:val="00970FE4"/>
    <w:rsid w:val="00A0022B"/>
    <w:rsid w:val="00A15CBD"/>
    <w:rsid w:val="00A346FE"/>
    <w:rsid w:val="00A47B4D"/>
    <w:rsid w:val="00A57666"/>
    <w:rsid w:val="00A72371"/>
    <w:rsid w:val="00A83018"/>
    <w:rsid w:val="00B2184E"/>
    <w:rsid w:val="00B46236"/>
    <w:rsid w:val="00B774DC"/>
    <w:rsid w:val="00C655A0"/>
    <w:rsid w:val="00C969A6"/>
    <w:rsid w:val="00CA7D36"/>
    <w:rsid w:val="00CE08FC"/>
    <w:rsid w:val="00CF0AAC"/>
    <w:rsid w:val="00D24208"/>
    <w:rsid w:val="00D40D08"/>
    <w:rsid w:val="00D60C38"/>
    <w:rsid w:val="00D66893"/>
    <w:rsid w:val="00D90ACB"/>
    <w:rsid w:val="00DC1500"/>
    <w:rsid w:val="00DE53CA"/>
    <w:rsid w:val="00E10611"/>
    <w:rsid w:val="00E44371"/>
    <w:rsid w:val="00E949B0"/>
    <w:rsid w:val="00EC0BEA"/>
    <w:rsid w:val="00F00591"/>
    <w:rsid w:val="00F51688"/>
    <w:rsid w:val="00F53146"/>
    <w:rsid w:val="00F84F56"/>
    <w:rsid w:val="00F91018"/>
    <w:rsid w:val="00FA0F30"/>
    <w:rsid w:val="00FA51A4"/>
    <w:rsid w:val="00FC5CF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4EA8E"/>
  <w15:chartTrackingRefBased/>
  <w15:docId w15:val="{E212B063-743E-449D-AFDD-2E864806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A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2026-07-15T09:00:00Z</cp:lastPrinted>
  <dcterms:created xsi:type="dcterms:W3CDTF">2026-07-16T06:22:00Z</dcterms:created>
  <dcterms:modified xsi:type="dcterms:W3CDTF">2026-07-22T10:46:00Z</dcterms:modified>
</cp:coreProperties>
</file>