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CC25E" w14:textId="23897A9B" w:rsidR="00EC64AC" w:rsidRDefault="00EC64AC" w:rsidP="00EC64AC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KC-DE-zp.25.302.2026</w:t>
      </w:r>
    </w:p>
    <w:p w14:paraId="0BE995D3" w14:textId="77777777" w:rsidR="00EC64AC" w:rsidRDefault="00EC64AC" w:rsidP="00EC64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B2574EE" w14:textId="77777777" w:rsidR="00EC64AC" w:rsidRDefault="00EC64AC" w:rsidP="00EC64AC">
      <w:pPr>
        <w:jc w:val="center"/>
        <w:rPr>
          <w:b/>
          <w:sz w:val="28"/>
          <w:szCs w:val="28"/>
        </w:rPr>
      </w:pPr>
    </w:p>
    <w:p w14:paraId="0703878F" w14:textId="77777777" w:rsidR="00EC64AC" w:rsidRDefault="00EC64AC" w:rsidP="00EC64A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D743C29" w14:textId="77777777" w:rsidR="00EC64AC" w:rsidRDefault="00EC64AC" w:rsidP="00EC64AC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F34C81C" w14:textId="77777777" w:rsidR="00EC64AC" w:rsidRDefault="00EC64AC" w:rsidP="00EC64A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6EDC480" w14:textId="77777777" w:rsidR="00EC64AC" w:rsidRDefault="00EC64AC" w:rsidP="00EC64AC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A980C4F" w14:textId="6E994744" w:rsidR="00EC64AC" w:rsidRDefault="000843A0" w:rsidP="00EC64AC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B5F22">
        <w:rPr>
          <w:b/>
        </w:rPr>
        <w:t xml:space="preserve">Dostawa mikrowagi analitycznej wraz z dedykowanym stołem wagowym, instalacją, uruchomieniem, akredytowanym wzorcowaniem i szkoleniem użytkowników na potrzeby </w:t>
      </w:r>
      <w:proofErr w:type="spellStart"/>
      <w:r w:rsidRPr="000B5F22">
        <w:rPr>
          <w:b/>
        </w:rPr>
        <w:t>WIMiIP</w:t>
      </w:r>
      <w:proofErr w:type="spellEnd"/>
      <w:r w:rsidR="00EC64AC">
        <w:rPr>
          <w:b/>
          <w:bCs/>
          <w:iCs/>
          <w:sz w:val="24"/>
          <w:szCs w:val="24"/>
        </w:rPr>
        <w:t xml:space="preserve">, </w:t>
      </w:r>
      <w:r w:rsidR="00EC64AC">
        <w:rPr>
          <w:sz w:val="24"/>
          <w:szCs w:val="24"/>
        </w:rPr>
        <w:t xml:space="preserve">prowadzonego przez Akademię Górniczo-Hutniczą w Krakowie, </w:t>
      </w:r>
    </w:p>
    <w:p w14:paraId="661D1A2C" w14:textId="77777777" w:rsidR="00EC64AC" w:rsidRDefault="00EC64AC" w:rsidP="00EC64AC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5820445" w14:textId="77777777" w:rsidR="00EC64AC" w:rsidRDefault="00EC64AC" w:rsidP="00EC64A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7EA8F53" w14:textId="77777777" w:rsidR="00EC64AC" w:rsidRDefault="00EC64AC" w:rsidP="00EC64A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C894F33" w14:textId="77777777" w:rsidR="00EC64AC" w:rsidRDefault="00EC64AC" w:rsidP="00EC64AC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AB02E85" w14:textId="77777777" w:rsidR="00EC64AC" w:rsidRDefault="00EC64AC" w:rsidP="00EC64AC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43F579BC" w14:textId="77777777" w:rsidR="00EC64AC" w:rsidRDefault="00EC64AC" w:rsidP="00EC64A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3B4BFDD5" w14:textId="77777777" w:rsidR="00EC64AC" w:rsidRDefault="00EC64AC" w:rsidP="00EC64A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C64AC" w14:paraId="47E8946D" w14:textId="77777777" w:rsidTr="004272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5BABA" w14:textId="77777777" w:rsidR="00EC64AC" w:rsidRDefault="00EC64AC" w:rsidP="0042724B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9766C" w14:textId="77777777" w:rsidR="00EC64AC" w:rsidRDefault="00EC64AC" w:rsidP="0042724B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0C2A8" w14:textId="77777777" w:rsidR="00EC64AC" w:rsidRDefault="00EC64AC" w:rsidP="0042724B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EC64AC" w14:paraId="165AD111" w14:textId="77777777" w:rsidTr="004272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2FAEE" w14:textId="77777777" w:rsidR="00EC64AC" w:rsidRDefault="00EC64AC" w:rsidP="0042724B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546D" w14:textId="77777777" w:rsidR="00EC64AC" w:rsidRDefault="00EC64AC" w:rsidP="0042724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BCE0" w14:textId="77777777" w:rsidR="00EC64AC" w:rsidRDefault="00EC64AC" w:rsidP="0042724B">
            <w:pPr>
              <w:widowControl w:val="0"/>
              <w:spacing w:line="360" w:lineRule="auto"/>
              <w:jc w:val="both"/>
            </w:pPr>
          </w:p>
        </w:tc>
      </w:tr>
      <w:tr w:rsidR="00EC64AC" w14:paraId="793D41E7" w14:textId="77777777" w:rsidTr="004272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33E09" w14:textId="77777777" w:rsidR="00EC64AC" w:rsidRDefault="00EC64AC" w:rsidP="0042724B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B656" w14:textId="77777777" w:rsidR="00EC64AC" w:rsidRDefault="00EC64AC" w:rsidP="0042724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DDA1" w14:textId="77777777" w:rsidR="00EC64AC" w:rsidRDefault="00EC64AC" w:rsidP="0042724B">
            <w:pPr>
              <w:widowControl w:val="0"/>
              <w:spacing w:line="360" w:lineRule="auto"/>
              <w:jc w:val="both"/>
            </w:pPr>
          </w:p>
        </w:tc>
      </w:tr>
      <w:tr w:rsidR="00EC64AC" w14:paraId="2645804F" w14:textId="77777777" w:rsidTr="004272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621A5" w14:textId="77777777" w:rsidR="00EC64AC" w:rsidRDefault="00EC64AC" w:rsidP="0042724B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91FA" w14:textId="77777777" w:rsidR="00EC64AC" w:rsidRDefault="00EC64AC" w:rsidP="0042724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1842" w14:textId="77777777" w:rsidR="00EC64AC" w:rsidRDefault="00EC64AC" w:rsidP="0042724B">
            <w:pPr>
              <w:widowControl w:val="0"/>
              <w:spacing w:line="360" w:lineRule="auto"/>
              <w:jc w:val="both"/>
            </w:pPr>
          </w:p>
        </w:tc>
      </w:tr>
    </w:tbl>
    <w:p w14:paraId="5358127E" w14:textId="77777777" w:rsidR="00EC64AC" w:rsidRDefault="00EC64AC" w:rsidP="00EC64AC">
      <w:pPr>
        <w:widowControl w:val="0"/>
        <w:spacing w:line="360" w:lineRule="auto"/>
        <w:jc w:val="both"/>
      </w:pPr>
    </w:p>
    <w:p w14:paraId="74CA43A9" w14:textId="77777777" w:rsidR="00EC64AC" w:rsidRDefault="00EC64AC" w:rsidP="00EC64AC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0E92AD13" w14:textId="77777777" w:rsidR="00EC64AC" w:rsidRDefault="00EC64AC" w:rsidP="00EC64AC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2C065CFD" w14:textId="77777777" w:rsidR="00EC64AC" w:rsidRDefault="00EC64AC" w:rsidP="00EC64AC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B2A1A66" w14:textId="77777777" w:rsidR="00EC64AC" w:rsidRDefault="00EC64AC" w:rsidP="00EC64AC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9436F47" w14:textId="77777777" w:rsidR="00EC64AC" w:rsidRDefault="00EC64AC" w:rsidP="00EC64AC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B10E7C9" w14:textId="77777777" w:rsidR="00EC64AC" w:rsidRDefault="00EC64AC" w:rsidP="00EC64AC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298E090" w14:textId="77777777" w:rsidR="00EC64AC" w:rsidRDefault="00EC64AC" w:rsidP="00EC64AC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2DEBC649" w14:textId="77777777" w:rsidR="00EC64AC" w:rsidRPr="00B92406" w:rsidRDefault="00EC64AC" w:rsidP="00EC64AC"/>
    <w:p w14:paraId="25C1B0AC" w14:textId="547BB41E" w:rsidR="00106AC7" w:rsidRPr="00EC64AC" w:rsidRDefault="00106AC7" w:rsidP="00EC64AC"/>
    <w:sectPr w:rsidR="00106AC7" w:rsidRPr="00EC64A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8C48E" w14:textId="77777777" w:rsidR="005B4AD4" w:rsidRDefault="005B4AD4">
      <w:r>
        <w:separator/>
      </w:r>
    </w:p>
  </w:endnote>
  <w:endnote w:type="continuationSeparator" w:id="0">
    <w:p w14:paraId="7CA1AC13" w14:textId="77777777" w:rsidR="005B4AD4" w:rsidRDefault="005B4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1C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1B429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A425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690016A" w14:textId="77777777" w:rsidR="00336EEB" w:rsidRDefault="005B4AD4" w:rsidP="00336EEB">
    <w:pPr>
      <w:pStyle w:val="Stopka"/>
      <w:tabs>
        <w:tab w:val="clear" w:pos="4536"/>
      </w:tabs>
      <w:jc w:val="center"/>
    </w:pPr>
    <w:r>
      <w:rPr>
        <w:noProof/>
      </w:rPr>
      <w:pict w14:anchorId="72B4C7E2">
        <v:line id="_x0000_s1025" style="position:absolute;left:0;text-align:left;z-index:251657728" from="-3.85pt,8.7pt" to="455.15pt,8.7pt"/>
      </w:pict>
    </w:r>
  </w:p>
  <w:p w14:paraId="2D92F20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46C42" w14:textId="77777777" w:rsidR="000055BC" w:rsidRDefault="000055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783BA" w14:textId="77777777" w:rsidR="005B4AD4" w:rsidRDefault="005B4AD4">
      <w:r>
        <w:separator/>
      </w:r>
    </w:p>
  </w:footnote>
  <w:footnote w:type="continuationSeparator" w:id="0">
    <w:p w14:paraId="3088490E" w14:textId="77777777" w:rsidR="005B4AD4" w:rsidRDefault="005B4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91157" w14:textId="77777777" w:rsidR="000055BC" w:rsidRDefault="000055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8D840" w14:textId="77777777" w:rsidR="000055BC" w:rsidRDefault="000055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4CC00" w14:textId="77777777" w:rsidR="000055BC" w:rsidRDefault="000055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6575047">
    <w:abstractNumId w:val="14"/>
  </w:num>
  <w:num w:numId="2" w16cid:durableId="1828978811">
    <w:abstractNumId w:val="0"/>
  </w:num>
  <w:num w:numId="3" w16cid:durableId="294414883">
    <w:abstractNumId w:val="12"/>
  </w:num>
  <w:num w:numId="4" w16cid:durableId="265582911">
    <w:abstractNumId w:val="8"/>
  </w:num>
  <w:num w:numId="5" w16cid:durableId="911619947">
    <w:abstractNumId w:val="7"/>
  </w:num>
  <w:num w:numId="6" w16cid:durableId="864178694">
    <w:abstractNumId w:val="1"/>
  </w:num>
  <w:num w:numId="7" w16cid:durableId="1821581695">
    <w:abstractNumId w:val="6"/>
  </w:num>
  <w:num w:numId="8" w16cid:durableId="1103383254">
    <w:abstractNumId w:val="3"/>
  </w:num>
  <w:num w:numId="9" w16cid:durableId="657727280">
    <w:abstractNumId w:val="2"/>
  </w:num>
  <w:num w:numId="10" w16cid:durableId="888684551">
    <w:abstractNumId w:val="5"/>
  </w:num>
  <w:num w:numId="11" w16cid:durableId="335888332">
    <w:abstractNumId w:val="11"/>
  </w:num>
  <w:num w:numId="12" w16cid:durableId="680745563">
    <w:abstractNumId w:val="4"/>
  </w:num>
  <w:num w:numId="13" w16cid:durableId="368531678">
    <w:abstractNumId w:val="10"/>
  </w:num>
  <w:num w:numId="14" w16cid:durableId="362249713">
    <w:abstractNumId w:val="13"/>
  </w:num>
  <w:num w:numId="15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0CE"/>
    <w:rsid w:val="0000184A"/>
    <w:rsid w:val="000055BC"/>
    <w:rsid w:val="00012997"/>
    <w:rsid w:val="000621A2"/>
    <w:rsid w:val="00075CEC"/>
    <w:rsid w:val="000843A0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B4AD4"/>
    <w:rsid w:val="005C0D5A"/>
    <w:rsid w:val="005C3627"/>
    <w:rsid w:val="00620064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7E6D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000CE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4AC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4D8F92"/>
  <w15:chartTrackingRefBased/>
  <w15:docId w15:val="{8FFE1442-0367-403D-92A7-464C1CE53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C64A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EC64AC"/>
  </w:style>
  <w:style w:type="paragraph" w:styleId="Akapitzlist">
    <w:name w:val="List Paragraph"/>
    <w:basedOn w:val="Normalny"/>
    <w:uiPriority w:val="34"/>
    <w:qFormat/>
    <w:rsid w:val="00EC64A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2026-07-03T11:57:00Z</cp:lastPrinted>
  <dcterms:created xsi:type="dcterms:W3CDTF">2026-07-03T11:58:00Z</dcterms:created>
  <dcterms:modified xsi:type="dcterms:W3CDTF">2026-07-03T11:58:00Z</dcterms:modified>
</cp:coreProperties>
</file>