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35A69" w14:textId="2B67A096" w:rsidR="00FB7F50" w:rsidRPr="002A72EC" w:rsidRDefault="00D32FBF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A72EC">
        <w:rPr>
          <w:rFonts w:ascii="Verdana" w:hAnsi="Verdana"/>
          <w:sz w:val="18"/>
          <w:szCs w:val="18"/>
        </w:rPr>
        <w:t>Kraków</w:t>
      </w:r>
      <w:r w:rsidR="00FB7F50" w:rsidRPr="002A72EC">
        <w:rPr>
          <w:rFonts w:ascii="Verdana" w:hAnsi="Verdana"/>
          <w:sz w:val="18"/>
          <w:szCs w:val="18"/>
        </w:rPr>
        <w:t xml:space="preserve"> dnia: </w:t>
      </w:r>
      <w:r w:rsidRPr="002A72EC">
        <w:rPr>
          <w:rFonts w:ascii="Verdana" w:hAnsi="Verdana"/>
          <w:sz w:val="18"/>
          <w:szCs w:val="18"/>
        </w:rPr>
        <w:t>2026-07-23</w:t>
      </w:r>
    </w:p>
    <w:p w14:paraId="00106390" w14:textId="77777777" w:rsidR="00FB7F50" w:rsidRPr="002A72EC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051A6F5" w14:textId="77777777" w:rsidR="00D32FBF" w:rsidRPr="002A72EC" w:rsidRDefault="00D32FB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A72E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38AFB1" w14:textId="77777777" w:rsidR="00D32FBF" w:rsidRPr="002A72EC" w:rsidRDefault="00D32FB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A72E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FC830B4" w14:textId="7DB8F981" w:rsidR="00FB7F50" w:rsidRPr="002A72EC" w:rsidRDefault="00D32FB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A72E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01355F" w14:textId="07DC04A9" w:rsidR="00FB7F50" w:rsidRPr="002A72EC" w:rsidRDefault="00D32FBF" w:rsidP="00FB7F50">
      <w:pPr>
        <w:rPr>
          <w:rFonts w:ascii="Verdana" w:hAnsi="Verdana"/>
          <w:sz w:val="18"/>
          <w:szCs w:val="18"/>
        </w:rPr>
      </w:pPr>
      <w:r w:rsidRPr="002A72EC">
        <w:rPr>
          <w:rFonts w:ascii="Verdana" w:hAnsi="Verdana"/>
          <w:sz w:val="18"/>
          <w:szCs w:val="18"/>
        </w:rPr>
        <w:t>Al. Mickiewicza</w:t>
      </w:r>
      <w:r w:rsidR="00FB7F50" w:rsidRPr="002A72EC">
        <w:rPr>
          <w:rFonts w:ascii="Verdana" w:hAnsi="Verdana"/>
          <w:sz w:val="18"/>
          <w:szCs w:val="18"/>
        </w:rPr>
        <w:t xml:space="preserve"> </w:t>
      </w:r>
      <w:r w:rsidRPr="002A72EC">
        <w:rPr>
          <w:rFonts w:ascii="Verdana" w:hAnsi="Verdana"/>
          <w:sz w:val="18"/>
          <w:szCs w:val="18"/>
        </w:rPr>
        <w:t>30</w:t>
      </w:r>
    </w:p>
    <w:p w14:paraId="5F6945AF" w14:textId="6D01D5F4" w:rsidR="00FB7F50" w:rsidRPr="002A72EC" w:rsidRDefault="00D32FBF" w:rsidP="00FB7F50">
      <w:pPr>
        <w:rPr>
          <w:rFonts w:ascii="Verdana" w:hAnsi="Verdana"/>
          <w:sz w:val="18"/>
          <w:szCs w:val="18"/>
        </w:rPr>
      </w:pPr>
      <w:r w:rsidRPr="002A72EC">
        <w:rPr>
          <w:rFonts w:ascii="Verdana" w:hAnsi="Verdana"/>
          <w:sz w:val="18"/>
          <w:szCs w:val="18"/>
        </w:rPr>
        <w:t>30-059</w:t>
      </w:r>
      <w:r w:rsidR="00FB7F50" w:rsidRPr="002A72EC">
        <w:rPr>
          <w:rFonts w:ascii="Verdana" w:hAnsi="Verdana"/>
          <w:sz w:val="18"/>
          <w:szCs w:val="18"/>
        </w:rPr>
        <w:t xml:space="preserve"> </w:t>
      </w:r>
      <w:r w:rsidRPr="002A72EC">
        <w:rPr>
          <w:rFonts w:ascii="Verdana" w:hAnsi="Verdana"/>
          <w:sz w:val="18"/>
          <w:szCs w:val="18"/>
        </w:rPr>
        <w:t>Kraków</w:t>
      </w:r>
    </w:p>
    <w:p w14:paraId="64A33FDB" w14:textId="77777777" w:rsidR="008642B3" w:rsidRPr="002A72E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A72EC">
        <w:rPr>
          <w:rFonts w:ascii="Verdana" w:hAnsi="Verdana"/>
          <w:sz w:val="18"/>
          <w:szCs w:val="18"/>
        </w:rPr>
        <w:t>OGŁOSZENIE</w:t>
      </w:r>
    </w:p>
    <w:p w14:paraId="65D590CB" w14:textId="77777777" w:rsidR="008642B3" w:rsidRPr="002A72E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A72EC">
        <w:rPr>
          <w:rFonts w:ascii="Verdana" w:hAnsi="Verdana"/>
          <w:b/>
          <w:sz w:val="18"/>
          <w:szCs w:val="18"/>
        </w:rPr>
        <w:t xml:space="preserve">o </w:t>
      </w:r>
      <w:r w:rsidR="0054734E" w:rsidRPr="002A72E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32FBF" w:rsidRPr="002A72EC" w14:paraId="731EDD24" w14:textId="77777777" w:rsidTr="00335BAB">
        <w:trPr>
          <w:trHeight w:val="638"/>
        </w:trPr>
        <w:tc>
          <w:tcPr>
            <w:tcW w:w="959" w:type="dxa"/>
          </w:tcPr>
          <w:p w14:paraId="5ACC4987" w14:textId="77777777" w:rsidR="00D32FBF" w:rsidRPr="002A72EC" w:rsidRDefault="00D32FBF" w:rsidP="00335BA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A72E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A2D9E4D" w14:textId="503861D7" w:rsidR="00D32FBF" w:rsidRPr="002A72EC" w:rsidRDefault="00D32FBF" w:rsidP="00335BA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A72E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2A72E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A72E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A72EC">
              <w:rPr>
                <w:rFonts w:ascii="Verdana" w:hAnsi="Verdana"/>
                <w:sz w:val="18"/>
                <w:szCs w:val="18"/>
              </w:rPr>
              <w:t>pn.</w:t>
            </w:r>
            <w:r w:rsidRPr="002A72E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A72E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A72EC">
              <w:rPr>
                <w:rFonts w:ascii="Verdana" w:hAnsi="Verdana"/>
                <w:b/>
                <w:bCs/>
                <w:sz w:val="18"/>
                <w:szCs w:val="18"/>
              </w:rPr>
              <w:t>dostawa czujników siły do badań parametrów siłowych dla WMN - KC-DE-zp.25.312.2026</w:t>
            </w:r>
            <w:r w:rsidRPr="002A72E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A72E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A72E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A72EC">
              <w:rPr>
                <w:rFonts w:ascii="Verdana" w:hAnsi="Verdana"/>
                <w:b/>
                <w:sz w:val="18"/>
                <w:szCs w:val="18"/>
              </w:rPr>
              <w:t xml:space="preserve"> KC-DE-zp.25.312.2026</w:t>
            </w:r>
            <w:r w:rsidRPr="002A72E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3D385C8" w14:textId="77777777" w:rsidR="008642B3" w:rsidRPr="002A72E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A72EC">
        <w:rPr>
          <w:rFonts w:ascii="Verdana" w:hAnsi="Verdana"/>
          <w:sz w:val="18"/>
          <w:szCs w:val="18"/>
        </w:rPr>
        <w:t xml:space="preserve">Zamawiający, </w:t>
      </w:r>
      <w:r w:rsidR="00CC324B" w:rsidRPr="002A72E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A72E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A72EC">
        <w:rPr>
          <w:rFonts w:ascii="Verdana" w:hAnsi="Verdana"/>
          <w:sz w:val="18"/>
          <w:szCs w:val="18"/>
        </w:rPr>
        <w:t xml:space="preserve">ust. 1 pkt. 1 i </w:t>
      </w:r>
      <w:r w:rsidRPr="002A72EC">
        <w:rPr>
          <w:rFonts w:ascii="Verdana" w:hAnsi="Verdana"/>
          <w:sz w:val="18"/>
          <w:szCs w:val="18"/>
        </w:rPr>
        <w:t xml:space="preserve">ust. </w:t>
      </w:r>
      <w:r w:rsidR="00A17CDB" w:rsidRPr="002A72EC">
        <w:rPr>
          <w:rFonts w:ascii="Verdana" w:hAnsi="Verdana"/>
          <w:sz w:val="18"/>
          <w:szCs w:val="18"/>
        </w:rPr>
        <w:t>2</w:t>
      </w:r>
      <w:r w:rsidRPr="002A72E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A72EC">
        <w:rPr>
          <w:rFonts w:ascii="Verdana" w:hAnsi="Verdana"/>
          <w:sz w:val="18"/>
          <w:szCs w:val="18"/>
        </w:rPr>
        <w:t xml:space="preserve"> </w:t>
      </w:r>
      <w:r w:rsidR="00CC1A8E" w:rsidRPr="002A72EC">
        <w:rPr>
          <w:rFonts w:ascii="Verdana" w:hAnsi="Verdana"/>
          <w:sz w:val="18"/>
          <w:szCs w:val="18"/>
        </w:rPr>
        <w:t>(</w:t>
      </w:r>
      <w:r w:rsidR="004D796A" w:rsidRPr="002A72EC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2A72EC">
        <w:rPr>
          <w:rFonts w:ascii="Verdana" w:hAnsi="Verdana"/>
          <w:sz w:val="18"/>
          <w:szCs w:val="18"/>
        </w:rPr>
        <w:t>t.j</w:t>
      </w:r>
      <w:proofErr w:type="spellEnd"/>
      <w:r w:rsidR="00CC1A8E" w:rsidRPr="002A72EC">
        <w:rPr>
          <w:rFonts w:ascii="Verdana" w:hAnsi="Verdana"/>
          <w:sz w:val="18"/>
          <w:szCs w:val="18"/>
        </w:rPr>
        <w:t xml:space="preserve">. ze zm.) </w:t>
      </w:r>
      <w:r w:rsidRPr="002A72E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A72EC">
        <w:rPr>
          <w:rFonts w:ascii="Verdana" w:hAnsi="Verdana"/>
          <w:sz w:val="18"/>
          <w:szCs w:val="18"/>
        </w:rPr>
        <w:t>Pzp</w:t>
      </w:r>
      <w:proofErr w:type="spellEnd"/>
      <w:r w:rsidRPr="002A72EC">
        <w:rPr>
          <w:rFonts w:ascii="Verdana" w:hAnsi="Verdana"/>
          <w:sz w:val="18"/>
          <w:szCs w:val="18"/>
        </w:rPr>
        <w:t>”</w:t>
      </w:r>
      <w:r w:rsidR="00D26ED6" w:rsidRPr="002A72EC">
        <w:rPr>
          <w:rFonts w:ascii="Verdana" w:hAnsi="Verdana"/>
          <w:sz w:val="18"/>
          <w:szCs w:val="18"/>
        </w:rPr>
        <w:t xml:space="preserve">, </w:t>
      </w:r>
      <w:r w:rsidRPr="002A72EC">
        <w:rPr>
          <w:rFonts w:ascii="Verdana" w:hAnsi="Verdana"/>
          <w:sz w:val="18"/>
          <w:szCs w:val="18"/>
        </w:rPr>
        <w:t>informuje</w:t>
      </w:r>
      <w:r w:rsidR="00D26ED6" w:rsidRPr="002A72E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A72EC">
        <w:rPr>
          <w:rFonts w:ascii="Verdana" w:hAnsi="Verdana"/>
          <w:sz w:val="18"/>
          <w:szCs w:val="18"/>
        </w:rPr>
        <w:t>najkorzystniejsz</w:t>
      </w:r>
      <w:r w:rsidR="00D26ED6" w:rsidRPr="002A72EC">
        <w:rPr>
          <w:rFonts w:ascii="Verdana" w:hAnsi="Verdana"/>
          <w:sz w:val="18"/>
          <w:szCs w:val="18"/>
        </w:rPr>
        <w:t xml:space="preserve">a wybrana została </w:t>
      </w:r>
      <w:r w:rsidR="00756CDA" w:rsidRPr="002A72EC">
        <w:rPr>
          <w:rFonts w:ascii="Verdana" w:hAnsi="Verdana"/>
          <w:sz w:val="18"/>
          <w:szCs w:val="18"/>
        </w:rPr>
        <w:t>ofer</w:t>
      </w:r>
      <w:r w:rsidR="00D26ED6" w:rsidRPr="002A72EC">
        <w:rPr>
          <w:rFonts w:ascii="Verdana" w:hAnsi="Verdana"/>
          <w:sz w:val="18"/>
          <w:szCs w:val="18"/>
        </w:rPr>
        <w:t>t</w:t>
      </w:r>
      <w:r w:rsidR="009F0E5C" w:rsidRPr="002A72EC">
        <w:rPr>
          <w:rFonts w:ascii="Verdana" w:hAnsi="Verdana"/>
          <w:sz w:val="18"/>
          <w:szCs w:val="18"/>
        </w:rPr>
        <w:t>a</w:t>
      </w:r>
      <w:r w:rsidR="00D26ED6" w:rsidRPr="002A72E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2FBF" w:rsidRPr="002A72EC" w14:paraId="74CA6AD4" w14:textId="77777777" w:rsidTr="00335BAB">
        <w:trPr>
          <w:cantSplit/>
        </w:trPr>
        <w:tc>
          <w:tcPr>
            <w:tcW w:w="10150" w:type="dxa"/>
          </w:tcPr>
          <w:p w14:paraId="674FD99E" w14:textId="5495D167" w:rsidR="00D32FBF" w:rsidRPr="002A72EC" w:rsidRDefault="00D32FBF" w:rsidP="00335BA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A72EC">
              <w:rPr>
                <w:rFonts w:ascii="Verdana" w:hAnsi="Verdana"/>
                <w:b/>
                <w:sz w:val="18"/>
                <w:szCs w:val="18"/>
              </w:rPr>
              <w:t>ZEPWN sp. z o.o. sp.k.</w:t>
            </w:r>
          </w:p>
          <w:p w14:paraId="7D5C8359" w14:textId="7BAEDEFC" w:rsidR="00D32FBF" w:rsidRPr="002A72EC" w:rsidRDefault="002A72EC" w:rsidP="00335BA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A72EC">
              <w:rPr>
                <w:rFonts w:ascii="Verdana" w:hAnsi="Verdana"/>
                <w:bCs/>
                <w:sz w:val="18"/>
                <w:szCs w:val="18"/>
              </w:rPr>
              <w:t>Ul.</w:t>
            </w:r>
            <w:r w:rsidR="00D32FBF" w:rsidRPr="002A72EC">
              <w:rPr>
                <w:rFonts w:ascii="Verdana" w:hAnsi="Verdana"/>
                <w:bCs/>
                <w:sz w:val="18"/>
                <w:szCs w:val="18"/>
              </w:rPr>
              <w:t xml:space="preserve"> Kołłątaja 8 </w:t>
            </w:r>
          </w:p>
          <w:p w14:paraId="6127DE52" w14:textId="40DA928A" w:rsidR="00D32FBF" w:rsidRPr="002A72EC" w:rsidRDefault="00D32FBF" w:rsidP="00335BA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A72EC">
              <w:rPr>
                <w:rFonts w:ascii="Verdana" w:hAnsi="Verdana"/>
                <w:bCs/>
                <w:sz w:val="18"/>
                <w:szCs w:val="18"/>
              </w:rPr>
              <w:t>05-270 Marki</w:t>
            </w:r>
          </w:p>
          <w:p w14:paraId="03EF4E1E" w14:textId="4220908C" w:rsidR="00D32FBF" w:rsidRPr="002A72EC" w:rsidRDefault="00D32FBF" w:rsidP="00335BA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A72EC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A72EC" w:rsidRPr="002A72EC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A72EC">
              <w:rPr>
                <w:rFonts w:ascii="Verdana" w:hAnsi="Verdana"/>
                <w:sz w:val="18"/>
                <w:szCs w:val="18"/>
              </w:rPr>
              <w:t>brutto</w:t>
            </w:r>
            <w:r w:rsidR="002A72EC" w:rsidRPr="002A72EC">
              <w:rPr>
                <w:rFonts w:ascii="Verdana" w:hAnsi="Verdana"/>
                <w:sz w:val="18"/>
                <w:szCs w:val="18"/>
              </w:rPr>
              <w:t>:</w:t>
            </w:r>
            <w:r w:rsidRPr="002A72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A72EC">
              <w:rPr>
                <w:rFonts w:ascii="Verdana" w:hAnsi="Verdana"/>
                <w:b/>
                <w:sz w:val="18"/>
                <w:szCs w:val="18"/>
              </w:rPr>
              <w:t>9 846.15 zł</w:t>
            </w:r>
            <w:r w:rsidRPr="002A72E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E9492A5" w14:textId="77777777" w:rsidR="00D32FBF" w:rsidRPr="002A72EC" w:rsidRDefault="00D32FBF" w:rsidP="00335BA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A72E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A72E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A72E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A72E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303022E" w14:textId="77777777" w:rsidR="003A0AFC" w:rsidRPr="002A72E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A72E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417"/>
        <w:gridCol w:w="992"/>
      </w:tblGrid>
      <w:tr w:rsidR="002A72EC" w:rsidRPr="002A72EC" w14:paraId="73D9DC75" w14:textId="77777777" w:rsidTr="00297F9D">
        <w:trPr>
          <w:trHeight w:val="510"/>
        </w:trPr>
        <w:tc>
          <w:tcPr>
            <w:tcW w:w="851" w:type="dxa"/>
            <w:vAlign w:val="center"/>
          </w:tcPr>
          <w:p w14:paraId="15777FF9" w14:textId="77777777" w:rsidR="002A72EC" w:rsidRPr="002A72EC" w:rsidRDefault="002A72E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A72E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24751E18" w14:textId="77777777" w:rsidR="002A72EC" w:rsidRPr="002A72EC" w:rsidRDefault="002A72E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C103FC2" w14:textId="31993027" w:rsidR="002A72EC" w:rsidRPr="002A72EC" w:rsidRDefault="002A72E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566AC26D" w14:textId="7D38FADD" w:rsidR="002A72EC" w:rsidRPr="002A72EC" w:rsidRDefault="002A72E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bCs/>
                <w:sz w:val="18"/>
                <w:szCs w:val="18"/>
              </w:rPr>
              <w:t xml:space="preserve">Termin realizacji zamówienia </w:t>
            </w:r>
          </w:p>
        </w:tc>
        <w:tc>
          <w:tcPr>
            <w:tcW w:w="992" w:type="dxa"/>
            <w:vAlign w:val="center"/>
          </w:tcPr>
          <w:p w14:paraId="23D66B29" w14:textId="77777777" w:rsidR="002A72EC" w:rsidRPr="002A72EC" w:rsidRDefault="002A72E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A72EC" w:rsidRPr="002A72EC" w14:paraId="23929C0D" w14:textId="77777777" w:rsidTr="00297F9D">
        <w:tc>
          <w:tcPr>
            <w:tcW w:w="851" w:type="dxa"/>
            <w:vAlign w:val="center"/>
          </w:tcPr>
          <w:p w14:paraId="0D8D2198" w14:textId="2FD3EC57" w:rsidR="002A72EC" w:rsidRPr="002A72EC" w:rsidRDefault="002A72EC" w:rsidP="00335BA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7A4E82A1" w14:textId="61564FE7" w:rsidR="002A72EC" w:rsidRPr="002A72EC" w:rsidRDefault="002A72EC" w:rsidP="00335BA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b/>
                <w:sz w:val="18"/>
                <w:szCs w:val="18"/>
              </w:rPr>
              <w:t>ZEPWN sp. z o.o. sp.k.</w:t>
            </w:r>
          </w:p>
          <w:p w14:paraId="30F66675" w14:textId="6B01DBC3" w:rsidR="002A72EC" w:rsidRPr="002A72EC" w:rsidRDefault="002A72EC" w:rsidP="00335BA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bCs/>
                <w:sz w:val="18"/>
                <w:szCs w:val="18"/>
              </w:rPr>
              <w:t xml:space="preserve">Ul. Kołłątaja 8 </w:t>
            </w:r>
          </w:p>
          <w:p w14:paraId="77C555AA" w14:textId="4892271E" w:rsidR="002A72EC" w:rsidRPr="002A72EC" w:rsidRDefault="002A72EC" w:rsidP="00335BA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bCs/>
                <w:sz w:val="18"/>
                <w:szCs w:val="18"/>
              </w:rPr>
              <w:t>05-270 Marki</w:t>
            </w:r>
          </w:p>
        </w:tc>
        <w:tc>
          <w:tcPr>
            <w:tcW w:w="1134" w:type="dxa"/>
            <w:vAlign w:val="center"/>
          </w:tcPr>
          <w:p w14:paraId="68745FAE" w14:textId="7C03B2FF" w:rsidR="002A72EC" w:rsidRPr="002A72EC" w:rsidRDefault="002A72EC" w:rsidP="00335BA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5387790A" w14:textId="4981C4B3" w:rsidR="002A72EC" w:rsidRPr="002A72EC" w:rsidRDefault="002A72EC" w:rsidP="00335BA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0DCD99D1" w14:textId="0FF7813B" w:rsidR="002A72EC" w:rsidRPr="002A72EC" w:rsidRDefault="002A72EC" w:rsidP="00335BA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A72E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</w:tbl>
    <w:p w14:paraId="6F331A94" w14:textId="77777777" w:rsidR="00E85D70" w:rsidRPr="002A72E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68FA12B" w14:textId="77777777" w:rsidR="00F960D7" w:rsidRPr="002A72E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F26BCC6" w14:textId="77777777" w:rsidR="00F960D7" w:rsidRPr="002A72E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A72EC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AF0AF" w14:textId="77777777" w:rsidR="002F4E66" w:rsidRDefault="002F4E66">
      <w:r>
        <w:separator/>
      </w:r>
    </w:p>
  </w:endnote>
  <w:endnote w:type="continuationSeparator" w:id="0">
    <w:p w14:paraId="3218655C" w14:textId="77777777" w:rsidR="002F4E66" w:rsidRDefault="002F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B73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F8F5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F0C3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449C5" w14:textId="77777777" w:rsidR="002F4E66" w:rsidRDefault="002F4E66">
      <w:r>
        <w:separator/>
      </w:r>
    </w:p>
  </w:footnote>
  <w:footnote w:type="continuationSeparator" w:id="0">
    <w:p w14:paraId="43348536" w14:textId="77777777" w:rsidR="002F4E66" w:rsidRDefault="002F4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C5EBF" w14:textId="50A4048B" w:rsidR="006E3089" w:rsidRDefault="00297F9D" w:rsidP="00297F9D">
    <w:pPr>
      <w:pStyle w:val="Nagwek"/>
      <w:jc w:val="center"/>
    </w:pPr>
    <w:r>
      <w:rPr>
        <w:rFonts w:eastAsia="Calibri"/>
        <w:b/>
        <w:bCs/>
        <w:i/>
        <w:iCs/>
      </w:rPr>
      <w:pict w14:anchorId="0BEE50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2pt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36A"/>
    <w:rsid w:val="00005838"/>
    <w:rsid w:val="00022322"/>
    <w:rsid w:val="00042497"/>
    <w:rsid w:val="000C1E6F"/>
    <w:rsid w:val="000E4E56"/>
    <w:rsid w:val="001A1468"/>
    <w:rsid w:val="001B7815"/>
    <w:rsid w:val="001C31ED"/>
    <w:rsid w:val="00297F9D"/>
    <w:rsid w:val="002A72EC"/>
    <w:rsid w:val="002B1E4F"/>
    <w:rsid w:val="002B6761"/>
    <w:rsid w:val="002F4E66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1736A"/>
    <w:rsid w:val="00B32D12"/>
    <w:rsid w:val="00B464D3"/>
    <w:rsid w:val="00B8185B"/>
    <w:rsid w:val="00BB582E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2FBF"/>
    <w:rsid w:val="00D42C90"/>
    <w:rsid w:val="00D8427E"/>
    <w:rsid w:val="00DE4BF6"/>
    <w:rsid w:val="00E30B2D"/>
    <w:rsid w:val="00E62859"/>
    <w:rsid w:val="00E85D70"/>
    <w:rsid w:val="00F3138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04CBA"/>
  <w15:chartTrackingRefBased/>
  <w15:docId w15:val="{4FCC2847-3FDD-4C8C-960A-A5F4A7D6B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2026-07-23T06:17:00Z</dcterms:created>
  <dcterms:modified xsi:type="dcterms:W3CDTF">2026-07-23T06:17:00Z</dcterms:modified>
</cp:coreProperties>
</file>