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4C55A" w14:textId="5B814991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91820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ACCEC2E" w14:textId="77777777" w:rsidTr="00D62E6E">
        <w:tc>
          <w:tcPr>
            <w:tcW w:w="2800" w:type="dxa"/>
          </w:tcPr>
          <w:p w14:paraId="446409C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CD7E95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1F847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29F5F0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EEF93C3" w14:textId="77777777" w:rsidTr="00D62E6E">
        <w:tc>
          <w:tcPr>
            <w:tcW w:w="2800" w:type="dxa"/>
          </w:tcPr>
          <w:p w14:paraId="728D5B14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3EBFB3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1124A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B7F2EF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80490FC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45560" w:rsidRPr="00C14101" w14:paraId="095BAAFF" w14:textId="77777777" w:rsidTr="004223F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3AD1A9" w14:textId="77777777" w:rsidR="00F45560" w:rsidRPr="00C14101" w:rsidRDefault="00F45560" w:rsidP="004223F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58A307D" w14:textId="69356681" w:rsidR="00F45560" w:rsidRPr="00C14101" w:rsidRDefault="00F45560" w:rsidP="004223F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45560">
              <w:rPr>
                <w:rFonts w:ascii="Arial" w:eastAsia="Times New Roman" w:hAnsi="Arial" w:cs="Arial"/>
                <w:lang w:eastAsia="pl-PL"/>
              </w:rPr>
              <w:t>(t.j. Dz. U. z 202</w:t>
            </w:r>
            <w:r w:rsidR="00381991">
              <w:rPr>
                <w:rFonts w:ascii="Arial" w:eastAsia="Times New Roman" w:hAnsi="Arial" w:cs="Arial"/>
                <w:lang w:eastAsia="pl-PL"/>
              </w:rPr>
              <w:t>6</w:t>
            </w:r>
            <w:r w:rsidRPr="00F45560">
              <w:rPr>
                <w:rFonts w:ascii="Arial" w:eastAsia="Times New Roman" w:hAnsi="Arial" w:cs="Arial"/>
                <w:lang w:eastAsia="pl-PL"/>
              </w:rPr>
              <w:t xml:space="preserve"> r. poz. </w:t>
            </w:r>
            <w:r w:rsidR="00381991">
              <w:rPr>
                <w:rFonts w:ascii="Arial" w:eastAsia="Times New Roman" w:hAnsi="Arial" w:cs="Arial"/>
                <w:lang w:eastAsia="pl-PL"/>
              </w:rPr>
              <w:t>793</w:t>
            </w:r>
            <w:r w:rsidRPr="00F45560">
              <w:rPr>
                <w:rFonts w:ascii="Arial" w:eastAsia="Times New Roman" w:hAnsi="Arial" w:cs="Arial"/>
                <w:lang w:eastAsia="pl-PL"/>
              </w:rPr>
              <w:t xml:space="preserve">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172FB10" w14:textId="77777777" w:rsidR="00F45560" w:rsidRPr="00C14101" w:rsidRDefault="00F45560" w:rsidP="004223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3164B84" w14:textId="77777777" w:rsidR="00F45560" w:rsidRPr="00C14101" w:rsidRDefault="00F45560" w:rsidP="004223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CBBBA47" w14:textId="77777777" w:rsidR="00BC121E" w:rsidRPr="00C14101" w:rsidRDefault="00F4556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C3501A2" w14:textId="77777777" w:rsidTr="00D62E6E">
        <w:tc>
          <w:tcPr>
            <w:tcW w:w="2269" w:type="dxa"/>
          </w:tcPr>
          <w:p w14:paraId="68E604C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B51624D" w14:textId="7216B1CB" w:rsidR="00D62E6E" w:rsidRPr="00D62E6E" w:rsidRDefault="00F4556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55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i dostawa implantów </w:t>
            </w:r>
            <w:r w:rsidR="001918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endoprotez stawów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45560" w:rsidRPr="00D62E6E" w14:paraId="2424AB01" w14:textId="77777777" w:rsidTr="004223F0">
        <w:tc>
          <w:tcPr>
            <w:tcW w:w="2269" w:type="dxa"/>
          </w:tcPr>
          <w:p w14:paraId="788C7FA3" w14:textId="77777777" w:rsidR="00F45560" w:rsidRPr="00D62E6E" w:rsidRDefault="00F45560" w:rsidP="004223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1097D9C" w14:textId="4C351808" w:rsidR="00F45560" w:rsidRPr="00D62E6E" w:rsidRDefault="00F45560" w:rsidP="004223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55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</w:t>
            </w:r>
            <w:r w:rsidR="001918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F455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/26</w:t>
            </w:r>
          </w:p>
        </w:tc>
      </w:tr>
    </w:tbl>
    <w:p w14:paraId="2DC11D55" w14:textId="77777777" w:rsidR="00BC121E" w:rsidRDefault="00F4556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45560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48F02CB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D6B196F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2E0C503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BA28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7ABE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7FA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12047E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DB96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739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27E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FA26E5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321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383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784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5702067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997E19E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2B727D7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07803ADA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5D5E653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D190627" w14:textId="77777777" w:rsidTr="00620E37">
        <w:tc>
          <w:tcPr>
            <w:tcW w:w="2660" w:type="dxa"/>
          </w:tcPr>
          <w:p w14:paraId="095D7BF2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268B6A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633DFEF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F22C7A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452978E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F8CF17D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4556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40DD36C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6E3C4" w14:textId="77777777" w:rsidR="00CD7CE5" w:rsidRDefault="00CD7CE5">
      <w:r>
        <w:separator/>
      </w:r>
    </w:p>
  </w:endnote>
  <w:endnote w:type="continuationSeparator" w:id="0">
    <w:p w14:paraId="22FBFDEA" w14:textId="77777777" w:rsidR="00CD7CE5" w:rsidRDefault="00CD7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0AC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22167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3E4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672909E" w14:textId="39184FDF" w:rsidR="009A4CD3" w:rsidRDefault="002D62B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F629A4" wp14:editId="46D3740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8331383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E154E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422D03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07DD1" w14:textId="77777777" w:rsidR="00F45560" w:rsidRDefault="00F455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27ED1" w14:textId="77777777" w:rsidR="00CD7CE5" w:rsidRDefault="00CD7CE5">
      <w:r>
        <w:separator/>
      </w:r>
    </w:p>
  </w:footnote>
  <w:footnote w:type="continuationSeparator" w:id="0">
    <w:p w14:paraId="1C80DCEA" w14:textId="77777777" w:rsidR="00CD7CE5" w:rsidRDefault="00CD7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FF8D5" w14:textId="77777777" w:rsidR="00F45560" w:rsidRDefault="00F455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7D2E0" w14:textId="77777777" w:rsidR="00F45560" w:rsidRDefault="00F455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FB30C" w14:textId="77777777" w:rsidR="00F45560" w:rsidRDefault="00F455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2895374">
    <w:abstractNumId w:val="13"/>
  </w:num>
  <w:num w:numId="2" w16cid:durableId="990520656">
    <w:abstractNumId w:val="0"/>
  </w:num>
  <w:num w:numId="3" w16cid:durableId="467359150">
    <w:abstractNumId w:val="11"/>
  </w:num>
  <w:num w:numId="4" w16cid:durableId="973175453">
    <w:abstractNumId w:val="8"/>
  </w:num>
  <w:num w:numId="5" w16cid:durableId="931738741">
    <w:abstractNumId w:val="7"/>
  </w:num>
  <w:num w:numId="6" w16cid:durableId="984896325">
    <w:abstractNumId w:val="1"/>
  </w:num>
  <w:num w:numId="7" w16cid:durableId="1089544405">
    <w:abstractNumId w:val="6"/>
  </w:num>
  <w:num w:numId="8" w16cid:durableId="1066609181">
    <w:abstractNumId w:val="3"/>
  </w:num>
  <w:num w:numId="9" w16cid:durableId="1450273621">
    <w:abstractNumId w:val="2"/>
  </w:num>
  <w:num w:numId="10" w16cid:durableId="1922981771">
    <w:abstractNumId w:val="5"/>
  </w:num>
  <w:num w:numId="11" w16cid:durableId="418598996">
    <w:abstractNumId w:val="10"/>
  </w:num>
  <w:num w:numId="12" w16cid:durableId="2064016991">
    <w:abstractNumId w:val="4"/>
  </w:num>
  <w:num w:numId="13" w16cid:durableId="368530313">
    <w:abstractNumId w:val="9"/>
  </w:num>
  <w:num w:numId="14" w16cid:durableId="23259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8B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58B2"/>
    <w:rsid w:val="00106AC7"/>
    <w:rsid w:val="00111985"/>
    <w:rsid w:val="00140040"/>
    <w:rsid w:val="00147532"/>
    <w:rsid w:val="001614BA"/>
    <w:rsid w:val="001718C2"/>
    <w:rsid w:val="00191820"/>
    <w:rsid w:val="001E4022"/>
    <w:rsid w:val="00204613"/>
    <w:rsid w:val="00283561"/>
    <w:rsid w:val="002A6486"/>
    <w:rsid w:val="002B1E07"/>
    <w:rsid w:val="002C2DE7"/>
    <w:rsid w:val="002D160C"/>
    <w:rsid w:val="002D3BDF"/>
    <w:rsid w:val="002D62B4"/>
    <w:rsid w:val="002E71FA"/>
    <w:rsid w:val="002F1615"/>
    <w:rsid w:val="003024A8"/>
    <w:rsid w:val="003030B3"/>
    <w:rsid w:val="00307E5F"/>
    <w:rsid w:val="00312A4F"/>
    <w:rsid w:val="00336EEB"/>
    <w:rsid w:val="00360BC3"/>
    <w:rsid w:val="00381991"/>
    <w:rsid w:val="003E5D20"/>
    <w:rsid w:val="003F6927"/>
    <w:rsid w:val="00415097"/>
    <w:rsid w:val="00422381"/>
    <w:rsid w:val="0043102D"/>
    <w:rsid w:val="00460820"/>
    <w:rsid w:val="004704CB"/>
    <w:rsid w:val="004A30A1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D7CE5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5560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9790C5"/>
  <w15:chartTrackingRefBased/>
  <w15:docId w15:val="{7109734E-1E36-4F31-9C1C-D0AFE1A76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193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2026-07-22T07:18:00Z</dcterms:created>
  <dcterms:modified xsi:type="dcterms:W3CDTF">2026-07-23T10:10:00Z</dcterms:modified>
</cp:coreProperties>
</file>